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23018" cy="231971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018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4034" w:val="left" w:leader="none"/>
          <w:tab w:pos="5943" w:val="left" w:leader="none"/>
        </w:tabs>
        <w:spacing w:line="200" w:lineRule="atLeast"/>
        <w:ind w:left="767" w:right="0"/>
        <w:jc w:val="left"/>
      </w:pPr>
      <w:r>
        <w:rPr>
          <w:position w:val="10"/>
        </w:rPr>
        <w:pict>
          <v:group style="width:47.6pt;height:19.25pt;mso-position-horizontal-relative:char;mso-position-vertical-relative:line" coordorigin="0,0" coordsize="952,385">
            <v:group style="position:absolute;left:0;top:0;width:326;height:385" coordorigin="0,0" coordsize="326,385">
              <v:shape style="position:absolute;left:0;top:0;width:326;height:385" coordorigin="0,0" coordsize="326,385" path="m155,0l96,15,47,51,12,114,1,179,0,204,2,227,17,287,62,348,133,380,179,384,200,382,273,351,301,320,154,320,135,314,89,264,79,202,78,172,81,152,117,80,177,63,303,63,303,63,260,21,182,1,155,0xe" filled="true" fillcolor="#000000" stroked="false">
                <v:path arrowok="t"/>
                <v:fill type="solid"/>
              </v:shape>
              <v:shape style="position:absolute;left:0;top:0;width:326;height:385" coordorigin="0,0" coordsize="326,385" path="m252,242l215,306,154,320,301,320,309,306,318,286,325,264,252,242xe" filled="true" fillcolor="#000000" stroked="false">
                <v:path arrowok="t"/>
                <v:fill type="solid"/>
              </v:shape>
              <v:shape style="position:absolute;left:0;top:0;width:326;height:385" coordorigin="0,0" coordsize="326,385" path="m303,63l177,63,194,66,212,75,232,90,242,107,249,126,320,97,313,79,303,63xe" filled="true" fillcolor="#000000" stroked="false">
                <v:path arrowok="t"/>
                <v:fill type="solid"/>
              </v:shape>
            </v:group>
            <v:group style="position:absolute;left:373;top:103;width:278;height:282" coordorigin="373,103" coordsize="278,282">
              <v:shape style="position:absolute;left:373;top:103;width:278;height:282" coordorigin="373,103" coordsize="278,282" path="m496,103l424,130,386,181,373,239,373,246,393,323,456,374,516,384,535,383,606,348,628,324,498,324,480,316,462,302,453,286,448,266,446,243,447,227,476,172,514,160,627,160,624,156,564,112,522,104,496,103xe" filled="true" fillcolor="#000000" stroked="false">
                <v:path arrowok="t"/>
                <v:fill type="solid"/>
              </v:shape>
              <v:shape style="position:absolute;left:373;top:103;width:278;height:282" coordorigin="373,103" coordsize="278,282" path="m627,160l514,160,532,163,548,173,566,191,573,206,577,227,578,253,575,274,524,323,498,324,628,324,650,256,651,231,648,210,643,191,635,173,627,160xe" filled="true" fillcolor="#000000" stroked="false">
                <v:path arrowok="t"/>
                <v:fill type="solid"/>
              </v:shape>
            </v:group>
            <v:group style="position:absolute;left:707;top:108;width:245;height:276" coordorigin="707,108" coordsize="245,276">
              <v:shape style="position:absolute;left:707;top:108;width:245;height:276" coordorigin="707,108" coordsize="245,276" path="m777,108l707,108,707,283,723,351,777,383,799,384,816,382,834,376,857,366,873,353,885,338,951,338,951,330,812,330,803,327,797,322,789,317,785,310,781,297,779,283,778,261,778,241,777,108xe" filled="true" fillcolor="#000000" stroked="false">
                <v:path arrowok="t"/>
                <v:fill type="solid"/>
              </v:shape>
              <v:shape style="position:absolute;left:707;top:108;width:245;height:276" coordorigin="707,108" coordsize="245,276" path="m951,338l885,338,885,378,951,378,951,338xe" filled="true" fillcolor="#000000" stroked="false">
                <v:path arrowok="t"/>
                <v:fill type="solid"/>
              </v:shape>
              <v:shape style="position:absolute;left:707;top:108;width:245;height:276" coordorigin="707,108" coordsize="245,276" path="m951,108l881,108,880,241,879,265,855,320,846,327,835,330,951,330,951,108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10"/>
        </w:rPr>
      </w:r>
      <w:r>
        <w:rPr>
          <w:spacing w:val="25"/>
          <w:position w:val="10"/>
        </w:rPr>
        <w:t> </w:t>
      </w:r>
      <w:r>
        <w:rPr>
          <w:spacing w:val="25"/>
        </w:rPr>
        <w:pict>
          <v:group style="width:65.95pt;height:23.85pt;mso-position-horizontal-relative:char;mso-position-vertical-relative:line" coordorigin="0,0" coordsize="1319,477">
            <v:group style="position:absolute;left:0;top:91;width:246;height:275" coordorigin="0,91" coordsize="246,275">
              <v:shape style="position:absolute;left:0;top:91;width:246;height:275" coordorigin="0,91" coordsize="246,275" path="m66,96l0,96,0,366,71,366,71,240,72,215,97,155,107,148,118,144,240,144,239,139,237,136,66,136,66,96xe" filled="true" fillcolor="#000000" stroked="false">
                <v:path arrowok="t"/>
                <v:fill type="solid"/>
              </v:shape>
              <v:shape style="position:absolute;left:0;top:91;width:246;height:275" coordorigin="0,91" coordsize="246,275" path="m240,144l140,144,148,146,162,156,167,163,172,182,174,201,174,228,174,366,246,366,246,188,245,166,242,150,240,144xe" filled="true" fillcolor="#000000" stroked="false">
                <v:path arrowok="t"/>
                <v:fill type="solid"/>
              </v:shape>
              <v:shape style="position:absolute;left:0;top:91;width:246;height:275" coordorigin="0,91" coordsize="246,275" path="m162,91l97,106,66,136,237,136,181,93,162,91xe" filled="true" fillcolor="#000000" stroked="false">
                <v:path arrowok="t"/>
                <v:fill type="solid"/>
              </v:shape>
            </v:group>
            <v:group style="position:absolute;left:289;top:0;width:159;height:371" coordorigin="289,0" coordsize="159,371">
              <v:shape style="position:absolute;left:289;top:0;width:159;height:371" coordorigin="289,0" coordsize="159,371" path="m394,152l322,152,322,285,334,349,410,371,430,367,448,361,442,313,408,313,404,311,401,310,398,307,396,304,394,296,394,152xe" filled="true" fillcolor="#000000" stroked="false">
                <v:path arrowok="t"/>
                <v:fill type="solid"/>
              </v:shape>
              <v:shape style="position:absolute;left:289;top:0;width:159;height:371" coordorigin="289,0" coordsize="159,371" path="m442,306l430,311,420,313,442,313,442,306xe" filled="true" fillcolor="#000000" stroked="false">
                <v:path arrowok="t"/>
                <v:fill type="solid"/>
              </v:shape>
              <v:shape style="position:absolute;left:289;top:0;width:159;height:371" coordorigin="289,0" coordsize="159,371" path="m443,96l289,96,289,152,443,152,443,96xe" filled="true" fillcolor="#000000" stroked="false">
                <v:path arrowok="t"/>
                <v:fill type="solid"/>
              </v:shape>
              <v:shape style="position:absolute;left:289;top:0;width:159;height:371" coordorigin="289,0" coordsize="159,371" path="m394,0l322,42,322,96,394,96,394,0xe" filled="true" fillcolor="#000000" stroked="false">
                <v:path arrowok="t"/>
                <v:fill type="solid"/>
              </v:shape>
            </v:group>
            <v:group style="position:absolute;left:458;top:96;width:279;height:381" coordorigin="458,96" coordsize="279,381">
              <v:shape style="position:absolute;left:458;top:96;width:279;height:381" coordorigin="458,96" coordsize="279,381" path="m475,416l482,473,502,476,522,476,535,476,600,449,617,420,497,420,486,419,475,416xe" filled="true" fillcolor="#000000" stroked="false">
                <v:path arrowok="t"/>
                <v:fill type="solid"/>
              </v:shape>
              <v:shape style="position:absolute;left:458;top:96;width:279;height:381" coordorigin="458,96" coordsize="279,381" path="m534,96l458,96,560,369,553,388,542,405,527,416,505,420,617,420,624,403,642,355,667,288,599,288,534,96xe" filled="true" fillcolor="#000000" stroked="false">
                <v:path arrowok="t"/>
                <v:fill type="solid"/>
              </v:shape>
              <v:shape style="position:absolute;left:458;top:96;width:279;height:381" coordorigin="458,96" coordsize="279,381" path="m737,96l662,96,599,288,667,288,737,96xe" filled="true" fillcolor="#000000" stroked="false">
                <v:path arrowok="t"/>
                <v:fill type="solid"/>
              </v:shape>
            </v:group>
            <v:group style="position:absolute;left:772;top:231;width:141;height:2" coordorigin="772,231" coordsize="141,2">
              <v:shape style="position:absolute;left:772;top:231;width:141;height:2" coordorigin="772,231" coordsize="141,0" path="m772,231l912,231e" filled="false" stroked="true" strokeweight="3.76pt" strokecolor="#000000">
                <v:path arrowok="t"/>
              </v:shape>
            </v:group>
            <v:group style="position:absolute;left:916;top:96;width:404;height:270" coordorigin="916,96" coordsize="404,270">
              <v:shape style="position:absolute;left:916;top:96;width:404;height:270" coordorigin="916,96" coordsize="404,270" path="m985,96l916,96,1001,366,1070,366,1095,272,1036,272,985,96xe" filled="true" fillcolor="#000000" stroked="false">
                <v:path arrowok="t"/>
                <v:fill type="solid"/>
              </v:shape>
              <v:shape style="position:absolute;left:916;top:96;width:404;height:270" coordorigin="916,96" coordsize="404,270" path="m1175,192l1116,192,1163,366,1232,366,1262,272,1195,272,1175,192xe" filled="true" fillcolor="#000000" stroked="false">
                <v:path arrowok="t"/>
                <v:fill type="solid"/>
              </v:shape>
              <v:shape style="position:absolute;left:916;top:96;width:404;height:270" coordorigin="916,96" coordsize="404,270" path="m1151,96l1082,96,1036,272,1095,272,1116,192,1175,192,1151,96xe" filled="true" fillcolor="#000000" stroked="false">
                <v:path arrowok="t"/>
                <v:fill type="solid"/>
              </v:shape>
              <v:shape style="position:absolute;left:916;top:96;width:404;height:270" coordorigin="916,96" coordsize="404,270" path="m1319,96l1249,96,1195,272,1262,272,1319,96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25"/>
        </w:rPr>
      </w:r>
      <w:r>
        <w:rPr>
          <w:spacing w:val="-12"/>
        </w:rPr>
        <w:t> </w:t>
      </w:r>
      <w:r>
        <w:rPr>
          <w:spacing w:val="-12"/>
          <w:position w:val="7"/>
        </w:rPr>
        <w:pict>
          <v:group style="width:34.85pt;height:24.2pt;mso-position-horizontal-relative:char;mso-position-vertical-relative:line" coordorigin="0,0" coordsize="697,484">
            <v:group style="position:absolute;left:37;top:37;width:2;height:410" coordorigin="37,37" coordsize="2,410">
              <v:shape style="position:absolute;left:37;top:37;width:2;height:410" coordorigin="37,37" coordsize="0,410" path="m37,37l37,446e" filled="false" stroked="true" strokeweight="3.7pt" strokecolor="#000000">
                <v:path arrowok="t"/>
              </v:shape>
            </v:group>
            <v:group style="position:absolute;left:131;top:73;width:263;height:379" coordorigin="131,73" coordsize="263,379">
              <v:shape style="position:absolute;left:131;top:73;width:263;height:379" coordorigin="131,73" coordsize="263,379" path="m233,171l177,192,138,252,131,324,133,346,164,416,233,450,257,451,275,446,298,435,314,423,327,407,393,407,393,393,271,393,245,393,204,329,203,305,203,298,235,233,393,227,393,195,310,195,294,184,277,176,257,172,233,171xe" filled="true" fillcolor="#000000" stroked="false">
                <v:path arrowok="t"/>
                <v:fill type="solid"/>
              </v:shape>
              <v:shape style="position:absolute;left:131;top:73;width:263;height:379" coordorigin="131,73" coordsize="263,379" path="m393,407l327,407,327,446,393,446,393,407xe" filled="true" fillcolor="#000000" stroked="false">
                <v:path arrowok="t"/>
                <v:fill type="solid"/>
              </v:shape>
              <v:shape style="position:absolute;left:131;top:73;width:263;height:379" coordorigin="131,73" coordsize="263,379" path="m393,227l280,227,296,237,313,257,318,273,321,295,322,322,319,344,313,362,302,378,289,388,271,393,393,393,393,227xe" filled="true" fillcolor="#000000" stroked="false">
                <v:path arrowok="t"/>
                <v:fill type="solid"/>
              </v:shape>
              <v:shape style="position:absolute;left:131;top:73;width:263;height:379" coordorigin="131,73" coordsize="263,379" path="m393,73l323,73,310,195,393,195,393,73xe" filled="true" fillcolor="#000000" stroked="false">
                <v:path arrowok="t"/>
                <v:fill type="solid"/>
              </v:shape>
            </v:group>
            <v:group style="position:absolute;left:444;top:170;width:254;height:282" coordorigin="444,170" coordsize="254,282">
              <v:shape style="position:absolute;left:444;top:170;width:254;height:282" coordorigin="444,170" coordsize="254,282" path="m562,170l489,199,454,250,444,314,445,335,472,409,537,447,585,452,604,450,661,423,681,397,563,397,546,389,528,372,521,353,518,331,697,314,695,292,695,288,626,288,521,272,527,253,541,235,557,227,581,225,673,225,670,219,608,176,586,172,562,170xe" filled="true" fillcolor="#000000" stroked="false">
                <v:path arrowok="t"/>
                <v:fill type="solid"/>
              </v:shape>
              <v:shape style="position:absolute;left:444;top:170;width:254;height:282" coordorigin="444,170" coordsize="254,282" path="m623,360l563,397,681,397,685,392,693,372,623,360xe" filled="true" fillcolor="#000000" stroked="false">
                <v:path arrowok="t"/>
                <v:fill type="solid"/>
              </v:shape>
              <v:shape style="position:absolute;left:444;top:170;width:254;height:282" coordorigin="444,170" coordsize="254,282" path="m673,225l581,225,597,231,616,248,623,265,626,288,695,288,692,272,687,253,679,235,673,225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12"/>
          <w:position w:val="7"/>
        </w:rPr>
      </w:r>
      <w:r>
        <w:rPr>
          <w:spacing w:val="-12"/>
          <w:position w:val="7"/>
        </w:rPr>
        <w:tab/>
      </w:r>
      <w:r>
        <w:rPr>
          <w:spacing w:val="-12"/>
          <w:position w:val="10"/>
        </w:rPr>
        <w:pict>
          <v:group style="width:85.65pt;height:19.25pt;mso-position-horizontal-relative:char;mso-position-vertical-relative:line" coordorigin="0,0" coordsize="1713,385">
            <v:group style="position:absolute;left:0;top:0;width:304;height:385" coordorigin="0,0" coordsize="304,385">
              <v:shape style="position:absolute;left:0;top:0;width:304;height:385" coordorigin="0,0" coordsize="304,385" path="m73,251l0,258,1,268,6,289,48,356,116,382,166,385,186,384,244,368,291,320,134,320,115,314,100,305,88,291,79,273,73,251xe" filled="true" fillcolor="#000000" stroked="false">
                <v:path arrowok="t"/>
                <v:fill type="solid"/>
              </v:shape>
              <v:shape style="position:absolute;left:0;top:0;width:304;height:385" coordorigin="0,0" coordsize="304,385" path="m148,0l70,16,25,56,14,115,14,116,57,186,137,217,162,223,193,232,205,236,215,242,224,254,228,262,227,279,219,295,200,313,185,317,164,320,291,320,296,309,302,290,304,269,302,248,263,183,198,155,146,142,123,135,107,128,96,121,89,115,85,108,85,89,164,63,280,63,277,58,232,16,173,1,148,0xe" filled="true" fillcolor="#000000" stroked="false">
                <v:path arrowok="t"/>
                <v:fill type="solid"/>
              </v:shape>
              <v:shape style="position:absolute;left:0;top:0;width:304;height:385" coordorigin="0,0" coordsize="304,385" path="m280,63l164,63,183,68,200,79,211,95,217,116,291,94,286,75,280,63xe" filled="true" fillcolor="#000000" stroked="false">
                <v:path arrowok="t"/>
                <v:fill type="solid"/>
              </v:shape>
            </v:group>
            <v:group style="position:absolute;left:366;top:6;width:246;height:374" coordorigin="366,6" coordsize="246,374">
              <v:shape style="position:absolute;left:366;top:6;width:246;height:374" coordorigin="366,6" coordsize="246,374" path="m438,6l366,6,366,379,438,379,438,229,440,208,485,157,605,157,602,149,598,143,438,143,438,6xe" filled="true" fillcolor="#000000" stroked="false">
                <v:path arrowok="t"/>
                <v:fill type="solid"/>
              </v:shape>
              <v:shape style="position:absolute;left:366;top:6;width:246;height:374" coordorigin="366,6" coordsize="246,374" path="m605,157l508,157,516,160,522,164,541,229,541,379,612,379,612,202,610,182,608,165,605,157xe" filled="true" fillcolor="#000000" stroked="false">
                <v:path arrowok="t"/>
                <v:fill type="solid"/>
              </v:shape>
              <v:shape style="position:absolute;left:366;top:6;width:246;height:374" coordorigin="366,6" coordsize="246,374" path="m509,104l489,108,471,116,454,127,438,143,598,143,534,104,509,104xe" filled="true" fillcolor="#000000" stroked="false">
                <v:path arrowok="t"/>
                <v:fill type="solid"/>
              </v:shape>
            </v:group>
            <v:group style="position:absolute;left:666;top:103;width:252;height:282" coordorigin="666,103" coordsize="252,282">
              <v:shape style="position:absolute;left:666;top:103;width:252;height:282" coordorigin="666,103" coordsize="252,282" path="m900,157l804,157,817,161,824,167,830,172,834,182,834,196,824,207,807,211,786,216,759,222,738,227,674,268,666,308,669,329,721,380,767,385,786,381,808,373,824,363,840,349,910,349,907,335,766,335,756,331,742,317,738,307,738,288,743,280,754,271,770,265,797,259,834,250,905,250,905,194,903,172,900,157xe" filled="true" fillcolor="#000000" stroked="false">
                <v:path arrowok="t"/>
                <v:fill type="solid"/>
              </v:shape>
              <v:shape style="position:absolute;left:666;top:103;width:252;height:282" coordorigin="666,103" coordsize="252,282" path="m910,349l840,349,840,350,842,358,845,367,847,374,848,379,918,373,912,356,910,349xe" filled="true" fillcolor="#000000" stroked="false">
                <v:path arrowok="t"/>
                <v:fill type="solid"/>
              </v:shape>
              <v:shape style="position:absolute;left:666;top:103;width:252;height:282" coordorigin="666,103" coordsize="252,282" path="m905,250l834,250,834,281,833,293,832,299,828,307,823,316,814,322,803,330,790,335,907,335,907,334,905,315,905,299,905,280,905,250xe" filled="true" fillcolor="#000000" stroked="false">
                <v:path arrowok="t"/>
                <v:fill type="solid"/>
              </v:shape>
              <v:shape style="position:absolute;left:666;top:103;width:252;height:282" coordorigin="666,103" coordsize="252,282" path="m779,103l721,117,673,180,738,191,743,179,749,170,756,166,763,160,773,157,900,157,899,154,847,109,807,104,779,103xe" filled="true" fillcolor="#000000" stroked="false">
                <v:path arrowok="t"/>
                <v:fill type="solid"/>
              </v:shape>
            </v:group>
            <v:group style="position:absolute;left:973;top:103;width:167;height:276" coordorigin="973,103" coordsize="167,276">
              <v:shape style="position:absolute;left:973;top:103;width:167;height:276" coordorigin="973,103" coordsize="167,276" path="m1039,109l973,109,973,379,1044,379,1044,280,1045,255,1054,191,1082,167,1128,167,1132,148,1039,148,1039,109xe" filled="true" fillcolor="#000000" stroked="false">
                <v:path arrowok="t"/>
                <v:fill type="solid"/>
              </v:shape>
              <v:shape style="position:absolute;left:973;top:103;width:167;height:276" coordorigin="973,103" coordsize="167,276" path="m1128,167l1103,167,1114,170,1126,179,1128,167xe" filled="true" fillcolor="#000000" stroked="false">
                <v:path arrowok="t"/>
                <v:fill type="solid"/>
              </v:shape>
              <v:shape style="position:absolute;left:973;top:103;width:167;height:276" coordorigin="973,103" coordsize="167,276" path="m1100,103l1090,103,1079,106,1065,115,1053,128,1039,148,1132,148,1139,112,1121,105,1100,103xe" filled="true" fillcolor="#000000" stroked="false">
                <v:path arrowok="t"/>
                <v:fill type="solid"/>
              </v:shape>
            </v:group>
            <v:group style="position:absolute;left:1155;top:103;width:251;height:282" coordorigin="1155,103" coordsize="251,282">
              <v:shape style="position:absolute;left:1155;top:103;width:251;height:282" coordorigin="1155,103" coordsize="251,282" path="m1273,103l1200,131,1162,195,1155,267,1159,288,1195,355,1269,384,1295,385,1313,383,1370,356,1391,330,1273,330,1256,322,1237,305,1230,286,1228,264,1406,249,1405,226,1404,221,1336,221,1230,205,1237,187,1250,169,1266,160,1290,158,1383,158,1380,153,1319,109,1297,105,1273,103xe" filled="true" fillcolor="#000000" stroked="false">
                <v:path arrowok="t"/>
                <v:fill type="solid"/>
              </v:shape>
              <v:shape style="position:absolute;left:1155;top:103;width:251;height:282" coordorigin="1155,103" coordsize="251,282" path="m1332,293l1273,330,1391,330,1394,325,1403,305,1332,293xe" filled="true" fillcolor="#000000" stroked="false">
                <v:path arrowok="t"/>
                <v:fill type="solid"/>
              </v:shape>
              <v:shape style="position:absolute;left:1155;top:103;width:251;height:282" coordorigin="1155,103" coordsize="251,282" path="m1383,158l1290,158,1307,164,1325,181,1333,198,1336,221,1404,221,1402,206,1397,186,1389,169,1383,158xe" filled="true" fillcolor="#000000" stroked="false">
                <v:path arrowok="t"/>
                <v:fill type="solid"/>
              </v:shape>
            </v:group>
            <v:group style="position:absolute;left:1448;top:6;width:265;height:379" coordorigin="1448,6" coordsize="265,379">
              <v:shape style="position:absolute;left:1448;top:6;width:265;height:379" coordorigin="1448,6" coordsize="265,379" path="m1549,104l1478,140,1451,206,1448,257,1450,279,1482,350,1551,383,1575,384,1593,379,1616,368,1631,356,1645,340,1712,340,1712,326,1563,326,1546,316,1532,298,1526,282,1523,262,1522,238,1522,232,1553,166,1597,160,1712,160,1712,127,1627,127,1612,117,1594,109,1573,105,1549,104xe" filled="true" fillcolor="#000000" stroked="false">
                <v:path arrowok="t"/>
                <v:fill type="solid"/>
              </v:shape>
              <v:shape style="position:absolute;left:1448;top:6;width:265;height:379" coordorigin="1448,6" coordsize="265,379" path="m1712,340l1645,340,1645,379,1712,379,1712,340xe" filled="true" fillcolor="#000000" stroked="false">
                <v:path arrowok="t"/>
                <v:fill type="solid"/>
              </v:shape>
              <v:shape style="position:absolute;left:1448;top:6;width:265;height:379" coordorigin="1448,6" coordsize="265,379" path="m1712,160l1597,160,1614,170,1631,189,1636,206,1639,227,1640,255,1638,276,1590,326,1563,326,1712,326,1712,160xe" filled="true" fillcolor="#000000" stroked="false">
                <v:path arrowok="t"/>
                <v:fill type="solid"/>
              </v:shape>
              <v:shape style="position:absolute;left:1448;top:6;width:265;height:379" coordorigin="1448,6" coordsize="265,379" path="m1712,6l1640,6,1627,127,1712,127,1712,6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12"/>
          <w:position w:val="10"/>
        </w:rPr>
      </w:r>
      <w:r>
        <w:rPr>
          <w:spacing w:val="-12"/>
          <w:position w:val="10"/>
        </w:rPr>
        <w:tab/>
      </w:r>
      <w:r>
        <w:rPr>
          <w:spacing w:val="-12"/>
          <w:position w:val="10"/>
        </w:rPr>
        <w:pict>
          <v:group style="width:55.2pt;height:19.25pt;mso-position-horizontal-relative:char;mso-position-vertical-relative:line" coordorigin="0,0" coordsize="1104,385">
            <v:group style="position:absolute;left:0;top:0;width:304;height:385" coordorigin="0,0" coordsize="304,385">
              <v:shape style="position:absolute;left:0;top:0;width:304;height:385" coordorigin="0,0" coordsize="304,385" path="m73,251l0,258,1,268,6,289,48,356,116,382,166,385,185,384,244,368,291,320,134,320,115,314,100,305,88,291,79,273,73,251xe" filled="true" fillcolor="#000000" stroked="false">
                <v:path arrowok="t"/>
                <v:fill type="solid"/>
              </v:shape>
              <v:shape style="position:absolute;left:0;top:0;width:304;height:385" coordorigin="0,0" coordsize="304,385" path="m148,0l70,16,25,56,14,115,14,116,57,186,137,217,162,223,193,232,205,236,215,242,224,254,228,262,227,279,219,295,200,313,185,317,164,320,291,320,296,309,302,290,304,269,302,248,263,183,198,155,146,142,123,135,107,128,96,121,89,115,85,108,85,89,164,63,280,63,277,58,232,16,173,1,148,0xe" filled="true" fillcolor="#000000" stroked="false">
                <v:path arrowok="t"/>
                <v:fill type="solid"/>
              </v:shape>
              <v:shape style="position:absolute;left:0;top:0;width:304;height:385" coordorigin="0,0" coordsize="304,385" path="m280,63l164,63,183,68,200,79,211,95,217,116,291,94,286,75,280,63xe" filled="true" fillcolor="#000000" stroked="false">
                <v:path arrowok="t"/>
                <v:fill type="solid"/>
              </v:shape>
            </v:group>
            <v:group style="position:absolute;left:347;top:103;width:251;height:282" coordorigin="347,103" coordsize="251,282">
              <v:shape style="position:absolute;left:347;top:103;width:251;height:282" coordorigin="347,103" coordsize="251,282" path="m465,103l392,131,353,195,347,267,350,287,386,354,460,384,486,385,505,383,562,356,583,330,464,330,447,322,429,304,422,286,419,264,598,249,596,226,595,221,527,221,421,205,428,187,441,169,458,160,481,158,575,158,572,152,510,109,489,105,465,103xe" filled="true" fillcolor="#000000" stroked="false">
                <v:path arrowok="t"/>
                <v:fill type="solid"/>
              </v:shape>
              <v:shape style="position:absolute;left:347;top:103;width:251;height:282" coordorigin="347,103" coordsize="251,282" path="m523,293l464,330,583,330,586,325,594,305,523,293xe" filled="true" fillcolor="#000000" stroked="false">
                <v:path arrowok="t"/>
                <v:fill type="solid"/>
              </v:shape>
              <v:shape style="position:absolute;left:347;top:103;width:251;height:282" coordorigin="347,103" coordsize="251,282" path="m575,158l481,158,499,164,516,181,524,198,527,221,595,221,593,206,588,186,581,169,575,158xe" filled="true" fillcolor="#000000" stroked="false">
                <v:path arrowok="t"/>
                <v:fill type="solid"/>
              </v:shape>
            </v:group>
            <v:group style="position:absolute;left:654;top:103;width:167;height:276" coordorigin="654,103" coordsize="167,276">
              <v:shape style="position:absolute;left:654;top:103;width:167;height:276" coordorigin="654,103" coordsize="167,276" path="m721,109l654,109,654,379,726,379,726,280,727,255,736,191,763,167,810,167,814,148,721,148,721,109xe" filled="true" fillcolor="#000000" stroked="false">
                <v:path arrowok="t"/>
                <v:fill type="solid"/>
              </v:shape>
              <v:shape style="position:absolute;left:654;top:103;width:167;height:276" coordorigin="654,103" coordsize="167,276" path="m810,167l784,167,796,170,808,179,810,167xe" filled="true" fillcolor="#000000" stroked="false">
                <v:path arrowok="t"/>
                <v:fill type="solid"/>
              </v:shape>
              <v:shape style="position:absolute;left:654;top:103;width:167;height:276" coordorigin="654,103" coordsize="167,276" path="m782,103l770,103,761,106,747,115,734,128,721,148,814,148,821,112,802,105,782,103xe" filled="true" fillcolor="#000000" stroked="false">
                <v:path arrowok="t"/>
                <v:fill type="solid"/>
              </v:shape>
            </v:group>
            <v:group style="position:absolute;left:822;top:109;width:282;height:270" coordorigin="822,109" coordsize="282,270">
              <v:shape style="position:absolute;left:822;top:109;width:282;height:270" coordorigin="822,109" coordsize="282,270" path="m898,109l822,109,931,379,996,379,1031,293,964,293,949,247,898,109xe" filled="true" fillcolor="#000000" stroked="false">
                <v:path arrowok="t"/>
                <v:fill type="solid"/>
              </v:shape>
              <v:shape style="position:absolute;left:822;top:109;width:282;height:270" coordorigin="822,109" coordsize="282,270" path="m1104,109l1030,109,978,247,973,262,971,270,967,281,964,293,1031,293,1104,109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12"/>
          <w:position w:val="10"/>
        </w:rPr>
      </w:r>
      <w:r>
        <w:rPr>
          <w:spacing w:val="-8"/>
          <w:position w:val="10"/>
        </w:rPr>
        <w:t> </w:t>
      </w:r>
      <w:r>
        <w:rPr>
          <w:spacing w:val="-8"/>
          <w:position w:val="7"/>
        </w:rPr>
        <w:pict>
          <v:group style="width:47.55pt;height:24.1pt;mso-position-horizontal-relative:char;mso-position-vertical-relative:line" coordorigin="0,0" coordsize="951,482">
            <v:group style="position:absolute;left:36;top:36;width:2;height:409" coordorigin="36,36" coordsize="2,409">
              <v:shape style="position:absolute;left:36;top:36;width:2;height:409" coordorigin="36,36" coordsize="0,409" path="m36,36l36,445e" filled="false" stroked="true" strokeweight="3.64pt" strokecolor="#000000">
                <v:path arrowok="t"/>
              </v:shape>
            </v:group>
            <v:group style="position:absolute;left:130;top:169;width:256;height:282" coordorigin="130,169" coordsize="256,282">
              <v:shape style="position:absolute;left:130;top:169;width:256;height:282" coordorigin="130,169" coordsize="256,282" path="m250,169l176,197,137,258,130,331,134,351,174,422,246,450,272,451,293,448,360,410,372,392,254,392,235,386,205,323,204,294,207,273,213,255,224,239,241,229,261,225,370,225,363,213,298,173,276,170,250,169xe" filled="true" fillcolor="#000000" stroked="false">
                <v:path arrowok="t"/>
                <v:fill type="solid"/>
              </v:shape>
              <v:shape style="position:absolute;left:130;top:169;width:256;height:282" coordorigin="130,169" coordsize="256,282" path="m313,348l305,368,294,383,279,390,254,392,372,392,380,375,386,354,313,348xe" filled="true" fillcolor="#000000" stroked="false">
                <v:path arrowok="t"/>
                <v:fill type="solid"/>
              </v:shape>
              <v:shape style="position:absolute;left:130;top:169;width:256;height:282" coordorigin="130,169" coordsize="256,282" path="m370,225l276,225,287,228,303,242,308,253,311,267,383,254,381,248,373,230,370,225xe" filled="true" fillcolor="#000000" stroked="false">
                <v:path arrowok="t"/>
                <v:fill type="solid"/>
              </v:shape>
            </v:group>
            <v:group style="position:absolute;left:416;top:169;width:253;height:282" coordorigin="416,169" coordsize="253,282">
              <v:shape style="position:absolute;left:416;top:169;width:253;height:282" coordorigin="416,169" coordsize="253,282" path="m535,169l461,197,423,261,416,333,420,353,456,420,530,450,556,451,575,448,632,422,652,396,534,396,517,388,499,370,492,352,489,330,668,314,667,292,666,287,597,287,492,270,498,252,511,234,528,226,551,224,644,224,641,218,580,174,558,170,535,169xe" filled="true" fillcolor="#000000" stroked="false">
                <v:path arrowok="t"/>
                <v:fill type="solid"/>
              </v:shape>
              <v:shape style="position:absolute;left:416;top:169;width:253;height:282" coordorigin="416,169" coordsize="253,282" path="m593,359l534,396,652,396,656,390,665,371,593,359xe" filled="true" fillcolor="#000000" stroked="false">
                <v:path arrowok="t"/>
                <v:fill type="solid"/>
              </v:shape>
              <v:shape style="position:absolute;left:416;top:169;width:253;height:282" coordorigin="416,169" coordsize="253,282" path="m644,224l551,224,568,230,586,247,594,264,597,287,666,287,663,271,658,252,650,234,644,224xe" filled="true" fillcolor="#000000" stroked="false">
                <v:path arrowok="t"/>
                <v:fill type="solid"/>
              </v:shape>
            </v:group>
            <v:group style="position:absolute;left:701;top:169;width:251;height:282" coordorigin="701,169" coordsize="251,282">
              <v:shape style="position:absolute;left:701;top:169;width:251;height:282" coordorigin="701,169" coordsize="251,282" path="m773,357l701,368,702,372,709,389,753,435,834,451,856,450,929,419,942,399,829,399,807,397,791,389,782,381,775,371,773,357xe" filled="true" fillcolor="#000000" stroked="false">
                <v:path arrowok="t"/>
                <v:fill type="solid"/>
              </v:shape>
              <v:shape style="position:absolute;left:701;top:169;width:251;height:282" coordorigin="701,169" coordsize="251,282" path="m820,169l744,191,712,267,718,284,779,328,852,347,865,350,872,354,876,356,879,360,882,365,882,378,878,385,869,391,852,397,829,399,942,399,946,388,950,368,950,365,951,341,943,322,888,286,837,272,811,265,794,260,785,255,780,252,777,247,777,236,780,231,786,228,802,222,825,221,936,221,931,213,868,173,846,170,820,169xe" filled="true" fillcolor="#000000" stroked="false">
                <v:path arrowok="t"/>
                <v:fill type="solid"/>
              </v:shape>
              <v:shape style="position:absolute;left:701;top:169;width:251;height:282" coordorigin="701,169" coordsize="251,282" path="m936,221l841,221,852,223,860,228,869,234,873,242,877,253,941,230,936,221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8"/>
          <w:position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pStyle w:val="BodyText"/>
        <w:spacing w:line="200" w:lineRule="atLeast"/>
        <w:ind w:left="3385" w:right="0"/>
        <w:jc w:val="left"/>
      </w:pPr>
      <w:r>
        <w:rPr/>
        <w:pict>
          <v:group style="width:19.7pt;height:22.6pt;mso-position-horizontal-relative:char;mso-position-vertical-relative:line" coordorigin="0,0" coordsize="394,452">
            <v:group style="position:absolute;left:39;top:39;width:2;height:375" coordorigin="39,39" coordsize="2,375">
              <v:shape style="position:absolute;left:39;top:39;width:2;height:375" coordorigin="39,39" coordsize="0,375" path="m39,39l39,413e" filled="false" stroked="true" strokeweight="3.88pt" strokecolor="#000000">
                <v:path arrowok="t"/>
              </v:shape>
            </v:group>
            <v:group style="position:absolute;left:146;top:136;width:248;height:278" coordorigin="146,136" coordsize="248,278">
              <v:shape style="position:absolute;left:146;top:136;width:248;height:278" coordorigin="146,136" coordsize="248,278" path="m213,142l146,142,146,413,218,413,218,286,219,261,243,201,253,194,265,190,388,190,387,185,386,182,213,182,213,142xe" filled="true" fillcolor="#000000" stroked="false">
                <v:path arrowok="t"/>
                <v:fill type="solid"/>
              </v:shape>
              <v:shape style="position:absolute;left:146;top:136;width:248;height:278" coordorigin="146,136" coordsize="248,278" path="m388,190l288,190,296,192,303,197,323,274,323,413,393,413,393,234,392,212,390,196,388,190xe" filled="true" fillcolor="#000000" stroked="false">
                <v:path arrowok="t"/>
                <v:fill type="solid"/>
              </v:shape>
              <v:shape style="position:absolute;left:146;top:136;width:248;height:278" coordorigin="146,136" coordsize="248,278" path="m302,136l244,152,213,182,386,182,323,138,302,136xe" filled="true" fillcolor="#000000" stroked="false">
                <v:path arrowok="t"/>
                <v:fill type="solid"/>
              </v:shape>
            </v:group>
          </v:group>
        </w:pict>
      </w:r>
      <w:r>
        <w:rPr/>
      </w:r>
      <w:r>
        <w:rPr>
          <w:spacing w:val="22"/>
        </w:rPr>
        <w:t> </w:t>
      </w:r>
      <w:r>
        <w:rPr>
          <w:spacing w:val="22"/>
        </w:rPr>
        <w:pict>
          <v:group style="width:13.8pt;height:24.15pt;mso-position-horizontal-relative:char;mso-position-vertical-relative:line" coordorigin="0,0" coordsize="276,483">
            <v:group style="position:absolute;left:36;top:36;width:2;height:410" coordorigin="36,36" coordsize="2,410">
              <v:shape style="position:absolute;left:36;top:36;width:2;height:410" coordorigin="36,36" coordsize="0,410" path="m36,36l36,446e" filled="false" stroked="true" strokeweight="3.64pt" strokecolor="#000000">
                <v:path arrowok="t"/>
              </v:shape>
            </v:group>
            <v:group style="position:absolute;left:116;top:79;width:160;height:373" coordorigin="116,79" coordsize="160,373">
              <v:shape style="position:absolute;left:116;top:79;width:160;height:373" coordorigin="116,79" coordsize="160,373" path="m221,231l149,231,149,365,161,429,238,451,258,448,276,441,270,393,235,393,231,391,228,390,225,387,223,384,221,377,221,231xe" filled="true" fillcolor="#000000" stroked="false">
                <v:path arrowok="t"/>
                <v:fill type="solid"/>
              </v:shape>
              <v:shape style="position:absolute;left:116;top:79;width:160;height:373" coordorigin="116,79" coordsize="160,373" path="m269,386l257,391,247,393,270,393,269,386xe" filled="true" fillcolor="#000000" stroked="false">
                <v:path arrowok="t"/>
                <v:fill type="solid"/>
              </v:shape>
              <v:shape style="position:absolute;left:116;top:79;width:160;height:373" coordorigin="116,79" coordsize="160,373" path="m270,175l116,175,116,231,270,231,270,175xe" filled="true" fillcolor="#000000" stroked="false">
                <v:path arrowok="t"/>
                <v:fill type="solid"/>
              </v:shape>
              <v:shape style="position:absolute;left:116;top:79;width:160;height:373" coordorigin="116,79" coordsize="160,373" path="m221,79l149,121,149,175,221,175,221,79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22"/>
        </w:rPr>
      </w:r>
      <w:r>
        <w:rPr>
          <w:spacing w:val="-8"/>
        </w:rPr>
        <w:t> </w:t>
      </w:r>
      <w:r>
        <w:rPr>
          <w:spacing w:val="-8"/>
        </w:rPr>
        <w:pict>
          <v:group style="width:28.2pt;height:24.25pt;mso-position-horizontal-relative:char;mso-position-vertical-relative:line" coordorigin="0,0" coordsize="564,485">
            <v:group style="position:absolute;left:37;top:37;width:2;height:411" coordorigin="37,37" coordsize="2,411">
              <v:shape style="position:absolute;left:37;top:37;width:2;height:411" coordorigin="37,37" coordsize="0,411" path="m37,37l37,447e" filled="false" stroked="true" strokeweight="3.7pt" strokecolor="#000000">
                <v:path arrowok="t"/>
              </v:shape>
            </v:group>
            <v:group style="position:absolute;left:126;top:170;width:251;height:283" coordorigin="126,170" coordsize="251,283">
              <v:shape style="position:absolute;left:126;top:170;width:251;height:283" coordorigin="126,170" coordsize="251,283" path="m359,224l264,224,277,228,284,234,290,239,294,249,294,263,283,274,267,278,245,283,218,289,198,294,134,337,126,377,129,398,181,448,227,453,246,449,267,442,284,431,300,417,369,417,366,403,225,403,216,399,201,385,198,375,198,356,203,348,215,339,230,333,294,317,364,317,364,262,363,240,359,224xe" filled="true" fillcolor="#000000" stroked="false">
                <v:path arrowok="t"/>
                <v:fill type="solid"/>
              </v:shape>
              <v:shape style="position:absolute;left:126;top:170;width:251;height:283" coordorigin="126,170" coordsize="251,283" path="m369,417l300,417,300,419,302,426,305,435,307,443,309,447,376,441,370,424,369,417xe" filled="true" fillcolor="#000000" stroked="false">
                <v:path arrowok="t"/>
                <v:fill type="solid"/>
              </v:shape>
              <v:shape style="position:absolute;left:126;top:170;width:251;height:283" coordorigin="126,170" coordsize="251,283" path="m364,317l294,317,294,349,293,361,251,403,366,403,365,402,364,383,364,367,364,326,364,317xe" filled="true" fillcolor="#000000" stroked="false">
                <v:path arrowok="t"/>
                <v:fill type="solid"/>
              </v:shape>
              <v:shape style="position:absolute;left:126;top:170;width:251;height:283" coordorigin="126,170" coordsize="251,283" path="m239,170l164,194,133,247,198,258,203,246,209,237,216,233,223,227,233,224,359,224,358,221,306,176,267,171,239,170xe" filled="true" fillcolor="#000000" stroked="false">
                <v:path arrowok="t"/>
                <v:fill type="solid"/>
              </v:shape>
            </v:group>
            <v:group style="position:absolute;left:405;top:80;width:159;height:373" coordorigin="405,80" coordsize="159,373">
              <v:shape style="position:absolute;left:405;top:80;width:159;height:373" coordorigin="405,80" coordsize="159,373" path="m510,233l438,233,438,366,450,431,526,452,546,449,564,443,559,395,524,395,521,392,517,391,513,389,510,378,510,233xe" filled="true" fillcolor="#000000" stroked="false">
                <v:path arrowok="t"/>
                <v:fill type="solid"/>
              </v:shape>
              <v:shape style="position:absolute;left:405;top:80;width:159;height:373" coordorigin="405,80" coordsize="159,373" path="m558,387l546,392,536,395,559,395,558,387xe" filled="true" fillcolor="#000000" stroked="false">
                <v:path arrowok="t"/>
                <v:fill type="solid"/>
              </v:shape>
              <v:shape style="position:absolute;left:405;top:80;width:159;height:373" coordorigin="405,80" coordsize="159,373" path="m558,176l405,176,405,233,558,233,558,176xe" filled="true" fillcolor="#000000" stroked="false">
                <v:path arrowok="t"/>
                <v:fill type="solid"/>
              </v:shape>
              <v:shape style="position:absolute;left:405;top:80;width:159;height:373" coordorigin="405,80" coordsize="159,373" path="m510,80l438,122,438,176,510,176,510,80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8"/>
        </w:rPr>
      </w:r>
      <w:r>
        <w:rPr>
          <w:spacing w:val="-7"/>
        </w:rPr>
        <w:t> </w:t>
      </w:r>
      <w:r>
        <w:rPr>
          <w:spacing w:val="-7"/>
        </w:rPr>
        <w:pict>
          <v:group style="width:33.4pt;height:24.15pt;mso-position-horizontal-relative:char;mso-position-vertical-relative:line" coordorigin="0,0" coordsize="668,483">
            <v:group style="position:absolute;left:36;top:36;width:2;height:410" coordorigin="36,36" coordsize="2,410">
              <v:shape style="position:absolute;left:36;top:36;width:2;height:410" coordorigin="36,36" coordsize="0,410" path="m36,36l36,446e" filled="false" stroked="true" strokeweight="3.64pt" strokecolor="#000000">
                <v:path arrowok="t"/>
              </v:shape>
            </v:group>
            <v:group style="position:absolute;left:111;top:175;width:281;height:272" coordorigin="111,175" coordsize="281,272">
              <v:shape style="position:absolute;left:111;top:175;width:281;height:272" coordorigin="111,175" coordsize="281,272" path="m187,175l111,175,221,446,285,446,319,360,253,360,237,313,187,175xe" filled="true" fillcolor="#000000" stroked="false">
                <v:path arrowok="t"/>
                <v:fill type="solid"/>
              </v:shape>
              <v:shape style="position:absolute;left:111;top:175;width:281;height:272" coordorigin="111,175" coordsize="281,272" path="m392,175l319,175,267,313,263,327,260,337,257,348,253,360,319,360,392,175xe" filled="true" fillcolor="#000000" stroked="false">
                <v:path arrowok="t"/>
                <v:fill type="solid"/>
              </v:shape>
            </v:group>
            <v:group style="position:absolute;left:415;top:169;width:253;height:283" coordorigin="415,169" coordsize="253,283">
              <v:shape style="position:absolute;left:415;top:169;width:253;height:283" coordorigin="415,169" coordsize="253,283" path="m533,169l461,198,425,249,415,312,416,334,444,408,507,447,556,452,575,450,631,423,652,397,533,397,517,388,499,371,491,352,488,330,668,314,666,292,665,287,596,287,491,271,497,252,511,234,527,226,551,224,644,224,640,218,578,174,557,170,533,169xe" filled="true" fillcolor="#000000" stroked="false">
                <v:path arrowok="t"/>
                <v:fill type="solid"/>
              </v:shape>
              <v:shape style="position:absolute;left:415;top:169;width:253;height:283" coordorigin="415,169" coordsize="253,283" path="m593,360l533,397,652,397,655,392,663,372,593,360xe" filled="true" fillcolor="#000000" stroked="false">
                <v:path arrowok="t"/>
                <v:fill type="solid"/>
              </v:shape>
              <v:shape style="position:absolute;left:415;top:169;width:253;height:283" coordorigin="415,169" coordsize="253,283" path="m644,224l551,224,568,230,586,246,594,264,596,287,665,287,663,271,657,252,650,234,644,224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-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426" w:val="left" w:leader="none"/>
        </w:tabs>
        <w:spacing w:line="200" w:lineRule="atLeast"/>
        <w:ind w:left="2477" w:right="0"/>
        <w:jc w:val="left"/>
      </w:pPr>
      <w:r>
        <w:rPr>
          <w:position w:val="2"/>
        </w:rPr>
        <w:pict>
          <v:group style="width:25.45pt;height:14.9pt;mso-position-horizontal-relative:char;mso-position-vertical-relative:line" coordorigin="0,0" coordsize="509,298">
            <v:group style="position:absolute;left:0;top:0;width:268;height:297" coordorigin="0,0" coordsize="268,297">
              <v:shape style="position:absolute;left:0;top:0;width:268;height:297" coordorigin="0,0" coordsize="268,297" path="m130,0l56,24,17,71,0,149,1,169,18,227,76,283,157,297,177,294,237,274,268,253,268,248,135,248,115,244,65,189,60,143,62,121,104,58,146,50,250,50,247,45,198,8,157,1,130,0xe" filled="true" fillcolor="#000000" stroked="false">
                <v:path arrowok="t"/>
                <v:fill type="solid"/>
              </v:shape>
              <v:shape style="position:absolute;left:0;top:0;width:268;height:297" coordorigin="0,0" coordsize="268,297" path="m268,139l143,139,143,187,210,187,210,223,195,233,175,242,157,246,135,248,268,248,268,139xe" filled="true" fillcolor="#000000" stroked="false">
                <v:path arrowok="t"/>
                <v:fill type="solid"/>
              </v:shape>
              <v:shape style="position:absolute;left:0;top:0;width:268;height:297" coordorigin="0,0" coordsize="268,297" path="m250,50l146,50,167,53,184,62,198,77,206,96,262,79,256,62,250,50xe" filled="true" fillcolor="#000000" stroked="false">
                <v:path arrowok="t"/>
                <v:fill type="solid"/>
              </v:shape>
            </v:group>
            <v:group style="position:absolute;left:320;top:85;width:189;height:213" coordorigin="320,85" coordsize="189,213">
              <v:shape style="position:absolute;left:320;top:85;width:189;height:213" coordorigin="320,85" coordsize="189,213" path="m376,85l320,85,321,194,328,262,376,297,390,297,450,272,458,261,509,261,509,255,401,255,395,253,376,208,376,85xe" filled="true" fillcolor="#000000" stroked="false">
                <v:path arrowok="t"/>
                <v:fill type="solid"/>
              </v:shape>
              <v:shape style="position:absolute;left:320;top:85;width:189;height:213" coordorigin="320,85" coordsize="189,213" path="m509,261l458,261,458,292,509,292,509,261xe" filled="true" fillcolor="#000000" stroked="false">
                <v:path arrowok="t"/>
                <v:fill type="solid"/>
              </v:shape>
              <v:shape style="position:absolute;left:320;top:85;width:189;height:213" coordorigin="320,85" coordsize="189,213" path="m509,85l454,85,453,194,452,215,450,228,448,236,442,242,434,247,427,253,419,255,509,255,509,85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2"/>
        </w:rPr>
      </w:r>
      <w:r>
        <w:rPr>
          <w:spacing w:val="7"/>
          <w:position w:val="2"/>
        </w:rPr>
        <w:t> </w:t>
      </w:r>
      <w:r>
        <w:rPr>
          <w:spacing w:val="7"/>
        </w:rPr>
        <w:pict>
          <v:group style="width:61.2pt;height:18.650pt;mso-position-horizontal-relative:char;mso-position-vertical-relative:line" coordorigin="0,0" coordsize="1224,373">
            <v:group style="position:absolute;left:29;top:29;width:2;height:316" coordorigin="29,29" coordsize="2,316">
              <v:shape style="position:absolute;left:29;top:29;width:2;height:316" coordorigin="29,29" coordsize="0,316" path="m29,29l29,344e" filled="false" stroked="true" strokeweight="2.86pt" strokecolor="#000000">
                <v:path arrowok="t"/>
              </v:shape>
            </v:group>
            <v:group style="position:absolute;left:100;top:56;width:203;height:293" coordorigin="100,56" coordsize="203,293">
              <v:shape style="position:absolute;left:100;top:56;width:203;height:293" coordorigin="100,56" coordsize="203,293" path="m187,132l117,170,100,253,103,273,132,326,187,349,199,349,210,345,222,339,233,335,243,325,252,313,302,313,302,305,193,305,177,297,162,277,157,259,156,235,156,228,189,174,302,174,302,154,242,154,225,142,207,134,187,132xe" filled="true" fillcolor="#000000" stroked="false">
                <v:path arrowok="t"/>
                <v:fill type="solid"/>
              </v:shape>
              <v:shape style="position:absolute;left:100;top:56;width:203;height:293" coordorigin="100,56" coordsize="203,293" path="m302,313l252,313,252,344,302,344,302,313xe" filled="true" fillcolor="#000000" stroked="false">
                <v:path arrowok="t"/>
                <v:fill type="solid"/>
              </v:shape>
              <v:shape style="position:absolute;left:100;top:56;width:203;height:293" coordorigin="100,56" coordsize="203,293" path="m302,174l189,174,203,174,222,179,238,194,244,207,247,228,247,257,242,276,232,293,216,302,193,305,302,305,302,174xe" filled="true" fillcolor="#000000" stroked="false">
                <v:path arrowok="t"/>
                <v:fill type="solid"/>
              </v:shape>
              <v:shape style="position:absolute;left:100;top:56;width:203;height:293" coordorigin="100,56" coordsize="203,293" path="m302,56l248,56,242,154,302,154,302,56xe" filled="true" fillcolor="#000000" stroked="false">
                <v:path arrowok="t"/>
                <v:fill type="solid"/>
              </v:shape>
            </v:group>
            <v:group style="position:absolute;left:345;top:132;width:193;height:217" coordorigin="345,132" coordsize="193,217">
              <v:shape style="position:absolute;left:345;top:132;width:193;height:217" coordorigin="345,132" coordsize="193,217" path="m522,174l449,174,458,176,464,180,469,185,471,192,471,203,470,209,458,213,438,218,411,223,390,229,345,277,345,303,354,321,371,339,389,346,411,349,423,349,435,347,457,337,467,330,476,321,528,321,528,316,527,309,419,309,411,307,407,301,401,296,397,289,397,273,401,267,408,263,413,259,423,255,438,253,464,247,471,245,525,245,525,198,523,177,522,174xe" filled="true" fillcolor="#000000" stroked="false">
                <v:path arrowok="t"/>
                <v:fill type="solid"/>
              </v:shape>
              <v:shape style="position:absolute;left:345;top:132;width:193;height:217" coordorigin="345,132" coordsize="193,217" path="m528,321l476,321,476,323,477,325,477,327,480,335,482,341,483,344,537,344,533,335,529,325,528,321xe" filled="true" fillcolor="#000000" stroked="false">
                <v:path arrowok="t"/>
                <v:fill type="solid"/>
              </v:shape>
              <v:shape style="position:absolute;left:345;top:132;width:193;height:217" coordorigin="345,132" coordsize="193,217" path="m525,245l471,245,471,277,469,282,438,309,527,309,526,300,526,295,525,282,525,245xe" filled="true" fillcolor="#000000" stroked="false">
                <v:path arrowok="t"/>
                <v:fill type="solid"/>
              </v:shape>
              <v:shape style="position:absolute;left:345;top:132;width:193;height:217" coordorigin="345,132" coordsize="193,217" path="m424,132l368,154,348,191,398,199,402,189,405,183,411,180,417,175,425,174,522,174,518,162,453,133,424,132xe" filled="true" fillcolor="#000000" stroked="false">
                <v:path arrowok="t"/>
                <v:fill type="solid"/>
              </v:shape>
            </v:group>
            <v:group style="position:absolute;left:579;top:133;width:191;height:211" coordorigin="579,133" coordsize="191,211">
              <v:shape style="position:absolute;left:579;top:133;width:191;height:211" coordorigin="579,133" coordsize="191,211" path="m632,137l579,137,579,344,636,344,636,237,637,217,672,174,766,174,765,169,764,167,632,167,632,137xe" filled="true" fillcolor="#000000" stroked="false">
                <v:path arrowok="t"/>
                <v:fill type="solid"/>
              </v:shape>
              <v:shape style="position:absolute;left:579;top:133;width:191;height:211" coordorigin="579,133" coordsize="191,211" path="m766,174l689,174,695,175,701,179,715,237,715,344,770,344,770,199,769,187,767,177,766,174xe" filled="true" fillcolor="#000000" stroked="false">
                <v:path arrowok="t"/>
                <v:fill type="solid"/>
              </v:shape>
              <v:shape style="position:absolute;left:579;top:133;width:191;height:211" coordorigin="579,133" coordsize="191,211" path="m711,133l683,134,664,140,647,151,632,167,764,167,762,162,756,155,751,147,744,143,727,136,711,133xe" filled="true" fillcolor="#000000" stroked="false">
                <v:path arrowok="t"/>
                <v:fill type="solid"/>
              </v:shape>
            </v:group>
            <v:group style="position:absolute;left:814;top:132;width:197;height:217" coordorigin="814,132" coordsize="197,217">
              <v:shape style="position:absolute;left:814;top:132;width:197;height:217" coordorigin="814,132" coordsize="197,217" path="m903,132l832,172,814,254,817,274,847,326,926,348,947,345,965,337,981,327,994,312,999,303,902,303,891,299,881,286,875,273,871,253,870,225,875,204,883,189,890,180,902,175,997,175,996,172,984,156,966,142,950,136,929,133,903,132xe" filled="true" fillcolor="#000000" stroked="false">
                <v:path arrowok="t"/>
                <v:fill type="solid"/>
              </v:shape>
              <v:shape style="position:absolute;left:814;top:132;width:197;height:217" coordorigin="814,132" coordsize="197,217" path="m956,264l953,279,949,289,935,301,926,303,999,303,1003,295,1010,273,956,264xe" filled="true" fillcolor="#000000" stroked="false">
                <v:path arrowok="t"/>
                <v:fill type="solid"/>
              </v:shape>
              <v:shape style="position:absolute;left:814;top:132;width:197;height:217" coordorigin="814,132" coordsize="197,217" path="m997,175l926,175,935,177,941,183,947,188,951,197,953,207,1007,198,1004,189,997,175xe" filled="true" fillcolor="#000000" stroked="false">
                <v:path arrowok="t"/>
                <v:fill type="solid"/>
              </v:shape>
            </v:group>
            <v:group style="position:absolute;left:1030;top:133;width:194;height:216" coordorigin="1030,133" coordsize="194,216">
              <v:shape style="position:absolute;left:1030;top:133;width:194;height:216" coordorigin="1030,133" coordsize="194,216" path="m1109,133l1056,162,1031,231,1030,258,1034,279,1077,336,1144,348,1162,344,1180,336,1201,322,1212,307,1118,307,1109,303,1099,293,1090,277,1086,255,1224,246,1223,224,1222,222,1087,222,1087,207,1091,195,1099,187,1106,177,1117,174,1205,174,1203,169,1190,153,1175,144,1158,137,1136,134,1109,133xe" filled="true" fillcolor="#000000" stroked="false">
                <v:path arrowok="t"/>
                <v:fill type="solid"/>
              </v:shape>
              <v:shape style="position:absolute;left:1030;top:133;width:194;height:216" coordorigin="1030,133" coordsize="194,216" path="m1166,278l1164,288,1159,296,1147,306,1140,307,1212,307,1213,306,1221,287,1166,278xe" filled="true" fillcolor="#000000" stroked="false">
                <v:path arrowok="t"/>
                <v:fill type="solid"/>
              </v:shape>
              <v:shape style="position:absolute;left:1030;top:133;width:194;height:216" coordorigin="1030,133" coordsize="194,216" path="m1205,174l1140,174,1149,177,1157,186,1165,194,1169,206,1170,222,1222,222,1219,205,1212,186,1205,174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7"/>
        </w:rPr>
      </w:r>
      <w:r>
        <w:rPr>
          <w:spacing w:val="7"/>
        </w:rPr>
        <w:tab/>
      </w:r>
      <w:r>
        <w:rPr>
          <w:spacing w:val="7"/>
          <w:position w:val="2"/>
        </w:rPr>
        <w:pict>
          <v:group style="width:96.4pt;height:14.65pt;mso-position-horizontal-relative:char;mso-position-vertical-relative:line" coordorigin="0,0" coordsize="1928,293">
            <v:group style="position:absolute;left:0;top:0;width:240;height:288" coordorigin="0,0" coordsize="240,288">
              <v:shape style="position:absolute;left:0;top:0;width:240;height:288" coordorigin="0,0" coordsize="240,288" path="m106,0l0,0,0,288,111,288,188,269,216,240,58,240,58,49,216,49,214,47,149,2,130,1,106,0xe" filled="true" fillcolor="#000000" stroked="false">
                <v:path arrowok="t"/>
                <v:fill type="solid"/>
              </v:shape>
              <v:shape style="position:absolute;left:0;top:0;width:240;height:288" coordorigin="0,0" coordsize="240,288" path="m216,49l58,49,94,49,116,50,131,52,142,54,151,59,157,66,164,72,179,131,180,160,177,181,174,197,170,210,166,220,160,224,152,230,145,234,136,236,128,239,116,240,216,240,239,166,240,143,239,124,236,106,232,86,224,64,216,49xe" filled="true" fillcolor="#000000" stroked="false">
                <v:path arrowok="t"/>
                <v:fill type="solid"/>
              </v:shape>
            </v:group>
            <v:group style="position:absolute;left:274;top:76;width:215;height:217" coordorigin="274,76" coordsize="215,217">
              <v:shape style="position:absolute;left:274;top:76;width:215;height:217" coordorigin="274,76" coordsize="215,217" path="m377,76l319,92,281,142,274,181,274,186,299,258,370,291,395,292,413,288,431,281,448,269,466,253,470,247,374,247,358,241,339,224,332,206,330,184,331,170,336,151,347,134,363,124,384,120,469,120,468,118,454,101,438,90,420,82,400,77,377,76xe" filled="true" fillcolor="#000000" stroked="false">
                <v:path arrowok="t"/>
                <v:fill type="solid"/>
              </v:shape>
              <v:shape style="position:absolute;left:274;top:76;width:215;height:217" coordorigin="274,76" coordsize="215,217" path="m469,120l384,120,403,125,420,139,426,152,430,171,431,200,425,219,414,236,398,244,374,247,470,247,476,237,483,219,487,198,488,174,485,154,479,136,469,120xe" filled="true" fillcolor="#000000" stroked="false">
                <v:path arrowok="t"/>
                <v:fill type="solid"/>
              </v:shape>
            </v:group>
            <v:group style="position:absolute;left:521;top:76;width:196;height:217" coordorigin="521,76" coordsize="196,217">
              <v:shape style="position:absolute;left:521;top:76;width:196;height:217" coordorigin="521,76" coordsize="196,217" path="m610,76l539,115,521,197,524,217,554,270,632,292,652,289,671,281,688,270,701,256,706,247,608,247,598,242,587,230,582,217,578,198,578,169,581,148,589,133,598,124,608,119,704,119,702,116,690,100,673,86,657,80,637,77,610,76xe" filled="true" fillcolor="#000000" stroked="false">
                <v:path arrowok="t"/>
                <v:fill type="solid"/>
              </v:shape>
              <v:shape style="position:absolute;left:521;top:76;width:196;height:217" coordorigin="521,76" coordsize="196,217" path="m662,208l660,223,655,233,648,239,642,245,634,247,706,247,710,238,716,217,662,208xe" filled="true" fillcolor="#000000" stroked="false">
                <v:path arrowok="t"/>
                <v:fill type="solid"/>
              </v:shape>
              <v:shape style="position:absolute;left:521;top:76;width:196;height:217" coordorigin="521,76" coordsize="196,217" path="m704,119l632,119,641,121,647,127,654,132,658,140,660,151,714,142,711,133,704,119xe" filled="true" fillcolor="#000000" stroked="false">
                <v:path arrowok="t"/>
                <v:fill type="solid"/>
              </v:shape>
            </v:group>
            <v:group style="position:absolute;left:755;top:80;width:189;height:213" coordorigin="755,80" coordsize="189,213">
              <v:shape style="position:absolute;left:755;top:80;width:189;height:213" coordorigin="755,80" coordsize="189,213" path="m809,80l755,80,755,175,757,241,797,289,810,293,824,293,884,268,893,257,943,257,943,251,835,251,829,248,809,175,809,80xe" filled="true" fillcolor="#000000" stroked="false">
                <v:path arrowok="t"/>
                <v:fill type="solid"/>
              </v:shape>
              <v:shape style="position:absolute;left:755;top:80;width:189;height:213" coordorigin="755,80" coordsize="189,213" path="m943,257l893,257,893,288,943,288,943,257xe" filled="true" fillcolor="#000000" stroked="false">
                <v:path arrowok="t"/>
                <v:fill type="solid"/>
              </v:shape>
              <v:shape style="position:absolute;left:755;top:80;width:189;height:213" coordorigin="755,80" coordsize="189,213" path="m943,80l888,80,888,190,887,211,884,223,882,232,876,238,869,242,862,248,853,251,943,251,943,80xe" filled="true" fillcolor="#000000" stroked="false">
                <v:path arrowok="t"/>
                <v:fill type="solid"/>
              </v:shape>
            </v:group>
            <v:group style="position:absolute;left:996;top:76;width:308;height:213" coordorigin="996,76" coordsize="308,213">
              <v:shape style="position:absolute;left:996;top:76;width:308;height:213" coordorigin="996,76" coordsize="308,213" path="m1048,80l996,80,996,288,1051,288,1051,182,1052,159,1085,118,1299,118,1297,112,1296,108,1048,108,1048,80xe" filled="true" fillcolor="#000000" stroked="false">
                <v:path arrowok="t"/>
                <v:fill type="solid"/>
              </v:shape>
              <v:shape style="position:absolute;left:996;top:76;width:308;height:213" coordorigin="996,76" coordsize="308,213" path="m1212,118l1100,118,1106,119,1110,121,1117,128,1120,134,1121,140,1122,154,1122,288,1178,288,1178,182,1198,125,1204,120,1212,118xe" filled="true" fillcolor="#000000" stroked="false">
                <v:path arrowok="t"/>
                <v:fill type="solid"/>
              </v:shape>
              <v:shape style="position:absolute;left:996;top:76;width:308;height:213" coordorigin="996,76" coordsize="308,213" path="m1299,118l1230,118,1237,121,1242,130,1247,144,1248,169,1248,288,1303,288,1303,150,1301,128,1299,118xe" filled="true" fillcolor="#000000" stroked="false">
                <v:path arrowok="t"/>
                <v:fill type="solid"/>
              </v:shape>
              <v:shape style="position:absolute;left:996;top:76;width:308;height:213" coordorigin="996,76" coordsize="308,213" path="m1100,76l1081,82,1064,92,1048,108,1171,108,1100,76xe" filled="true" fillcolor="#000000" stroked="false">
                <v:path arrowok="t"/>
                <v:fill type="solid"/>
              </v:shape>
              <v:shape style="position:absolute;left:996;top:76;width:308;height:213" coordorigin="996,76" coordsize="308,213" path="m1235,76l1223,76,1212,78,1201,84,1190,89,1181,97,1171,108,1296,108,1292,100,1284,91,1274,84,1256,78,1235,76xe" filled="true" fillcolor="#000000" stroked="false">
                <v:path arrowok="t"/>
                <v:fill type="solid"/>
              </v:shape>
            </v:group>
            <v:group style="position:absolute;left:1342;top:77;width:194;height:216" coordorigin="1342,77" coordsize="194,216">
              <v:shape style="position:absolute;left:1342;top:77;width:194;height:216" coordorigin="1342,77" coordsize="194,216" path="m1421,77l1368,105,1343,175,1342,202,1346,222,1389,280,1456,292,1473,288,1492,280,1512,266,1524,251,1430,251,1420,247,1411,237,1402,221,1398,199,1536,189,1535,168,1534,166,1399,166,1399,151,1403,139,1411,131,1418,121,1428,118,1517,118,1514,113,1502,97,1487,88,1470,81,1448,77,1421,77xe" filled="true" fillcolor="#000000" stroked="false">
                <v:path arrowok="t"/>
                <v:fill type="solid"/>
              </v:shape>
              <v:shape style="position:absolute;left:1342;top:77;width:194;height:216" coordorigin="1342,77" coordsize="194,216" path="m1478,222l1475,232,1471,240,1459,250,1452,251,1524,251,1524,250,1534,230,1478,222xe" filled="true" fillcolor="#000000" stroked="false">
                <v:path arrowok="t"/>
                <v:fill type="solid"/>
              </v:shape>
              <v:shape style="position:absolute;left:1342;top:77;width:194;height:216" coordorigin="1342,77" coordsize="194,216" path="m1517,118l1452,118,1462,121,1469,130,1477,138,1481,150,1482,166,1534,166,1531,148,1524,130,1517,118xe" filled="true" fillcolor="#000000" stroked="false">
                <v:path arrowok="t"/>
                <v:fill type="solid"/>
              </v:shape>
            </v:group>
            <v:group style="position:absolute;left:1580;top:77;width:191;height:211" coordorigin="1580,77" coordsize="191,211">
              <v:shape style="position:absolute;left:1580;top:77;width:191;height:211" coordorigin="1580,77" coordsize="191,211" path="m1632,80l1580,80,1580,288,1636,288,1636,181,1637,161,1672,118,1767,118,1766,113,1765,110,1632,110,1632,80xe" filled="true" fillcolor="#000000" stroked="false">
                <v:path arrowok="t"/>
                <v:fill type="solid"/>
              </v:shape>
              <v:shape style="position:absolute;left:1580;top:77;width:191;height:211" coordorigin="1580,77" coordsize="191,211" path="m1767,118l1688,118,1694,119,1700,122,1715,181,1715,288,1771,288,1771,143,1770,131,1768,121,1767,118xe" filled="true" fillcolor="#000000" stroked="false">
                <v:path arrowok="t"/>
                <v:fill type="solid"/>
              </v:shape>
              <v:shape style="position:absolute;left:1580;top:77;width:191;height:211" coordorigin="1580,77" coordsize="191,211" path="m1710,77l1683,77,1664,84,1647,95,1632,110,1765,110,1710,77xe" filled="true" fillcolor="#000000" stroked="false">
                <v:path arrowok="t"/>
                <v:fill type="solid"/>
              </v:shape>
            </v:group>
            <v:group style="position:absolute;left:1804;top:5;width:124;height:288" coordorigin="1804,5" coordsize="124,288">
              <v:shape style="position:absolute;left:1804;top:5;width:124;height:288" coordorigin="1804,5" coordsize="124,288" path="m1885,124l1830,124,1830,247,1831,253,1832,262,1873,293,1888,293,1909,290,1927,284,1923,247,1896,247,1894,246,1890,244,1888,242,1885,238,1885,124xe" filled="true" fillcolor="#000000" stroked="false">
                <v:path arrowok="t"/>
                <v:fill type="solid"/>
              </v:shape>
              <v:shape style="position:absolute;left:1804;top:5;width:124;height:288" coordorigin="1804,5" coordsize="124,288" path="m1922,241l1913,245,1904,247,1923,247,1922,241xe" filled="true" fillcolor="#000000" stroked="false">
                <v:path arrowok="t"/>
                <v:fill type="solid"/>
              </v:shape>
              <v:shape style="position:absolute;left:1804;top:5;width:124;height:288" coordorigin="1804,5" coordsize="124,288" path="m1922,80l1804,80,1804,124,1922,124,1922,80xe" filled="true" fillcolor="#000000" stroked="false">
                <v:path arrowok="t"/>
                <v:fill type="solid"/>
              </v:shape>
              <v:shape style="position:absolute;left:1804;top:5;width:124;height:288" coordorigin="1804,5" coordsize="124,288" path="m1885,5l1830,37,1830,80,1885,80,1885,5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7"/>
          <w:position w:val="2"/>
        </w:rPr>
      </w:r>
    </w:p>
    <w:p>
      <w:pPr>
        <w:spacing w:after="0" w:line="200" w:lineRule="atLeast"/>
        <w:jc w:val="left"/>
        <w:sectPr>
          <w:type w:val="continuous"/>
          <w:pgSz w:w="12240" w:h="15840"/>
          <w:pgMar w:top="1360" w:bottom="280" w:left="1720" w:right="17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pStyle w:val="BodyText"/>
        <w:tabs>
          <w:tab w:pos="3992" w:val="left" w:leader="none"/>
        </w:tabs>
        <w:spacing w:line="200" w:lineRule="atLeast"/>
        <w:ind w:left="3041" w:right="0"/>
        <w:jc w:val="left"/>
      </w:pPr>
      <w:r>
        <w:rPr/>
        <w:pict>
          <v:group style="width:41.7pt;height:13.85pt;mso-position-horizontal-relative:char;mso-position-vertical-relative:line" coordorigin="0,0" coordsize="834,277">
            <v:group style="position:absolute;left:110;top:62;width:2;height:190" coordorigin="110,62" coordsize="2,190">
              <v:shape style="position:absolute;left:110;top:62;width:2;height:190" coordorigin="110,62" coordsize="0,190" path="m110,62l110,251e" filled="false" stroked="true" strokeweight="2.38pt" strokecolor="#007682">
                <v:path arrowok="t"/>
              </v:shape>
            </v:group>
            <v:group style="position:absolute;left:20;top:42;width:182;height:2" coordorigin="20,42" coordsize="182,2">
              <v:shape style="position:absolute;left:20;top:42;width:182;height:2" coordorigin="20,42" coordsize="182,0" path="m20,42l201,42e" filled="false" stroked="true" strokeweight="2.02pt" strokecolor="#007682">
                <v:path arrowok="t"/>
              </v:shape>
            </v:group>
            <v:group style="position:absolute;left:219;top:83;width:155;height:173" coordorigin="219,83" coordsize="155,173">
              <v:shape style="position:absolute;left:219;top:83;width:155;height:173" coordorigin="219,83" coordsize="155,173" path="m364,116l303,116,312,118,315,122,320,125,323,131,323,140,320,144,303,149,279,154,264,158,219,197,219,207,223,226,236,243,253,252,275,255,284,255,293,254,301,250,311,246,318,240,325,233,368,233,366,225,281,225,275,222,265,213,263,208,263,196,295,179,307,176,317,174,323,172,365,172,365,128,364,116xe" filled="true" fillcolor="#007682" stroked="false">
                <v:path arrowok="t"/>
                <v:fill type="solid"/>
              </v:shape>
              <v:shape style="position:absolute;left:219;top:83;width:155;height:173" coordorigin="219,83" coordsize="155,173" path="m368,233l325,233,326,234,326,236,327,239,330,249,331,251,374,251,371,244,368,237,368,233xe" filled="true" fillcolor="#007682" stroked="false">
                <v:path arrowok="t"/>
                <v:fill type="solid"/>
              </v:shape>
              <v:shape style="position:absolute;left:219;top:83;width:155;height:173" coordorigin="219,83" coordsize="155,173" path="m365,172l323,172,323,191,321,198,320,202,319,208,315,213,309,216,302,222,295,225,366,225,366,222,365,213,365,172xe" filled="true" fillcolor="#007682" stroked="false">
                <v:path arrowok="t"/>
                <v:fill type="solid"/>
              </v:shape>
              <v:shape style="position:absolute;left:219;top:83;width:155;height:173" coordorigin="219,83" coordsize="155,173" path="m281,83l261,87,245,95,232,110,224,130,264,136,266,129,270,124,275,120,278,117,284,116,364,116,363,114,310,83,281,83xe" filled="true" fillcolor="#007682" stroked="false">
                <v:path arrowok="t"/>
                <v:fill type="solid"/>
              </v:shape>
            </v:group>
            <v:group style="position:absolute;left:407;top:23;width:161;height:231" coordorigin="407,23" coordsize="161,231">
              <v:shape style="position:absolute;left:407;top:23;width:161;height:231" coordorigin="407,23" coordsize="161,231" path="m551,227l447,227,453,237,462,244,473,250,488,254,514,253,532,246,548,232,551,227xe" filled="true" fillcolor="#007682" stroked="false">
                <v:path arrowok="t"/>
                <v:fill type="solid"/>
              </v:shape>
              <v:shape style="position:absolute;left:407;top:23;width:161;height:231" coordorigin="407,23" coordsize="161,231" path="m450,23l407,23,407,251,447,251,447,227,551,227,556,221,475,221,465,215,458,203,452,195,450,183,450,148,453,136,461,128,468,120,476,116,555,116,548,106,450,106,450,23xe" filled="true" fillcolor="#007682" stroked="false">
                <v:path arrowok="t"/>
                <v:fill type="solid"/>
              </v:shape>
              <v:shape style="position:absolute;left:407;top:23;width:161;height:231" coordorigin="407,23" coordsize="161,231" path="m555,116l498,116,506,120,513,130,521,146,523,170,523,188,519,200,513,208,506,216,498,221,556,221,557,219,563,203,566,181,567,154,563,134,556,116,555,116xe" filled="true" fillcolor="#007682" stroked="false">
                <v:path arrowok="t"/>
                <v:fill type="solid"/>
              </v:shape>
              <v:shape style="position:absolute;left:407;top:23;width:161;height:231" coordorigin="407,23" coordsize="161,231" path="m484,84l466,92,450,106,548,106,543,100,529,90,510,84,484,84xe" filled="true" fillcolor="#007682" stroked="false">
                <v:path arrowok="t"/>
                <v:fill type="solid"/>
              </v:shape>
            </v:group>
            <v:group style="position:absolute;left:626;top:23;width:2;height:231" coordorigin="626,23" coordsize="2,231">
              <v:shape style="position:absolute;left:626;top:23;width:2;height:231" coordorigin="626,23" coordsize="0,231" path="m626,23l626,254e" filled="false" stroked="true" strokeweight="2.320pt" strokecolor="#007682">
                <v:path arrowok="t"/>
              </v:shape>
            </v:group>
            <v:group style="position:absolute;left:679;top:82;width:155;height:173" coordorigin="679,82" coordsize="155,173">
              <v:shape style="position:absolute;left:679;top:82;width:155;height:173" coordorigin="679,82" coordsize="155,173" path="m749,82l696,111,679,170,681,192,723,248,771,254,790,250,809,240,822,226,823,222,750,222,741,219,734,212,728,204,725,195,725,182,834,176,832,155,725,155,725,143,728,134,740,119,749,116,818,116,808,101,792,90,773,84,749,82xe" filled="true" fillcolor="#007682" stroked="false">
                <v:path arrowok="t"/>
                <v:fill type="solid"/>
              </v:shape>
              <v:shape style="position:absolute;left:679;top:82;width:155;height:173" coordorigin="679,82" coordsize="155,173" path="m788,198l767,222,823,222,831,207,788,198xe" filled="true" fillcolor="#007682" stroked="false">
                <v:path arrowok="t"/>
                <v:fill type="solid"/>
              </v:shape>
              <v:shape style="position:absolute;left:679;top:82;width:155;height:173" coordorigin="679,82" coordsize="155,173" path="m818,116l767,116,774,119,781,125,787,132,789,142,791,155,832,155,832,154,828,135,820,117,818,116xe" filled="true" fillcolor="#007682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2"/>
        </w:rPr>
        <w:pict>
          <v:group style="width:14.95pt;height:11.75pt;mso-position-horizontal-relative:char;mso-position-vertical-relative:line" coordorigin="0,0" coordsize="299,235">
            <v:group style="position:absolute;left:0;top:63;width:169;height:172" coordorigin="0,63" coordsize="169,172">
              <v:shape style="position:absolute;left:0;top:63;width:169;height:172" coordorigin="0,63" coordsize="169,172" path="m74,63l9,108,0,146,0,149,31,218,95,235,114,231,132,223,149,209,155,200,74,200,65,196,56,187,48,171,44,149,44,133,49,120,56,112,65,103,74,98,154,98,153,96,136,78,120,69,100,64,74,63xe" filled="true" fillcolor="#007682" stroked="false">
                <v:path arrowok="t"/>
                <v:fill type="solid"/>
              </v:shape>
              <v:shape style="position:absolute;left:0;top:63;width:169;height:172" coordorigin="0,63" coordsize="169,172" path="m154,98l97,98,107,103,114,112,122,120,126,133,126,149,123,171,114,187,107,196,97,200,155,200,158,196,165,179,169,158,169,131,164,114,154,98xe" filled="true" fillcolor="#007682" stroked="false">
                <v:path arrowok="t"/>
                <v:fill type="solid"/>
              </v:shape>
            </v:group>
            <v:group style="position:absolute;left:186;top:0;width:113;height:232" coordorigin="186,0" coordsize="113,232">
              <v:shape style="position:absolute;left:186;top:0;width:113;height:232" coordorigin="186,0" coordsize="113,232" path="m254,101l210,101,210,232,254,232,254,101xe" filled="true" fillcolor="#007682" stroked="false">
                <v:path arrowok="t"/>
                <v:fill type="solid"/>
              </v:shape>
              <v:shape style="position:absolute;left:186;top:0;width:113;height:232" coordorigin="186,0" coordsize="113,232" path="m287,66l186,66,186,101,287,101,287,66xe" filled="true" fillcolor="#007682" stroked="false">
                <v:path arrowok="t"/>
                <v:fill type="solid"/>
              </v:shape>
              <v:shape style="position:absolute;left:186;top:0;width:113;height:232" coordorigin="186,0" coordsize="113,232" path="m274,0l250,0,239,1,232,6,223,11,217,16,212,30,210,40,210,66,254,66,254,47,256,41,258,37,262,35,265,34,292,34,299,5,286,1,274,0xe" filled="true" fillcolor="#007682" stroked="false">
                <v:path arrowok="t"/>
                <v:fill type="solid"/>
              </v:shape>
              <v:shape style="position:absolute;left:186;top:0;width:113;height:232" coordorigin="186,0" coordsize="113,232" path="m292,34l286,34,292,36,292,34xe" filled="true" fillcolor="#007682" stroked="false">
                <v:path arrowok="t"/>
                <v:fill type="solid"/>
              </v:shape>
            </v:group>
          </v:group>
        </w:pict>
      </w:r>
      <w:r>
        <w:rPr>
          <w:position w:val="2"/>
        </w:rPr>
      </w:r>
      <w:r>
        <w:rPr>
          <w:spacing w:val="47"/>
          <w:position w:val="2"/>
        </w:rPr>
        <w:t> </w:t>
      </w:r>
      <w:r>
        <w:rPr>
          <w:spacing w:val="47"/>
          <w:position w:val="2"/>
        </w:rPr>
        <w:pict>
          <v:group style="width:67.75pt;height:11.8pt;mso-position-horizontal-relative:char;mso-position-vertical-relative:line" coordorigin="0,0" coordsize="1355,236">
            <v:group style="position:absolute;left:0;top:0;width:199;height:236" coordorigin="0,0" coordsize="199,236">
              <v:shape style="position:absolute;left:0;top:0;width:199;height:236" coordorigin="0,0" coordsize="199,236" path="m93,0l22,38,0,110,0,138,4,158,34,211,111,236,131,233,150,226,167,214,180,200,183,195,92,195,74,188,58,172,51,157,47,136,46,109,49,87,55,69,66,54,82,43,103,39,186,39,184,36,171,21,157,12,140,5,119,1,93,0xe" filled="true" fillcolor="#007682" stroked="false">
                <v:path arrowok="t"/>
                <v:fill type="solid"/>
              </v:shape>
              <v:shape style="position:absolute;left:0;top:0;width:199;height:236" coordorigin="0,0" coordsize="199,236" path="m153,147l92,195,183,195,190,183,198,161,153,147xe" filled="true" fillcolor="#007682" stroked="false">
                <v:path arrowok="t"/>
                <v:fill type="solid"/>
              </v:shape>
              <v:shape style="position:absolute;left:0;top:0;width:199;height:236" coordorigin="0,0" coordsize="199,236" path="m186,39l115,39,126,41,143,56,149,65,151,76,193,54,186,39xe" filled="true" fillcolor="#007682" stroked="false">
                <v:path arrowok="t"/>
                <v:fill type="solid"/>
              </v:shape>
            </v:group>
            <v:group style="position:absolute;left:227;top:62;width:169;height:172" coordorigin="227,62" coordsize="169,172">
              <v:shape style="position:absolute;left:227;top:62;width:169;height:172" coordorigin="227,62" coordsize="169,172" path="m301,62l236,107,227,146,227,149,258,217,322,234,342,231,359,222,376,208,382,200,301,200,292,195,283,187,275,171,271,149,271,133,276,119,283,111,292,103,301,98,381,98,380,96,362,77,346,69,326,64,301,62xe" filled="true" fillcolor="#007682" stroked="false">
                <v:path arrowok="t"/>
                <v:fill type="solid"/>
              </v:shape>
              <v:shape style="position:absolute;left:227;top:62;width:169;height:172" coordorigin="227,62" coordsize="169,172" path="m381,98l324,98,334,103,341,111,349,119,353,133,353,149,350,171,341,187,334,195,324,200,382,200,385,195,392,179,396,158,396,131,390,113,381,98xe" filled="true" fillcolor="#007682" stroked="false">
                <v:path arrowok="t"/>
                <v:fill type="solid"/>
              </v:shape>
            </v:group>
            <v:group style="position:absolute;left:432;top:62;width:152;height:170" coordorigin="432,62" coordsize="152,170">
              <v:shape style="position:absolute;left:432;top:62;width:152;height:170" coordorigin="432,62" coordsize="152,170" path="m473,65l432,65,432,231,475,231,475,137,477,125,504,95,580,95,580,92,579,91,473,91,473,65xe" filled="true" fillcolor="#007682" stroked="false">
                <v:path arrowok="t"/>
                <v:fill type="solid"/>
              </v:shape>
              <v:shape style="position:absolute;left:432;top:62;width:152;height:170" coordorigin="432,62" coordsize="152,170" path="m580,95l517,95,522,97,527,100,540,129,540,231,583,231,583,106,581,99,580,95xe" filled="true" fillcolor="#007682" stroked="false">
                <v:path arrowok="t"/>
                <v:fill type="solid"/>
              </v:shape>
              <v:shape style="position:absolute;left:432;top:62;width:152;height:170" coordorigin="432,62" coordsize="152,170" path="m538,62l526,62,506,65,488,75,473,91,579,91,577,86,573,81,569,75,563,70,555,68,546,64,538,62xe" filled="true" fillcolor="#007682" stroked="false">
                <v:path arrowok="t"/>
                <v:fill type="solid"/>
              </v:shape>
            </v:group>
            <v:group style="position:absolute;left:611;top:8;width:98;height:227" coordorigin="611,8" coordsize="98,227">
              <v:shape style="position:absolute;left:611;top:8;width:98;height:227" coordorigin="611,8" coordsize="98,227" path="m675,100l631,100,631,199,633,203,634,211,635,217,639,221,641,225,646,229,653,231,659,233,666,235,687,235,699,233,708,229,705,199,682,199,678,195,676,194,676,191,675,189,675,100xe" filled="true" fillcolor="#007682" stroked="false">
                <v:path arrowok="t"/>
                <v:fill type="solid"/>
              </v:shape>
              <v:shape style="position:absolute;left:611;top:8;width:98;height:227" coordorigin="611,8" coordsize="98,227" path="m705,195l697,197,691,199,705,199,705,195xe" filled="true" fillcolor="#007682" stroked="false">
                <v:path arrowok="t"/>
                <v:fill type="solid"/>
              </v:shape>
              <v:shape style="position:absolute;left:611;top:8;width:98;height:227" coordorigin="611,8" coordsize="98,227" path="m705,65l611,65,611,100,705,100,705,65xe" filled="true" fillcolor="#007682" stroked="false">
                <v:path arrowok="t"/>
                <v:fill type="solid"/>
              </v:shape>
              <v:shape style="position:absolute;left:611;top:8;width:98;height:227" coordorigin="611,8" coordsize="98,227" path="m675,8l631,33,631,65,675,65,675,8xe" filled="true" fillcolor="#007682" stroked="false">
                <v:path arrowok="t"/>
                <v:fill type="solid"/>
              </v:shape>
            </v:group>
            <v:group style="position:absolute;left:723;top:62;width:155;height:173" coordorigin="723,62" coordsize="155,173">
              <v:shape style="position:absolute;left:723;top:62;width:155;height:173" coordorigin="723,62" coordsize="155,173" path="m793,62l740,91,723,150,724,172,767,228,815,234,834,230,852,220,865,205,867,202,793,202,785,199,771,184,768,175,767,161,877,156,876,135,768,135,768,123,771,113,778,106,784,99,791,95,862,95,851,81,836,70,817,64,793,62xe" filled="true" fillcolor="#007682" stroked="false">
                <v:path arrowok="t"/>
                <v:fill type="solid"/>
              </v:shape>
              <v:shape style="position:absolute;left:723;top:62;width:155;height:173" coordorigin="723,62" coordsize="155,173" path="m831,178l810,202,867,202,875,187,831,178xe" filled="true" fillcolor="#007682" stroked="false">
                <v:path arrowok="t"/>
                <v:fill type="solid"/>
              </v:shape>
              <v:shape style="position:absolute;left:723;top:62;width:155;height:173" coordorigin="723,62" coordsize="155,173" path="m862,95l810,95,817,99,823,105,829,112,833,122,833,135,876,135,876,134,871,115,863,97,862,95xe" filled="true" fillcolor="#007682" stroked="false">
                <v:path arrowok="t"/>
                <v:fill type="solid"/>
              </v:shape>
            </v:group>
            <v:group style="position:absolute;left:912;top:62;width:152;height:170" coordorigin="912,62" coordsize="152,170">
              <v:shape style="position:absolute;left:912;top:62;width:152;height:170" coordorigin="912,62" coordsize="152,170" path="m953,65l912,65,912,231,957,231,957,137,958,125,984,95,1060,95,1060,92,1059,91,953,91,953,65xe" filled="true" fillcolor="#007682" stroked="false">
                <v:path arrowok="t"/>
                <v:fill type="solid"/>
              </v:shape>
              <v:shape style="position:absolute;left:912;top:62;width:152;height:170" coordorigin="912,62" coordsize="152,170" path="m1060,95l999,95,1003,97,1007,100,1012,103,1019,117,1019,231,1063,231,1063,116,1062,106,1060,95xe" filled="true" fillcolor="#007682" stroked="false">
                <v:path arrowok="t"/>
                <v:fill type="solid"/>
              </v:shape>
              <v:shape style="position:absolute;left:912;top:62;width:152;height:170" coordorigin="912,62" coordsize="152,170" path="m1018,62l1006,62,986,66,968,75,953,91,1059,91,1035,68,1026,64,1018,62xe" filled="true" fillcolor="#007682" stroked="false">
                <v:path arrowok="t"/>
                <v:fill type="solid"/>
              </v:shape>
            </v:group>
            <v:group style="position:absolute;left:1091;top:8;width:99;height:227" coordorigin="1091,8" coordsize="99,227">
              <v:shape style="position:absolute;left:1091;top:8;width:99;height:227" coordorigin="1091,8" coordsize="99,227" path="m1155,100l1110,100,1110,189,1111,199,1113,203,1114,211,1115,217,1119,221,1121,225,1126,229,1132,231,1139,233,1146,235,1168,235,1180,233,1189,229,1186,199,1163,199,1159,196,1157,195,1156,194,1156,191,1155,189,1155,100xe" filled="true" fillcolor="#007682" stroked="false">
                <v:path arrowok="t"/>
                <v:fill type="solid"/>
              </v:shape>
              <v:shape style="position:absolute;left:1091;top:8;width:99;height:227" coordorigin="1091,8" coordsize="99,227" path="m1186,195l1177,197,1173,199,1186,199,1186,195xe" filled="true" fillcolor="#007682" stroked="false">
                <v:path arrowok="t"/>
                <v:fill type="solid"/>
              </v:shape>
              <v:shape style="position:absolute;left:1091;top:8;width:99;height:227" coordorigin="1091,8" coordsize="99,227" path="m1186,65l1091,65,1091,100,1186,100,1186,65xe" filled="true" fillcolor="#007682" stroked="false">
                <v:path arrowok="t"/>
                <v:fill type="solid"/>
              </v:shape>
              <v:shape style="position:absolute;left:1091;top:8;width:99;height:227" coordorigin="1091,8" coordsize="99,227" path="m1155,8l1110,33,1110,65,1155,65,1155,8xe" filled="true" fillcolor="#007682" stroked="false">
                <v:path arrowok="t"/>
                <v:fill type="solid"/>
              </v:shape>
            </v:group>
            <v:group style="position:absolute;left:1200;top:62;width:155;height:173" coordorigin="1200,62" coordsize="155,173">
              <v:shape style="position:absolute;left:1200;top:62;width:155;height:173" coordorigin="1200,62" coordsize="155,173" path="m1245,177l1200,184,1202,190,1212,208,1227,222,1242,229,1261,233,1286,235,1306,232,1325,225,1342,213,1348,203,1270,203,1261,201,1257,197,1251,193,1247,185,1245,177xe" filled="true" fillcolor="#007682" stroked="false">
                <v:path arrowok="t"/>
                <v:fill type="solid"/>
              </v:shape>
              <v:shape style="position:absolute;left:1200;top:62;width:155;height:173" coordorigin="1200,62" coordsize="155,173" path="m1276,62l1210,98,1208,120,1214,137,1232,153,1246,159,1267,165,1294,171,1301,173,1308,177,1311,179,1312,182,1312,190,1309,194,1306,197,1300,201,1291,203,1348,203,1352,197,1355,175,1349,158,1332,141,1314,133,1264,120,1252,116,1247,111,1247,104,1249,100,1253,99,1258,95,1266,94,1344,94,1337,83,1318,69,1299,64,1276,62xe" filled="true" fillcolor="#007682" stroked="false">
                <v:path arrowok="t"/>
                <v:fill type="solid"/>
              </v:shape>
              <v:shape style="position:absolute;left:1200;top:62;width:155;height:173" coordorigin="1200,62" coordsize="155,173" path="m1344,94l1287,94,1294,95,1303,103,1307,107,1308,113,1347,98,1344,94xe" filled="true" fillcolor="#007682" stroked="false">
                <v:path arrowok="t"/>
                <v:fill type="solid"/>
              </v:shape>
            </v:group>
          </v:group>
        </w:pict>
      </w:r>
      <w:r>
        <w:rPr>
          <w:spacing w:val="47"/>
          <w:position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70" w:lineRule="atLeast"/>
        <w:ind w:left="45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385.5pt;height:11.85pt;mso-position-horizontal-relative:char;mso-position-vertical-relative:line" coordorigin="0,0" coordsize="7710,237">
            <v:shape style="position:absolute;left:0;top:0;width:1970;height:236" type="#_x0000_t75" stroked="false">
              <v:imagedata r:id="rId6" o:title=""/>
            </v:shape>
            <v:group style="position:absolute;left:2015;top:162;width:26;height:26" coordorigin="2015,162" coordsize="26,26">
              <v:shape style="position:absolute;left:2015;top:162;width:26;height:26" coordorigin="2015,162" coordsize="26,26" path="m2015,174l2040,174e" filled="false" stroked="true" strokeweight="1.36pt" strokecolor="#000000">
                <v:path arrowok="t"/>
              </v:shape>
            </v:group>
            <v:group style="position:absolute;left:2082;top:162;width:26;height:26" coordorigin="2082,162" coordsize="26,26">
              <v:shape style="position:absolute;left:2082;top:162;width:26;height:26" coordorigin="2082,162" coordsize="26,26" path="m2082,174l2107,174e" filled="false" stroked="true" strokeweight="1.36pt" strokecolor="#000000">
                <v:path arrowok="t"/>
              </v:shape>
            </v:group>
            <v:group style="position:absolute;left:2149;top:162;width:26;height:26" coordorigin="2149,162" coordsize="26,26">
              <v:shape style="position:absolute;left:2149;top:162;width:26;height:26" coordorigin="2149,162" coordsize="26,26" path="m2149,174l2174,174e" filled="false" stroked="true" strokeweight="1.36pt" strokecolor="#000000">
                <v:path arrowok="t"/>
              </v:shape>
            </v:group>
            <v:group style="position:absolute;left:2216;top:162;width:26;height:26" coordorigin="2216,162" coordsize="26,26">
              <v:shape style="position:absolute;left:2216;top:162;width:26;height:26" coordorigin="2216,162" coordsize="26,26" path="m2216,174l2242,174e" filled="false" stroked="true" strokeweight="1.36pt" strokecolor="#000000">
                <v:path arrowok="t"/>
              </v:shape>
            </v:group>
            <v:group style="position:absolute;left:2285;top:162;width:26;height:26" coordorigin="2285,162" coordsize="26,26">
              <v:shape style="position:absolute;left:2285;top:162;width:26;height:26" coordorigin="2285,162" coordsize="26,26" path="m2285,174l2310,174e" filled="false" stroked="true" strokeweight="1.36pt" strokecolor="#000000">
                <v:path arrowok="t"/>
              </v:shape>
            </v:group>
            <v:group style="position:absolute;left:2352;top:162;width:26;height:26" coordorigin="2352,162" coordsize="26,26">
              <v:shape style="position:absolute;left:2352;top:162;width:26;height:26" coordorigin="2352,162" coordsize="26,26" path="m2352,174l2377,174e" filled="false" stroked="true" strokeweight="1.36pt" strokecolor="#000000">
                <v:path arrowok="t"/>
              </v:shape>
            </v:group>
            <v:group style="position:absolute;left:2419;top:162;width:26;height:26" coordorigin="2419,162" coordsize="26,26">
              <v:shape style="position:absolute;left:2419;top:162;width:26;height:26" coordorigin="2419,162" coordsize="26,26" path="m2419,174l2444,174e" filled="false" stroked="true" strokeweight="1.36pt" strokecolor="#000000">
                <v:path arrowok="t"/>
              </v:shape>
            </v:group>
            <v:group style="position:absolute;left:2486;top:162;width:26;height:26" coordorigin="2486,162" coordsize="26,26">
              <v:shape style="position:absolute;left:2486;top:162;width:26;height:26" coordorigin="2486,162" coordsize="26,26" path="m2486,174l2512,174e" filled="false" stroked="true" strokeweight="1.36pt" strokecolor="#000000">
                <v:path arrowok="t"/>
              </v:shape>
            </v:group>
            <v:group style="position:absolute;left:2554;top:162;width:26;height:26" coordorigin="2554,162" coordsize="26,26">
              <v:shape style="position:absolute;left:2554;top:162;width:26;height:26" coordorigin="2554,162" coordsize="26,26" path="m2554,174l2579,174e" filled="false" stroked="true" strokeweight="1.36pt" strokecolor="#000000">
                <v:path arrowok="t"/>
              </v:shape>
            </v:group>
            <v:group style="position:absolute;left:2621;top:162;width:26;height:26" coordorigin="2621,162" coordsize="26,26">
              <v:shape style="position:absolute;left:2621;top:162;width:26;height:26" coordorigin="2621,162" coordsize="26,26" path="m2621,174l2646,174e" filled="false" stroked="true" strokeweight="1.36pt" strokecolor="#000000">
                <v:path arrowok="t"/>
              </v:shape>
            </v:group>
            <v:group style="position:absolute;left:2688;top:162;width:26;height:26" coordorigin="2688,162" coordsize="26,26">
              <v:shape style="position:absolute;left:2688;top:162;width:26;height:26" coordorigin="2688,162" coordsize="26,26" path="m2688,174l2713,174e" filled="false" stroked="true" strokeweight="1.36pt" strokecolor="#000000">
                <v:path arrowok="t"/>
              </v:shape>
            </v:group>
            <v:group style="position:absolute;left:2755;top:162;width:26;height:26" coordorigin="2755,162" coordsize="26,26">
              <v:shape style="position:absolute;left:2755;top:162;width:26;height:26" coordorigin="2755,162" coordsize="26,26" path="m2755,174l2780,174e" filled="false" stroked="true" strokeweight="1.36pt" strokecolor="#000000">
                <v:path arrowok="t"/>
              </v:shape>
            </v:group>
            <v:group style="position:absolute;left:2822;top:162;width:26;height:26" coordorigin="2822,162" coordsize="26,26">
              <v:shape style="position:absolute;left:2822;top:162;width:26;height:26" coordorigin="2822,162" coordsize="26,26" path="m2822,174l2848,174e" filled="false" stroked="true" strokeweight="1.36pt" strokecolor="#000000">
                <v:path arrowok="t"/>
              </v:shape>
            </v:group>
            <v:group style="position:absolute;left:2890;top:162;width:27;height:26" coordorigin="2890,162" coordsize="27,26">
              <v:shape style="position:absolute;left:2890;top:162;width:27;height:26" coordorigin="2890,162" coordsize="27,26" path="m2890,174l2916,174e" filled="false" stroked="true" strokeweight="1.36pt" strokecolor="#000000">
                <v:path arrowok="t"/>
              </v:shape>
            </v:group>
            <v:group style="position:absolute;left:2958;top:162;width:26;height:26" coordorigin="2958,162" coordsize="26,26">
              <v:shape style="position:absolute;left:2958;top:162;width:26;height:26" coordorigin="2958,162" coordsize="26,26" path="m2958,174l2983,174e" filled="false" stroked="true" strokeweight="1.36pt" strokecolor="#000000">
                <v:path arrowok="t"/>
              </v:shape>
            </v:group>
            <v:group style="position:absolute;left:3025;top:162;width:26;height:26" coordorigin="3025,162" coordsize="26,26">
              <v:shape style="position:absolute;left:3025;top:162;width:26;height:26" coordorigin="3025,162" coordsize="26,26" path="m3025,174l3050,174e" filled="false" stroked="true" strokeweight="1.36pt" strokecolor="#000000">
                <v:path arrowok="t"/>
              </v:shape>
            </v:group>
            <v:group style="position:absolute;left:3092;top:162;width:26;height:26" coordorigin="3092,162" coordsize="26,26">
              <v:shape style="position:absolute;left:3092;top:162;width:26;height:26" coordorigin="3092,162" coordsize="26,26" path="m3092,174l3118,174e" filled="false" stroked="true" strokeweight="1.36pt" strokecolor="#000000">
                <v:path arrowok="t"/>
              </v:shape>
            </v:group>
            <v:group style="position:absolute;left:3160;top:162;width:26;height:26" coordorigin="3160,162" coordsize="26,26">
              <v:shape style="position:absolute;left:3160;top:162;width:26;height:26" coordorigin="3160,162" coordsize="26,26" path="m3160,174l3185,174e" filled="false" stroked="true" strokeweight="1.36pt" strokecolor="#000000">
                <v:path arrowok="t"/>
              </v:shape>
            </v:group>
            <v:group style="position:absolute;left:3227;top:162;width:26;height:26" coordorigin="3227,162" coordsize="26,26">
              <v:shape style="position:absolute;left:3227;top:162;width:26;height:26" coordorigin="3227,162" coordsize="26,26" path="m3227,174l3252,174e" filled="false" stroked="true" strokeweight="1.36pt" strokecolor="#000000">
                <v:path arrowok="t"/>
              </v:shape>
            </v:group>
            <v:group style="position:absolute;left:3294;top:162;width:26;height:26" coordorigin="3294,162" coordsize="26,26">
              <v:shape style="position:absolute;left:3294;top:162;width:26;height:26" coordorigin="3294,162" coordsize="26,26" path="m3294,174l3319,174e" filled="false" stroked="true" strokeweight="1.36pt" strokecolor="#000000">
                <v:path arrowok="t"/>
              </v:shape>
            </v:group>
            <v:group style="position:absolute;left:3361;top:162;width:26;height:26" coordorigin="3361,162" coordsize="26,26">
              <v:shape style="position:absolute;left:3361;top:162;width:26;height:26" coordorigin="3361,162" coordsize="26,26" path="m3361,174l3386,174e" filled="false" stroked="true" strokeweight="1.36pt" strokecolor="#000000">
                <v:path arrowok="t"/>
              </v:shape>
            </v:group>
            <v:group style="position:absolute;left:3428;top:162;width:26;height:26" coordorigin="3428,162" coordsize="26,26">
              <v:shape style="position:absolute;left:3428;top:162;width:26;height:26" coordorigin="3428,162" coordsize="26,26" path="m3428,174l3454,174e" filled="false" stroked="true" strokeweight="1.36pt" strokecolor="#000000">
                <v:path arrowok="t"/>
              </v:shape>
            </v:group>
            <v:group style="position:absolute;left:3496;top:162;width:26;height:26" coordorigin="3496,162" coordsize="26,26">
              <v:shape style="position:absolute;left:3496;top:162;width:26;height:26" coordorigin="3496,162" coordsize="26,26" path="m3496,174l3521,174e" filled="false" stroked="true" strokeweight="1.36pt" strokecolor="#000000">
                <v:path arrowok="t"/>
              </v:shape>
            </v:group>
            <v:group style="position:absolute;left:3564;top:162;width:26;height:26" coordorigin="3564,162" coordsize="26,26">
              <v:shape style="position:absolute;left:3564;top:162;width:26;height:26" coordorigin="3564,162" coordsize="26,26" path="m3564,174l3589,174e" filled="false" stroked="true" strokeweight="1.36pt" strokecolor="#000000">
                <v:path arrowok="t"/>
              </v:shape>
            </v:group>
            <v:group style="position:absolute;left:3631;top:162;width:26;height:26" coordorigin="3631,162" coordsize="26,26">
              <v:shape style="position:absolute;left:3631;top:162;width:26;height:26" coordorigin="3631,162" coordsize="26,26" path="m3631,174l3656,174e" filled="false" stroked="true" strokeweight="1.36pt" strokecolor="#000000">
                <v:path arrowok="t"/>
              </v:shape>
            </v:group>
            <v:group style="position:absolute;left:3698;top:162;width:26;height:26" coordorigin="3698,162" coordsize="26,26">
              <v:shape style="position:absolute;left:3698;top:162;width:26;height:26" coordorigin="3698,162" coordsize="26,26" path="m3698,174l3724,174e" filled="false" stroked="true" strokeweight="1.36pt" strokecolor="#000000">
                <v:path arrowok="t"/>
              </v:shape>
            </v:group>
            <v:group style="position:absolute;left:3766;top:162;width:26;height:26" coordorigin="3766,162" coordsize="26,26">
              <v:shape style="position:absolute;left:3766;top:162;width:26;height:26" coordorigin="3766,162" coordsize="26,26" path="m3766,174l3791,174e" filled="false" stroked="true" strokeweight="1.36pt" strokecolor="#000000">
                <v:path arrowok="t"/>
              </v:shape>
            </v:group>
            <v:group style="position:absolute;left:3833;top:162;width:26;height:26" coordorigin="3833,162" coordsize="26,26">
              <v:shape style="position:absolute;left:3833;top:162;width:26;height:26" coordorigin="3833,162" coordsize="26,26" path="m3833,174l3858,174e" filled="false" stroked="true" strokeweight="1.36pt" strokecolor="#000000">
                <v:path arrowok="t"/>
              </v:shape>
            </v:group>
            <v:group style="position:absolute;left:3900;top:162;width:26;height:26" coordorigin="3900,162" coordsize="26,26">
              <v:shape style="position:absolute;left:3900;top:162;width:26;height:26" coordorigin="3900,162" coordsize="26,26" path="m3900,174l3925,174e" filled="false" stroked="true" strokeweight="1.36pt" strokecolor="#000000">
                <v:path arrowok="t"/>
              </v:shape>
            </v:group>
            <v:group style="position:absolute;left:3967;top:162;width:26;height:26" coordorigin="3967,162" coordsize="26,26">
              <v:shape style="position:absolute;left:3967;top:162;width:26;height:26" coordorigin="3967,162" coordsize="26,26" path="m3967,174l3992,174e" filled="false" stroked="true" strokeweight="1.36pt" strokecolor="#000000">
                <v:path arrowok="t"/>
              </v:shape>
            </v:group>
            <v:group style="position:absolute;left:4034;top:162;width:26;height:26" coordorigin="4034,162" coordsize="26,26">
              <v:shape style="position:absolute;left:4034;top:162;width:26;height:26" coordorigin="4034,162" coordsize="26,26" path="m4034,174l4060,174e" filled="false" stroked="true" strokeweight="1.36pt" strokecolor="#000000">
                <v:path arrowok="t"/>
              </v:shape>
            </v:group>
            <v:group style="position:absolute;left:4102;top:162;width:26;height:26" coordorigin="4102,162" coordsize="26,26">
              <v:shape style="position:absolute;left:4102;top:162;width:26;height:26" coordorigin="4102,162" coordsize="26,26" path="m4102,174l4127,174e" filled="false" stroked="true" strokeweight="1.36pt" strokecolor="#000000">
                <v:path arrowok="t"/>
              </v:shape>
            </v:group>
            <v:group style="position:absolute;left:4170;top:162;width:26;height:26" coordorigin="4170,162" coordsize="26,26">
              <v:shape style="position:absolute;left:4170;top:162;width:26;height:26" coordorigin="4170,162" coordsize="26,26" path="m4170,174l4195,174e" filled="false" stroked="true" strokeweight="1.36pt" strokecolor="#000000">
                <v:path arrowok="t"/>
              </v:shape>
            </v:group>
            <v:group style="position:absolute;left:4237;top:162;width:26;height:26" coordorigin="4237,162" coordsize="26,26">
              <v:shape style="position:absolute;left:4237;top:162;width:26;height:26" coordorigin="4237,162" coordsize="26,26" path="m4237,174l4262,174e" filled="false" stroked="true" strokeweight="1.36pt" strokecolor="#000000">
                <v:path arrowok="t"/>
              </v:shape>
            </v:group>
            <v:group style="position:absolute;left:4304;top:162;width:26;height:26" coordorigin="4304,162" coordsize="26,26">
              <v:shape style="position:absolute;left:4304;top:162;width:26;height:26" coordorigin="4304,162" coordsize="26,26" path="m4304,174l4330,174e" filled="false" stroked="true" strokeweight="1.36pt" strokecolor="#000000">
                <v:path arrowok="t"/>
              </v:shape>
            </v:group>
            <v:group style="position:absolute;left:4372;top:162;width:26;height:26" coordorigin="4372,162" coordsize="26,26">
              <v:shape style="position:absolute;left:4372;top:162;width:26;height:26" coordorigin="4372,162" coordsize="26,26" path="m4372,174l4397,174e" filled="false" stroked="true" strokeweight="1.36pt" strokecolor="#000000">
                <v:path arrowok="t"/>
              </v:shape>
            </v:group>
            <v:group style="position:absolute;left:4439;top:162;width:26;height:26" coordorigin="4439,162" coordsize="26,26">
              <v:shape style="position:absolute;left:4439;top:162;width:26;height:26" coordorigin="4439,162" coordsize="26,26" path="m4439,174l4464,174e" filled="false" stroked="true" strokeweight="1.36pt" strokecolor="#000000">
                <v:path arrowok="t"/>
              </v:shape>
            </v:group>
            <v:group style="position:absolute;left:4506;top:162;width:26;height:26" coordorigin="4506,162" coordsize="26,26">
              <v:shape style="position:absolute;left:4506;top:162;width:26;height:26" coordorigin="4506,162" coordsize="26,26" path="m4506,174l4531,174e" filled="false" stroked="true" strokeweight="1.36pt" strokecolor="#000000">
                <v:path arrowok="t"/>
              </v:shape>
            </v:group>
            <v:group style="position:absolute;left:4573;top:162;width:26;height:26" coordorigin="4573,162" coordsize="26,26">
              <v:shape style="position:absolute;left:4573;top:162;width:26;height:26" coordorigin="4573,162" coordsize="26,26" path="m4573,174l4598,174e" filled="false" stroked="true" strokeweight="1.36pt" strokecolor="#000000">
                <v:path arrowok="t"/>
              </v:shape>
            </v:group>
            <v:group style="position:absolute;left:4640;top:162;width:26;height:26" coordorigin="4640,162" coordsize="26,26">
              <v:shape style="position:absolute;left:4640;top:162;width:26;height:26" coordorigin="4640,162" coordsize="26,26" path="m4640,174l4666,174e" filled="false" stroked="true" strokeweight="1.36pt" strokecolor="#000000">
                <v:path arrowok="t"/>
              </v:shape>
            </v:group>
            <v:group style="position:absolute;left:4708;top:162;width:26;height:26" coordorigin="4708,162" coordsize="26,26">
              <v:shape style="position:absolute;left:4708;top:162;width:26;height:26" coordorigin="4708,162" coordsize="26,26" path="m4708,174l4733,174e" filled="false" stroked="true" strokeweight="1.36pt" strokecolor="#000000">
                <v:path arrowok="t"/>
              </v:shape>
            </v:group>
            <v:group style="position:absolute;left:4775;top:162;width:27;height:26" coordorigin="4775,162" coordsize="27,26">
              <v:shape style="position:absolute;left:4775;top:162;width:27;height:26" coordorigin="4775,162" coordsize="27,26" path="m4775,174l4801,174e" filled="false" stroked="true" strokeweight="1.36pt" strokecolor="#000000">
                <v:path arrowok="t"/>
              </v:shape>
            </v:group>
            <v:group style="position:absolute;left:4843;top:162;width:26;height:26" coordorigin="4843,162" coordsize="26,26">
              <v:shape style="position:absolute;left:4843;top:162;width:26;height:26" coordorigin="4843,162" coordsize="26,26" path="m4843,174l4868,174e" filled="false" stroked="true" strokeweight="1.36pt" strokecolor="#000000">
                <v:path arrowok="t"/>
              </v:shape>
            </v:group>
            <v:group style="position:absolute;left:4910;top:162;width:26;height:26" coordorigin="4910,162" coordsize="26,26">
              <v:shape style="position:absolute;left:4910;top:162;width:26;height:26" coordorigin="4910,162" coordsize="26,26" path="m4910,174l4936,174e" filled="false" stroked="true" strokeweight="1.36pt" strokecolor="#000000">
                <v:path arrowok="t"/>
              </v:shape>
            </v:group>
            <v:group style="position:absolute;left:4978;top:162;width:26;height:26" coordorigin="4978,162" coordsize="26,26">
              <v:shape style="position:absolute;left:4978;top:162;width:26;height:26" coordorigin="4978,162" coordsize="26,26" path="m4978,174l5003,174e" filled="false" stroked="true" strokeweight="1.36pt" strokecolor="#000000">
                <v:path arrowok="t"/>
              </v:shape>
            </v:group>
            <v:group style="position:absolute;left:5045;top:162;width:26;height:26" coordorigin="5045,162" coordsize="26,26">
              <v:shape style="position:absolute;left:5045;top:162;width:26;height:26" coordorigin="5045,162" coordsize="26,26" path="m5045,174l5070,174e" filled="false" stroked="true" strokeweight="1.36pt" strokecolor="#000000">
                <v:path arrowok="t"/>
              </v:shape>
            </v:group>
            <v:group style="position:absolute;left:5112;top:162;width:26;height:26" coordorigin="5112,162" coordsize="26,26">
              <v:shape style="position:absolute;left:5112;top:162;width:26;height:26" coordorigin="5112,162" coordsize="26,26" path="m5112,174l5137,174e" filled="false" stroked="true" strokeweight="1.36pt" strokecolor="#000000">
                <v:path arrowok="t"/>
              </v:shape>
            </v:group>
            <v:group style="position:absolute;left:5179;top:162;width:26;height:26" coordorigin="5179,162" coordsize="26,26">
              <v:shape style="position:absolute;left:5179;top:162;width:26;height:26" coordorigin="5179,162" coordsize="26,26" path="m5179,174l5204,174e" filled="false" stroked="true" strokeweight="1.36pt" strokecolor="#000000">
                <v:path arrowok="t"/>
              </v:shape>
            </v:group>
            <v:group style="position:absolute;left:5246;top:162;width:26;height:26" coordorigin="5246,162" coordsize="26,26">
              <v:shape style="position:absolute;left:5246;top:162;width:26;height:26" coordorigin="5246,162" coordsize="26,26" path="m5246,174l5272,174e" filled="false" stroked="true" strokeweight="1.36pt" strokecolor="#000000">
                <v:path arrowok="t"/>
              </v:shape>
            </v:group>
            <v:group style="position:absolute;left:5314;top:162;width:26;height:26" coordorigin="5314,162" coordsize="26,26">
              <v:shape style="position:absolute;left:5314;top:162;width:26;height:26" coordorigin="5314,162" coordsize="26,26" path="m5314,174l5339,174e" filled="false" stroked="true" strokeweight="1.36pt" strokecolor="#000000">
                <v:path arrowok="t"/>
              </v:shape>
            </v:group>
            <v:group style="position:absolute;left:5381;top:162;width:26;height:26" coordorigin="5381,162" coordsize="26,26">
              <v:shape style="position:absolute;left:5381;top:162;width:26;height:26" coordorigin="5381,162" coordsize="26,26" path="m5381,174l5406,174e" filled="false" stroked="true" strokeweight="1.36pt" strokecolor="#000000">
                <v:path arrowok="t"/>
              </v:shape>
            </v:group>
            <v:group style="position:absolute;left:5449;top:162;width:26;height:26" coordorigin="5449,162" coordsize="26,26">
              <v:shape style="position:absolute;left:5449;top:162;width:26;height:26" coordorigin="5449,162" coordsize="26,26" path="m5449,174l5474,174e" filled="false" stroked="true" strokeweight="1.36pt" strokecolor="#000000">
                <v:path arrowok="t"/>
              </v:shape>
            </v:group>
            <v:group style="position:absolute;left:5516;top:162;width:26;height:26" coordorigin="5516,162" coordsize="26,26">
              <v:shape style="position:absolute;left:5516;top:162;width:26;height:26" coordorigin="5516,162" coordsize="26,26" path="m5516,174l5542,174e" filled="false" stroked="true" strokeweight="1.36pt" strokecolor="#000000">
                <v:path arrowok="t"/>
              </v:shape>
            </v:group>
            <v:group style="position:absolute;left:5584;top:162;width:26;height:26" coordorigin="5584,162" coordsize="26,26">
              <v:shape style="position:absolute;left:5584;top:162;width:26;height:26" coordorigin="5584,162" coordsize="26,26" path="m5584,174l5609,174e" filled="false" stroked="true" strokeweight="1.36pt" strokecolor="#000000">
                <v:path arrowok="t"/>
              </v:shape>
            </v:group>
            <v:group style="position:absolute;left:5651;top:162;width:26;height:26" coordorigin="5651,162" coordsize="26,26">
              <v:shape style="position:absolute;left:5651;top:162;width:26;height:26" coordorigin="5651,162" coordsize="26,26" path="m5651,174l5676,174e" filled="false" stroked="true" strokeweight="1.36pt" strokecolor="#000000">
                <v:path arrowok="t"/>
              </v:shape>
            </v:group>
            <v:group style="position:absolute;left:5718;top:162;width:26;height:26" coordorigin="5718,162" coordsize="26,26">
              <v:shape style="position:absolute;left:5718;top:162;width:26;height:26" coordorigin="5718,162" coordsize="26,26" path="m5718,174l5743,174e" filled="false" stroked="true" strokeweight="1.36pt" strokecolor="#000000">
                <v:path arrowok="t"/>
              </v:shape>
            </v:group>
            <v:group style="position:absolute;left:5785;top:162;width:26;height:26" coordorigin="5785,162" coordsize="26,26">
              <v:shape style="position:absolute;left:5785;top:162;width:26;height:26" coordorigin="5785,162" coordsize="26,26" path="m5785,174l5810,174e" filled="false" stroked="true" strokeweight="1.36pt" strokecolor="#000000">
                <v:path arrowok="t"/>
              </v:shape>
            </v:group>
            <v:group style="position:absolute;left:5852;top:162;width:26;height:26" coordorigin="5852,162" coordsize="26,26">
              <v:shape style="position:absolute;left:5852;top:162;width:26;height:26" coordorigin="5852,162" coordsize="26,26" path="m5852,174l5878,174e" filled="false" stroked="true" strokeweight="1.36pt" strokecolor="#000000">
                <v:path arrowok="t"/>
              </v:shape>
            </v:group>
            <v:group style="position:absolute;left:5920;top:162;width:26;height:26" coordorigin="5920,162" coordsize="26,26">
              <v:shape style="position:absolute;left:5920;top:162;width:26;height:26" coordorigin="5920,162" coordsize="26,26" path="m5920,174l5945,174e" filled="false" stroked="true" strokeweight="1.36pt" strokecolor="#000000">
                <v:path arrowok="t"/>
              </v:shape>
            </v:group>
            <v:group style="position:absolute;left:5987;top:162;width:26;height:26" coordorigin="5987,162" coordsize="26,26">
              <v:shape style="position:absolute;left:5987;top:162;width:26;height:26" coordorigin="5987,162" coordsize="26,26" path="m5987,174l6012,174e" filled="false" stroked="true" strokeweight="1.36pt" strokecolor="#000000">
                <v:path arrowok="t"/>
              </v:shape>
            </v:group>
            <v:group style="position:absolute;left:6054;top:162;width:27;height:26" coordorigin="6054,162" coordsize="27,26">
              <v:shape style="position:absolute;left:6054;top:162;width:27;height:26" coordorigin="6054,162" coordsize="27,26" path="m6054,174l6080,174e" filled="false" stroked="true" strokeweight="1.36pt" strokecolor="#000000">
                <v:path arrowok="t"/>
              </v:shape>
            </v:group>
            <v:group style="position:absolute;left:6122;top:162;width:26;height:26" coordorigin="6122,162" coordsize="26,26">
              <v:shape style="position:absolute;left:6122;top:162;width:26;height:26" coordorigin="6122,162" coordsize="26,26" path="m6122,174l6148,174e" filled="false" stroked="true" strokeweight="1.36pt" strokecolor="#000000">
                <v:path arrowok="t"/>
              </v:shape>
            </v:group>
            <v:group style="position:absolute;left:6190;top:162;width:26;height:26" coordorigin="6190,162" coordsize="26,26">
              <v:shape style="position:absolute;left:6190;top:162;width:26;height:26" coordorigin="6190,162" coordsize="26,26" path="m6190,174l6215,174e" filled="false" stroked="true" strokeweight="1.36pt" strokecolor="#000000">
                <v:path arrowok="t"/>
              </v:shape>
            </v:group>
            <v:group style="position:absolute;left:6257;top:162;width:26;height:26" coordorigin="6257,162" coordsize="26,26">
              <v:shape style="position:absolute;left:6257;top:162;width:26;height:26" coordorigin="6257,162" coordsize="26,26" path="m6257,174l6282,174e" filled="false" stroked="true" strokeweight="1.36pt" strokecolor="#000000">
                <v:path arrowok="t"/>
              </v:shape>
            </v:group>
            <v:group style="position:absolute;left:6324;top:162;width:26;height:26" coordorigin="6324,162" coordsize="26,26">
              <v:shape style="position:absolute;left:6324;top:162;width:26;height:26" coordorigin="6324,162" coordsize="26,26" path="m6324,174l6349,174e" filled="false" stroked="true" strokeweight="1.36pt" strokecolor="#000000">
                <v:path arrowok="t"/>
              </v:shape>
            </v:group>
            <v:group style="position:absolute;left:6391;top:162;width:26;height:26" coordorigin="6391,162" coordsize="26,26">
              <v:shape style="position:absolute;left:6391;top:162;width:26;height:26" coordorigin="6391,162" coordsize="26,26" path="m6391,174l6416,174e" filled="false" stroked="true" strokeweight="1.36pt" strokecolor="#000000">
                <v:path arrowok="t"/>
              </v:shape>
            </v:group>
            <v:group style="position:absolute;left:6458;top:162;width:26;height:26" coordorigin="6458,162" coordsize="26,26">
              <v:shape style="position:absolute;left:6458;top:162;width:26;height:26" coordorigin="6458,162" coordsize="26,26" path="m6458,174l6484,174e" filled="false" stroked="true" strokeweight="1.36pt" strokecolor="#000000">
                <v:path arrowok="t"/>
              </v:shape>
            </v:group>
            <v:group style="position:absolute;left:6526;top:162;width:26;height:26" coordorigin="6526,162" coordsize="26,26">
              <v:shape style="position:absolute;left:6526;top:162;width:26;height:26" coordorigin="6526,162" coordsize="26,26" path="m6526,174l6551,174e" filled="false" stroked="true" strokeweight="1.36pt" strokecolor="#000000">
                <v:path arrowok="t"/>
              </v:shape>
            </v:group>
            <v:group style="position:absolute;left:6593;top:162;width:26;height:26" coordorigin="6593,162" coordsize="26,26">
              <v:shape style="position:absolute;left:6593;top:162;width:26;height:26" coordorigin="6593,162" coordsize="26,26" path="m6593,174l6618,174e" filled="false" stroked="true" strokeweight="1.36pt" strokecolor="#000000">
                <v:path arrowok="t"/>
              </v:shape>
            </v:group>
            <v:group style="position:absolute;left:6660;top:162;width:26;height:26" coordorigin="6660,162" coordsize="26,26">
              <v:shape style="position:absolute;left:6660;top:162;width:26;height:26" coordorigin="6660,162" coordsize="26,26" path="m6660,174l6685,174e" filled="false" stroked="true" strokeweight="1.36pt" strokecolor="#000000">
                <v:path arrowok="t"/>
              </v:shape>
            </v:group>
            <v:group style="position:absolute;left:6728;top:162;width:26;height:26" coordorigin="6728,162" coordsize="26,26">
              <v:shape style="position:absolute;left:6728;top:162;width:26;height:26" coordorigin="6728,162" coordsize="26,26" path="m6728,174l6754,174e" filled="false" stroked="true" strokeweight="1.36pt" strokecolor="#000000">
                <v:path arrowok="t"/>
              </v:shape>
            </v:group>
            <v:group style="position:absolute;left:6796;top:162;width:26;height:26" coordorigin="6796,162" coordsize="26,26">
              <v:shape style="position:absolute;left:6796;top:162;width:26;height:26" coordorigin="6796,162" coordsize="26,26" path="m6796,174l6821,174e" filled="false" stroked="true" strokeweight="1.36pt" strokecolor="#000000">
                <v:path arrowok="t"/>
              </v:shape>
            </v:group>
            <v:group style="position:absolute;left:6863;top:162;width:26;height:26" coordorigin="6863,162" coordsize="26,26">
              <v:shape style="position:absolute;left:6863;top:162;width:26;height:26" coordorigin="6863,162" coordsize="26,26" path="m6863,174l6888,174e" filled="false" stroked="true" strokeweight="1.36pt" strokecolor="#000000">
                <v:path arrowok="t"/>
              </v:shape>
            </v:group>
            <v:group style="position:absolute;left:6930;top:162;width:26;height:26" coordorigin="6930,162" coordsize="26,26">
              <v:shape style="position:absolute;left:6930;top:162;width:26;height:26" coordorigin="6930,162" coordsize="26,26" path="m6930,174l6955,174e" filled="false" stroked="true" strokeweight="1.36pt" strokecolor="#000000">
                <v:path arrowok="t"/>
              </v:shape>
            </v:group>
            <v:group style="position:absolute;left:6997;top:162;width:26;height:26" coordorigin="6997,162" coordsize="26,26">
              <v:shape style="position:absolute;left:6997;top:162;width:26;height:26" coordorigin="6997,162" coordsize="26,26" path="m6997,174l7022,174e" filled="false" stroked="true" strokeweight="1.36pt" strokecolor="#000000">
                <v:path arrowok="t"/>
              </v:shape>
            </v:group>
            <v:group style="position:absolute;left:7064;top:162;width:26;height:26" coordorigin="7064,162" coordsize="26,26">
              <v:shape style="position:absolute;left:7064;top:162;width:26;height:26" coordorigin="7064,162" coordsize="26,26" path="m7064,174l7090,174e" filled="false" stroked="true" strokeweight="1.36pt" strokecolor="#000000">
                <v:path arrowok="t"/>
              </v:shape>
            </v:group>
            <v:group style="position:absolute;left:7132;top:162;width:26;height:26" coordorigin="7132,162" coordsize="26,26">
              <v:shape style="position:absolute;left:7132;top:162;width:26;height:26" coordorigin="7132,162" coordsize="26,26" path="m7132,174l7157,174e" filled="false" stroked="true" strokeweight="1.36pt" strokecolor="#000000">
                <v:path arrowok="t"/>
              </v:shape>
            </v:group>
            <v:group style="position:absolute;left:7199;top:162;width:26;height:26" coordorigin="7199,162" coordsize="26,26">
              <v:shape style="position:absolute;left:7199;top:162;width:26;height:26" coordorigin="7199,162" coordsize="26,26" path="m7199,174l7224,174e" filled="false" stroked="true" strokeweight="1.36pt" strokecolor="#000000">
                <v:path arrowok="t"/>
              </v:shape>
            </v:group>
            <v:group style="position:absolute;left:7266;top:162;width:26;height:26" coordorigin="7266,162" coordsize="26,26">
              <v:shape style="position:absolute;left:7266;top:162;width:26;height:26" coordorigin="7266,162" coordsize="26,26" path="m7266,174l7291,174e" filled="false" stroked="true" strokeweight="1.36pt" strokecolor="#000000">
                <v:path arrowok="t"/>
              </v:shape>
            </v:group>
            <v:group style="position:absolute;left:7334;top:162;width:26;height:26" coordorigin="7334,162" coordsize="26,26">
              <v:shape style="position:absolute;left:7334;top:162;width:26;height:26" coordorigin="7334,162" coordsize="26,26" path="m7334,174l7360,174e" filled="false" stroked="true" strokeweight="1.36pt" strokecolor="#000000">
                <v:path arrowok="t"/>
              </v:shape>
            </v:group>
            <v:group style="position:absolute;left:7402;top:162;width:26;height:26" coordorigin="7402,162" coordsize="26,26">
              <v:shape style="position:absolute;left:7402;top:162;width:26;height:26" coordorigin="7402,162" coordsize="26,26" path="m7402,174l7427,174e" filled="false" stroked="true" strokeweight="1.36pt" strokecolor="#000000">
                <v:path arrowok="t"/>
              </v:shape>
            </v:group>
            <v:group style="position:absolute;left:7469;top:162;width:26;height:26" coordorigin="7469,162" coordsize="26,26">
              <v:shape style="position:absolute;left:7469;top:162;width:26;height:26" coordorigin="7469,162" coordsize="26,26" path="m7469,174l7494,174e" filled="false" stroked="true" strokeweight="1.36pt" strokecolor="#000000">
                <v:path arrowok="t"/>
              </v:shape>
            </v:group>
            <v:group style="position:absolute;left:7536;top:162;width:26;height:26" coordorigin="7536,162" coordsize="26,26">
              <v:shape style="position:absolute;left:7536;top:162;width:26;height:26" coordorigin="7536,162" coordsize="26,26" path="m7536,174l7561,174e" filled="false" stroked="true" strokeweight="1.36pt" strokecolor="#000000">
                <v:path arrowok="t"/>
              </v:shape>
            </v:group>
            <v:group style="position:absolute;left:7603;top:162;width:26;height:26" coordorigin="7603,162" coordsize="26,26">
              <v:shape style="position:absolute;left:7603;top:162;width:26;height:26" coordorigin="7603,162" coordsize="26,26" path="m7603,174l7628,174e" filled="false" stroked="true" strokeweight="1.36pt" strokecolor="#000000">
                <v:path arrowok="t"/>
              </v:shape>
            </v:group>
            <v:group style="position:absolute;left:7670;top:162;width:26;height:26" coordorigin="7670,162" coordsize="26,26">
              <v:shape style="position:absolute;left:7670;top:162;width:26;height:26" coordorigin="7670,162" coordsize="26,26" path="m7670,174l7696,174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48"/>
          <w:sz w:val="17"/>
        </w:rPr>
        <w:t> </w:t>
      </w:r>
      <w:r>
        <w:rPr>
          <w:rFonts w:ascii="Times New Roman"/>
          <w:spacing w:val="48"/>
          <w:position w:val="5"/>
          <w:sz w:val="17"/>
        </w:rPr>
        <w:pict>
          <v:group style="width:3.2pt;height:8.65pt;mso-position-horizontal-relative:char;mso-position-vertical-relative:line" coordorigin="0,0" coordsize="64,173">
            <v:group style="position:absolute;left:0;top:0;width:64;height:173" coordorigin="0,0" coordsize="64,173">
              <v:shape style="position:absolute;left:0;top:0;width:64;height:173" coordorigin="0,0" coordsize="64,173" path="m64,37l43,37,43,173,64,173,64,37xe" filled="true" fillcolor="#000000" stroked="false">
                <v:path arrowok="t"/>
                <v:fill type="solid"/>
              </v:shape>
              <v:shape style="position:absolute;left:0;top:0;width:64;height:173" coordorigin="0,0" coordsize="64,173" path="m64,0l50,0,47,7,41,14,31,23,23,30,12,37,0,43,0,64,14,56,31,47,43,37,64,37,64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8"/>
          <w:position w:val="5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70" w:lineRule="atLeast"/>
        <w:ind w:left="45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385.5pt;height:11.65pt;mso-position-horizontal-relative:char;mso-position-vertical-relative:line" coordorigin="0,0" coordsize="7710,233">
            <v:shape style="position:absolute;left:0;top:0;width:1229;height:233" type="#_x0000_t75" stroked="false">
              <v:imagedata r:id="rId7" o:title=""/>
            </v:shape>
            <v:group style="position:absolute;left:1273;top:162;width:26;height:26" coordorigin="1273,162" coordsize="26,26">
              <v:shape style="position:absolute;left:1273;top:162;width:26;height:26" coordorigin="1273,162" coordsize="26,26" path="m1273,174l1298,174e" filled="false" stroked="true" strokeweight="1.35990pt" strokecolor="#000000">
                <v:path arrowok="t"/>
              </v:shape>
            </v:group>
            <v:group style="position:absolute;left:1340;top:162;width:26;height:26" coordorigin="1340,162" coordsize="26,26">
              <v:shape style="position:absolute;left:1340;top:162;width:26;height:26" coordorigin="1340,162" coordsize="26,26" path="m1340,174l1366,174e" filled="false" stroked="true" strokeweight="1.35990pt" strokecolor="#000000">
                <v:path arrowok="t"/>
              </v:shape>
            </v:group>
            <v:group style="position:absolute;left:1408;top:162;width:26;height:26" coordorigin="1408,162" coordsize="26,26">
              <v:shape style="position:absolute;left:1408;top:162;width:26;height:26" coordorigin="1408,162" coordsize="26,26" path="m1408,174l1433,174e" filled="false" stroked="true" strokeweight="1.35990pt" strokecolor="#000000">
                <v:path arrowok="t"/>
              </v:shape>
            </v:group>
            <v:group style="position:absolute;left:1475;top:162;width:26;height:26" coordorigin="1475,162" coordsize="26,26">
              <v:shape style="position:absolute;left:1475;top:162;width:26;height:26" coordorigin="1475,162" coordsize="26,26" path="m1475,174l1500,174e" filled="false" stroked="true" strokeweight="1.35990pt" strokecolor="#000000">
                <v:path arrowok="t"/>
              </v:shape>
            </v:group>
            <v:group style="position:absolute;left:1542;top:162;width:26;height:26" coordorigin="1542,162" coordsize="26,26">
              <v:shape style="position:absolute;left:1542;top:162;width:26;height:26" coordorigin="1542,162" coordsize="26,26" path="m1542,174l1567,174e" filled="false" stroked="true" strokeweight="1.35990pt" strokecolor="#000000">
                <v:path arrowok="t"/>
              </v:shape>
            </v:group>
            <v:group style="position:absolute;left:1609;top:162;width:26;height:26" coordorigin="1609,162" coordsize="26,26">
              <v:shape style="position:absolute;left:1609;top:162;width:26;height:26" coordorigin="1609,162" coordsize="26,26" path="m1609,174l1634,174e" filled="false" stroked="true" strokeweight="1.35990pt" strokecolor="#000000">
                <v:path arrowok="t"/>
              </v:shape>
            </v:group>
            <v:group style="position:absolute;left:1678;top:162;width:26;height:26" coordorigin="1678,162" coordsize="26,26">
              <v:shape style="position:absolute;left:1678;top:162;width:26;height:26" coordorigin="1678,162" coordsize="26,26" path="m1678,174l1703,174e" filled="false" stroked="true" strokeweight="1.35990pt" strokecolor="#000000">
                <v:path arrowok="t"/>
              </v:shape>
            </v:group>
            <v:group style="position:absolute;left:1745;top:162;width:26;height:26" coordorigin="1745,162" coordsize="26,26">
              <v:shape style="position:absolute;left:1745;top:162;width:26;height:26" coordorigin="1745,162" coordsize="26,26" path="m1745,174l1770,174e" filled="false" stroked="true" strokeweight="1.35990pt" strokecolor="#000000">
                <v:path arrowok="t"/>
              </v:shape>
            </v:group>
            <v:group style="position:absolute;left:1812;top:162;width:26;height:26" coordorigin="1812,162" coordsize="26,26">
              <v:shape style="position:absolute;left:1812;top:162;width:26;height:26" coordorigin="1812,162" coordsize="26,26" path="m1812,174l1837,174e" filled="false" stroked="true" strokeweight="1.35990pt" strokecolor="#000000">
                <v:path arrowok="t"/>
              </v:shape>
            </v:group>
            <v:group style="position:absolute;left:1879;top:162;width:26;height:26" coordorigin="1879,162" coordsize="26,26">
              <v:shape style="position:absolute;left:1879;top:162;width:26;height:26" coordorigin="1879,162" coordsize="26,26" path="m1879,174l1904,174e" filled="false" stroked="true" strokeweight="1.35990pt" strokecolor="#000000">
                <v:path arrowok="t"/>
              </v:shape>
            </v:group>
            <v:group style="position:absolute;left:1946;top:162;width:26;height:26" coordorigin="1946,162" coordsize="26,26">
              <v:shape style="position:absolute;left:1946;top:162;width:26;height:26" coordorigin="1946,162" coordsize="26,26" path="m1946,174l1972,174e" filled="false" stroked="true" strokeweight="1.35990pt" strokecolor="#000000">
                <v:path arrowok="t"/>
              </v:shape>
            </v:group>
            <v:group style="position:absolute;left:2014;top:162;width:26;height:26" coordorigin="2014,162" coordsize="26,26">
              <v:shape style="position:absolute;left:2014;top:162;width:26;height:26" coordorigin="2014,162" coordsize="26,26" path="m2014,174l2039,174e" filled="false" stroked="true" strokeweight="1.35990pt" strokecolor="#000000">
                <v:path arrowok="t"/>
              </v:shape>
            </v:group>
            <v:group style="position:absolute;left:2081;top:162;width:26;height:26" coordorigin="2081,162" coordsize="26,26">
              <v:shape style="position:absolute;left:2081;top:162;width:26;height:26" coordorigin="2081,162" coordsize="26,26" path="m2081,174l2106,174e" filled="false" stroked="true" strokeweight="1.35990pt" strokecolor="#000000">
                <v:path arrowok="t"/>
              </v:shape>
            </v:group>
            <v:group style="position:absolute;left:2148;top:162;width:26;height:26" coordorigin="2148,162" coordsize="26,26">
              <v:shape style="position:absolute;left:2148;top:162;width:26;height:26" coordorigin="2148,162" coordsize="26,26" path="m2148,174l2173,174e" filled="false" stroked="true" strokeweight="1.35990pt" strokecolor="#000000">
                <v:path arrowok="t"/>
              </v:shape>
            </v:group>
            <v:group style="position:absolute;left:2215;top:162;width:26;height:26" coordorigin="2215,162" coordsize="26,26">
              <v:shape style="position:absolute;left:2215;top:162;width:26;height:26" coordorigin="2215,162" coordsize="26,26" path="m2215,174l2240,174e" filled="false" stroked="true" strokeweight="1.35990pt" strokecolor="#000000">
                <v:path arrowok="t"/>
              </v:shape>
            </v:group>
            <v:group style="position:absolute;left:2284;top:162;width:26;height:26" coordorigin="2284,162" coordsize="26,26">
              <v:shape style="position:absolute;left:2284;top:162;width:26;height:26" coordorigin="2284,162" coordsize="26,26" path="m2284,174l2309,174e" filled="false" stroked="true" strokeweight="1.35990pt" strokecolor="#000000">
                <v:path arrowok="t"/>
              </v:shape>
            </v:group>
            <v:group style="position:absolute;left:2351;top:162;width:26;height:26" coordorigin="2351,162" coordsize="26,26">
              <v:shape style="position:absolute;left:2351;top:162;width:26;height:26" coordorigin="2351,162" coordsize="26,26" path="m2351,174l2376,174e" filled="false" stroked="true" strokeweight="1.35990pt" strokecolor="#000000">
                <v:path arrowok="t"/>
              </v:shape>
            </v:group>
            <v:group style="position:absolute;left:2418;top:162;width:26;height:26" coordorigin="2418,162" coordsize="26,26">
              <v:shape style="position:absolute;left:2418;top:162;width:26;height:26" coordorigin="2418,162" coordsize="26,26" path="m2418,174l2443,174e" filled="false" stroked="true" strokeweight="1.35990pt" strokecolor="#000000">
                <v:path arrowok="t"/>
              </v:shape>
            </v:group>
            <v:group style="position:absolute;left:2485;top:162;width:26;height:26" coordorigin="2485,162" coordsize="26,26">
              <v:shape style="position:absolute;left:2485;top:162;width:26;height:26" coordorigin="2485,162" coordsize="26,26" path="m2485,174l2510,174e" filled="false" stroked="true" strokeweight="1.35990pt" strokecolor="#000000">
                <v:path arrowok="t"/>
              </v:shape>
            </v:group>
            <v:group style="position:absolute;left:2552;top:162;width:26;height:26" coordorigin="2552,162" coordsize="26,26">
              <v:shape style="position:absolute;left:2552;top:162;width:26;height:26" coordorigin="2552,162" coordsize="26,26" path="m2552,174l2578,174e" filled="false" stroked="true" strokeweight="1.35990pt" strokecolor="#000000">
                <v:path arrowok="t"/>
              </v:shape>
            </v:group>
            <v:group style="position:absolute;left:2620;top:162;width:26;height:26" coordorigin="2620,162" coordsize="26,26">
              <v:shape style="position:absolute;left:2620;top:162;width:26;height:26" coordorigin="2620,162" coordsize="26,26" path="m2620,174l2645,174e" filled="false" stroked="true" strokeweight="1.35990pt" strokecolor="#000000">
                <v:path arrowok="t"/>
              </v:shape>
            </v:group>
            <v:group style="position:absolute;left:2687;top:162;width:26;height:26" coordorigin="2687,162" coordsize="26,26">
              <v:shape style="position:absolute;left:2687;top:162;width:26;height:26" coordorigin="2687,162" coordsize="26,26" path="m2687,174l2712,174e" filled="false" stroked="true" strokeweight="1.35990pt" strokecolor="#000000">
                <v:path arrowok="t"/>
              </v:shape>
            </v:group>
            <v:group style="position:absolute;left:2754;top:162;width:26;height:26" coordorigin="2754,162" coordsize="26,26">
              <v:shape style="position:absolute;left:2754;top:162;width:26;height:26" coordorigin="2754,162" coordsize="26,26" path="m2754,174l2779,174e" filled="false" stroked="true" strokeweight="1.35990pt" strokecolor="#000000">
                <v:path arrowok="t"/>
              </v:shape>
            </v:group>
            <v:group style="position:absolute;left:2821;top:162;width:26;height:26" coordorigin="2821,162" coordsize="26,26">
              <v:shape style="position:absolute;left:2821;top:162;width:26;height:26" coordorigin="2821,162" coordsize="26,26" path="m2821,174l2846,174e" filled="false" stroked="true" strokeweight="1.35990pt" strokecolor="#000000">
                <v:path arrowok="t"/>
              </v:shape>
            </v:group>
            <v:group style="position:absolute;left:2888;top:162;width:27;height:26" coordorigin="2888,162" coordsize="27,26">
              <v:shape style="position:absolute;left:2888;top:162;width:27;height:26" coordorigin="2888,162" coordsize="27,26" path="m2888,174l2915,174e" filled="false" stroked="true" strokeweight="1.35990pt" strokecolor="#000000">
                <v:path arrowok="t"/>
              </v:shape>
            </v:group>
            <v:group style="position:absolute;left:2957;top:162;width:26;height:26" coordorigin="2957,162" coordsize="26,26">
              <v:shape style="position:absolute;left:2957;top:162;width:26;height:26" coordorigin="2957,162" coordsize="26,26" path="m2957,174l2982,174e" filled="false" stroked="true" strokeweight="1.35990pt" strokecolor="#000000">
                <v:path arrowok="t"/>
              </v:shape>
            </v:group>
            <v:group style="position:absolute;left:3024;top:162;width:26;height:26" coordorigin="3024,162" coordsize="26,26">
              <v:shape style="position:absolute;left:3024;top:162;width:26;height:26" coordorigin="3024,162" coordsize="26,26" path="m3024,174l3049,174e" filled="false" stroked="true" strokeweight="1.35990pt" strokecolor="#000000">
                <v:path arrowok="t"/>
              </v:shape>
            </v:group>
            <v:group style="position:absolute;left:3091;top:162;width:26;height:26" coordorigin="3091,162" coordsize="26,26">
              <v:shape style="position:absolute;left:3091;top:162;width:26;height:26" coordorigin="3091,162" coordsize="26,26" path="m3091,174l3116,174e" filled="false" stroked="true" strokeweight="1.35990pt" strokecolor="#000000">
                <v:path arrowok="t"/>
              </v:shape>
            </v:group>
            <v:group style="position:absolute;left:3158;top:162;width:26;height:26" coordorigin="3158,162" coordsize="26,26">
              <v:shape style="position:absolute;left:3158;top:162;width:26;height:26" coordorigin="3158,162" coordsize="26,26" path="m3158,174l3184,174e" filled="false" stroked="true" strokeweight="1.35990pt" strokecolor="#000000">
                <v:path arrowok="t"/>
              </v:shape>
            </v:group>
            <v:group style="position:absolute;left:3226;top:162;width:26;height:26" coordorigin="3226,162" coordsize="26,26">
              <v:shape style="position:absolute;left:3226;top:162;width:26;height:26" coordorigin="3226,162" coordsize="26,26" path="m3226,174l3251,174e" filled="false" stroked="true" strokeweight="1.35990pt" strokecolor="#000000">
                <v:path arrowok="t"/>
              </v:shape>
            </v:group>
            <v:group style="position:absolute;left:3293;top:162;width:26;height:26" coordorigin="3293,162" coordsize="26,26">
              <v:shape style="position:absolute;left:3293;top:162;width:26;height:26" coordorigin="3293,162" coordsize="26,26" path="m3293,174l3318,174e" filled="false" stroked="true" strokeweight="1.35990pt" strokecolor="#000000">
                <v:path arrowok="t"/>
              </v:shape>
            </v:group>
            <v:group style="position:absolute;left:3360;top:162;width:26;height:26" coordorigin="3360,162" coordsize="26,26">
              <v:shape style="position:absolute;left:3360;top:162;width:26;height:26" coordorigin="3360,162" coordsize="26,26" path="m3360,174l3385,174e" filled="false" stroked="true" strokeweight="1.35990pt" strokecolor="#000000">
                <v:path arrowok="t"/>
              </v:shape>
            </v:group>
            <v:group style="position:absolute;left:3428;top:162;width:26;height:26" coordorigin="3428,162" coordsize="26,26">
              <v:shape style="position:absolute;left:3428;top:162;width:26;height:26" coordorigin="3428,162" coordsize="26,26" path="m3428,174l3454,174e" filled="false" stroked="true" strokeweight="1.35990pt" strokecolor="#000000">
                <v:path arrowok="t"/>
              </v:shape>
            </v:group>
            <v:group style="position:absolute;left:3496;top:162;width:26;height:26" coordorigin="3496,162" coordsize="26,26">
              <v:shape style="position:absolute;left:3496;top:162;width:26;height:26" coordorigin="3496,162" coordsize="26,26" path="m3496,174l3521,174e" filled="false" stroked="true" strokeweight="1.35990pt" strokecolor="#000000">
                <v:path arrowok="t"/>
              </v:shape>
            </v:group>
            <v:group style="position:absolute;left:3564;top:162;width:26;height:26" coordorigin="3564,162" coordsize="26,26">
              <v:shape style="position:absolute;left:3564;top:162;width:26;height:26" coordorigin="3564,162" coordsize="26,26" path="m3564,174l3589,174e" filled="false" stroked="true" strokeweight="1.35990pt" strokecolor="#000000">
                <v:path arrowok="t"/>
              </v:shape>
            </v:group>
            <v:group style="position:absolute;left:3631;top:162;width:26;height:26" coordorigin="3631,162" coordsize="26,26">
              <v:shape style="position:absolute;left:3631;top:162;width:26;height:26" coordorigin="3631,162" coordsize="26,26" path="m3631,174l3656,174e" filled="false" stroked="true" strokeweight="1.35990pt" strokecolor="#000000">
                <v:path arrowok="t"/>
              </v:shape>
            </v:group>
            <v:group style="position:absolute;left:3698;top:162;width:26;height:26" coordorigin="3698,162" coordsize="26,26">
              <v:shape style="position:absolute;left:3698;top:162;width:26;height:26" coordorigin="3698,162" coordsize="26,26" path="m3698,174l3724,174e" filled="false" stroked="true" strokeweight="1.35990pt" strokecolor="#000000">
                <v:path arrowok="t"/>
              </v:shape>
            </v:group>
            <v:group style="position:absolute;left:3766;top:162;width:26;height:26" coordorigin="3766,162" coordsize="26,26">
              <v:shape style="position:absolute;left:3766;top:162;width:26;height:26" coordorigin="3766,162" coordsize="26,26" path="m3766,174l3791,174e" filled="false" stroked="true" strokeweight="1.35990pt" strokecolor="#000000">
                <v:path arrowok="t"/>
              </v:shape>
            </v:group>
            <v:group style="position:absolute;left:3833;top:162;width:26;height:26" coordorigin="3833,162" coordsize="26,26">
              <v:shape style="position:absolute;left:3833;top:162;width:26;height:26" coordorigin="3833,162" coordsize="26,26" path="m3833,174l3858,174e" filled="false" stroked="true" strokeweight="1.35990pt" strokecolor="#000000">
                <v:path arrowok="t"/>
              </v:shape>
            </v:group>
            <v:group style="position:absolute;left:3900;top:162;width:26;height:26" coordorigin="3900,162" coordsize="26,26">
              <v:shape style="position:absolute;left:3900;top:162;width:26;height:26" coordorigin="3900,162" coordsize="26,26" path="m3900,174l3925,174e" filled="false" stroked="true" strokeweight="1.35990pt" strokecolor="#000000">
                <v:path arrowok="t"/>
              </v:shape>
            </v:group>
            <v:group style="position:absolute;left:3967;top:162;width:26;height:26" coordorigin="3967,162" coordsize="26,26">
              <v:shape style="position:absolute;left:3967;top:162;width:26;height:26" coordorigin="3967,162" coordsize="26,26" path="m3967,174l3992,174e" filled="false" stroked="true" strokeweight="1.35990pt" strokecolor="#000000">
                <v:path arrowok="t"/>
              </v:shape>
            </v:group>
            <v:group style="position:absolute;left:4034;top:162;width:26;height:26" coordorigin="4034,162" coordsize="26,26">
              <v:shape style="position:absolute;left:4034;top:162;width:26;height:26" coordorigin="4034,162" coordsize="26,26" path="m4034,174l4060,174e" filled="false" stroked="true" strokeweight="1.35990pt" strokecolor="#000000">
                <v:path arrowok="t"/>
              </v:shape>
            </v:group>
            <v:group style="position:absolute;left:4102;top:162;width:26;height:26" coordorigin="4102,162" coordsize="26,26">
              <v:shape style="position:absolute;left:4102;top:162;width:26;height:26" coordorigin="4102,162" coordsize="26,26" path="m4102,174l4127,174e" filled="false" stroked="true" strokeweight="1.35990pt" strokecolor="#000000">
                <v:path arrowok="t"/>
              </v:shape>
            </v:group>
            <v:group style="position:absolute;left:4170;top:162;width:26;height:26" coordorigin="4170,162" coordsize="26,26">
              <v:shape style="position:absolute;left:4170;top:162;width:26;height:26" coordorigin="4170,162" coordsize="26,26" path="m4170,174l4195,174e" filled="false" stroked="true" strokeweight="1.35990pt" strokecolor="#000000">
                <v:path arrowok="t"/>
              </v:shape>
            </v:group>
            <v:group style="position:absolute;left:4237;top:162;width:26;height:26" coordorigin="4237,162" coordsize="26,26">
              <v:shape style="position:absolute;left:4237;top:162;width:26;height:26" coordorigin="4237,162" coordsize="26,26" path="m4237,174l4262,174e" filled="false" stroked="true" strokeweight="1.35990pt" strokecolor="#000000">
                <v:path arrowok="t"/>
              </v:shape>
            </v:group>
            <v:group style="position:absolute;left:4304;top:162;width:26;height:26" coordorigin="4304,162" coordsize="26,26">
              <v:shape style="position:absolute;left:4304;top:162;width:26;height:26" coordorigin="4304,162" coordsize="26,26" path="m4304,174l4330,174e" filled="false" stroked="true" strokeweight="1.35990pt" strokecolor="#000000">
                <v:path arrowok="t"/>
              </v:shape>
            </v:group>
            <v:group style="position:absolute;left:4372;top:162;width:26;height:26" coordorigin="4372,162" coordsize="26,26">
              <v:shape style="position:absolute;left:4372;top:162;width:26;height:26" coordorigin="4372,162" coordsize="26,26" path="m4372,174l4397,174e" filled="false" stroked="true" strokeweight="1.35990pt" strokecolor="#000000">
                <v:path arrowok="t"/>
              </v:shape>
            </v:group>
            <v:group style="position:absolute;left:4439;top:162;width:26;height:26" coordorigin="4439,162" coordsize="26,26">
              <v:shape style="position:absolute;left:4439;top:162;width:26;height:26" coordorigin="4439,162" coordsize="26,26" path="m4439,174l4464,174e" filled="false" stroked="true" strokeweight="1.35990pt" strokecolor="#000000">
                <v:path arrowok="t"/>
              </v:shape>
            </v:group>
            <v:group style="position:absolute;left:4506;top:162;width:26;height:26" coordorigin="4506,162" coordsize="26,26">
              <v:shape style="position:absolute;left:4506;top:162;width:26;height:26" coordorigin="4506,162" coordsize="26,26" path="m4506,174l4531,174e" filled="false" stroked="true" strokeweight="1.35990pt" strokecolor="#000000">
                <v:path arrowok="t"/>
              </v:shape>
            </v:group>
            <v:group style="position:absolute;left:4573;top:162;width:26;height:26" coordorigin="4573,162" coordsize="26,26">
              <v:shape style="position:absolute;left:4573;top:162;width:26;height:26" coordorigin="4573,162" coordsize="26,26" path="m4573,174l4598,174e" filled="false" stroked="true" strokeweight="1.35990pt" strokecolor="#000000">
                <v:path arrowok="t"/>
              </v:shape>
            </v:group>
            <v:group style="position:absolute;left:4640;top:162;width:26;height:26" coordorigin="4640,162" coordsize="26,26">
              <v:shape style="position:absolute;left:4640;top:162;width:26;height:26" coordorigin="4640,162" coordsize="26,26" path="m4640,174l4666,174e" filled="false" stroked="true" strokeweight="1.35990pt" strokecolor="#000000">
                <v:path arrowok="t"/>
              </v:shape>
            </v:group>
            <v:group style="position:absolute;left:4708;top:162;width:26;height:26" coordorigin="4708,162" coordsize="26,26">
              <v:shape style="position:absolute;left:4708;top:162;width:26;height:26" coordorigin="4708,162" coordsize="26,26" path="m4708,174l4733,174e" filled="false" stroked="true" strokeweight="1.35990pt" strokecolor="#000000">
                <v:path arrowok="t"/>
              </v:shape>
            </v:group>
            <v:group style="position:absolute;left:4775;top:162;width:27;height:26" coordorigin="4775,162" coordsize="27,26">
              <v:shape style="position:absolute;left:4775;top:162;width:27;height:26" coordorigin="4775,162" coordsize="27,26" path="m4775,174l4801,174e" filled="false" stroked="true" strokeweight="1.35990pt" strokecolor="#000000">
                <v:path arrowok="t"/>
              </v:shape>
            </v:group>
            <v:group style="position:absolute;left:4843;top:162;width:26;height:26" coordorigin="4843,162" coordsize="26,26">
              <v:shape style="position:absolute;left:4843;top:162;width:26;height:26" coordorigin="4843,162" coordsize="26,26" path="m4843,174l4868,174e" filled="false" stroked="true" strokeweight="1.35990pt" strokecolor="#000000">
                <v:path arrowok="t"/>
              </v:shape>
            </v:group>
            <v:group style="position:absolute;left:4910;top:162;width:26;height:26" coordorigin="4910,162" coordsize="26,26">
              <v:shape style="position:absolute;left:4910;top:162;width:26;height:26" coordorigin="4910,162" coordsize="26,26" path="m4910,174l4936,174e" filled="false" stroked="true" strokeweight="1.35990pt" strokecolor="#000000">
                <v:path arrowok="t"/>
              </v:shape>
            </v:group>
            <v:group style="position:absolute;left:4978;top:162;width:26;height:26" coordorigin="4978,162" coordsize="26,26">
              <v:shape style="position:absolute;left:4978;top:162;width:26;height:26" coordorigin="4978,162" coordsize="26,26" path="m4978,174l5003,174e" filled="false" stroked="true" strokeweight="1.35990pt" strokecolor="#000000">
                <v:path arrowok="t"/>
              </v:shape>
            </v:group>
            <v:group style="position:absolute;left:5045;top:162;width:26;height:26" coordorigin="5045,162" coordsize="26,26">
              <v:shape style="position:absolute;left:5045;top:162;width:26;height:26" coordorigin="5045,162" coordsize="26,26" path="m5045,174l5070,174e" filled="false" stroked="true" strokeweight="1.35990pt" strokecolor="#000000">
                <v:path arrowok="t"/>
              </v:shape>
            </v:group>
            <v:group style="position:absolute;left:5112;top:162;width:26;height:26" coordorigin="5112,162" coordsize="26,26">
              <v:shape style="position:absolute;left:5112;top:162;width:26;height:26" coordorigin="5112,162" coordsize="26,26" path="m5112,174l5137,174e" filled="false" stroked="true" strokeweight="1.35990pt" strokecolor="#000000">
                <v:path arrowok="t"/>
              </v:shape>
            </v:group>
            <v:group style="position:absolute;left:5179;top:162;width:26;height:26" coordorigin="5179,162" coordsize="26,26">
              <v:shape style="position:absolute;left:5179;top:162;width:26;height:26" coordorigin="5179,162" coordsize="26,26" path="m5179,174l5204,174e" filled="false" stroked="true" strokeweight="1.35990pt" strokecolor="#000000">
                <v:path arrowok="t"/>
              </v:shape>
            </v:group>
            <v:group style="position:absolute;left:5246;top:162;width:26;height:26" coordorigin="5246,162" coordsize="26,26">
              <v:shape style="position:absolute;left:5246;top:162;width:26;height:26" coordorigin="5246,162" coordsize="26,26" path="m5246,174l5272,174e" filled="false" stroked="true" strokeweight="1.35990pt" strokecolor="#000000">
                <v:path arrowok="t"/>
              </v:shape>
            </v:group>
            <v:group style="position:absolute;left:5314;top:162;width:26;height:26" coordorigin="5314,162" coordsize="26,26">
              <v:shape style="position:absolute;left:5314;top:162;width:26;height:26" coordorigin="5314,162" coordsize="26,26" path="m5314,174l5339,174e" filled="false" stroked="true" strokeweight="1.35990pt" strokecolor="#000000">
                <v:path arrowok="t"/>
              </v:shape>
            </v:group>
            <v:group style="position:absolute;left:5381;top:162;width:26;height:26" coordorigin="5381,162" coordsize="26,26">
              <v:shape style="position:absolute;left:5381;top:162;width:26;height:26" coordorigin="5381,162" coordsize="26,26" path="m5381,174l5406,174e" filled="false" stroked="true" strokeweight="1.35990pt" strokecolor="#000000">
                <v:path arrowok="t"/>
              </v:shape>
            </v:group>
            <v:group style="position:absolute;left:5449;top:162;width:26;height:26" coordorigin="5449,162" coordsize="26,26">
              <v:shape style="position:absolute;left:5449;top:162;width:26;height:26" coordorigin="5449,162" coordsize="26,26" path="m5449,174l5474,174e" filled="false" stroked="true" strokeweight="1.35990pt" strokecolor="#000000">
                <v:path arrowok="t"/>
              </v:shape>
            </v:group>
            <v:group style="position:absolute;left:5516;top:162;width:26;height:26" coordorigin="5516,162" coordsize="26,26">
              <v:shape style="position:absolute;left:5516;top:162;width:26;height:26" coordorigin="5516,162" coordsize="26,26" path="m5516,174l5542,174e" filled="false" stroked="true" strokeweight="1.35990pt" strokecolor="#000000">
                <v:path arrowok="t"/>
              </v:shape>
            </v:group>
            <v:group style="position:absolute;left:5584;top:162;width:26;height:26" coordorigin="5584,162" coordsize="26,26">
              <v:shape style="position:absolute;left:5584;top:162;width:26;height:26" coordorigin="5584,162" coordsize="26,26" path="m5584,174l5609,174e" filled="false" stroked="true" strokeweight="1.35990pt" strokecolor="#000000">
                <v:path arrowok="t"/>
              </v:shape>
            </v:group>
            <v:group style="position:absolute;left:5651;top:162;width:26;height:26" coordorigin="5651,162" coordsize="26,26">
              <v:shape style="position:absolute;left:5651;top:162;width:26;height:26" coordorigin="5651,162" coordsize="26,26" path="m5651,174l5676,174e" filled="false" stroked="true" strokeweight="1.35990pt" strokecolor="#000000">
                <v:path arrowok="t"/>
              </v:shape>
            </v:group>
            <v:group style="position:absolute;left:5718;top:162;width:26;height:26" coordorigin="5718,162" coordsize="26,26">
              <v:shape style="position:absolute;left:5718;top:162;width:26;height:26" coordorigin="5718,162" coordsize="26,26" path="m5718,174l5743,174e" filled="false" stroked="true" strokeweight="1.35990pt" strokecolor="#000000">
                <v:path arrowok="t"/>
              </v:shape>
            </v:group>
            <v:group style="position:absolute;left:5785;top:162;width:26;height:26" coordorigin="5785,162" coordsize="26,26">
              <v:shape style="position:absolute;left:5785;top:162;width:26;height:26" coordorigin="5785,162" coordsize="26,26" path="m5785,174l5810,174e" filled="false" stroked="true" strokeweight="1.35990pt" strokecolor="#000000">
                <v:path arrowok="t"/>
              </v:shape>
            </v:group>
            <v:group style="position:absolute;left:5852;top:162;width:26;height:26" coordorigin="5852,162" coordsize="26,26">
              <v:shape style="position:absolute;left:5852;top:162;width:26;height:26" coordorigin="5852,162" coordsize="26,26" path="m5852,174l5878,174e" filled="false" stroked="true" strokeweight="1.35990pt" strokecolor="#000000">
                <v:path arrowok="t"/>
              </v:shape>
            </v:group>
            <v:group style="position:absolute;left:5920;top:162;width:26;height:26" coordorigin="5920,162" coordsize="26,26">
              <v:shape style="position:absolute;left:5920;top:162;width:26;height:26" coordorigin="5920,162" coordsize="26,26" path="m5920,174l5945,174e" filled="false" stroked="true" strokeweight="1.35990pt" strokecolor="#000000">
                <v:path arrowok="t"/>
              </v:shape>
            </v:group>
            <v:group style="position:absolute;left:5987;top:162;width:26;height:26" coordorigin="5987,162" coordsize="26,26">
              <v:shape style="position:absolute;left:5987;top:162;width:26;height:26" coordorigin="5987,162" coordsize="26,26" path="m5987,174l6012,174e" filled="false" stroked="true" strokeweight="1.35990pt" strokecolor="#000000">
                <v:path arrowok="t"/>
              </v:shape>
            </v:group>
            <v:group style="position:absolute;left:6054;top:162;width:27;height:26" coordorigin="6054,162" coordsize="27,26">
              <v:shape style="position:absolute;left:6054;top:162;width:27;height:26" coordorigin="6054,162" coordsize="27,26" path="m6054,174l6080,174e" filled="false" stroked="true" strokeweight="1.35990pt" strokecolor="#000000">
                <v:path arrowok="t"/>
              </v:shape>
            </v:group>
            <v:group style="position:absolute;left:6122;top:162;width:26;height:26" coordorigin="6122,162" coordsize="26,26">
              <v:shape style="position:absolute;left:6122;top:162;width:26;height:26" coordorigin="6122,162" coordsize="26,26" path="m6122,174l6148,174e" filled="false" stroked="true" strokeweight="1.35990pt" strokecolor="#000000">
                <v:path arrowok="t"/>
              </v:shape>
            </v:group>
            <v:group style="position:absolute;left:6190;top:162;width:26;height:26" coordorigin="6190,162" coordsize="26,26">
              <v:shape style="position:absolute;left:6190;top:162;width:26;height:26" coordorigin="6190,162" coordsize="26,26" path="m6190,174l6215,174e" filled="false" stroked="true" strokeweight="1.35990pt" strokecolor="#000000">
                <v:path arrowok="t"/>
              </v:shape>
            </v:group>
            <v:group style="position:absolute;left:6257;top:162;width:26;height:26" coordorigin="6257,162" coordsize="26,26">
              <v:shape style="position:absolute;left:6257;top:162;width:26;height:26" coordorigin="6257,162" coordsize="26,26" path="m6257,174l6282,174e" filled="false" stroked="true" strokeweight="1.35990pt" strokecolor="#000000">
                <v:path arrowok="t"/>
              </v:shape>
            </v:group>
            <v:group style="position:absolute;left:6324;top:162;width:26;height:26" coordorigin="6324,162" coordsize="26,26">
              <v:shape style="position:absolute;left:6324;top:162;width:26;height:26" coordorigin="6324,162" coordsize="26,26" path="m6324,174l6349,174e" filled="false" stroked="true" strokeweight="1.35990pt" strokecolor="#000000">
                <v:path arrowok="t"/>
              </v:shape>
            </v:group>
            <v:group style="position:absolute;left:6391;top:162;width:26;height:26" coordorigin="6391,162" coordsize="26,26">
              <v:shape style="position:absolute;left:6391;top:162;width:26;height:26" coordorigin="6391,162" coordsize="26,26" path="m6391,174l6416,174e" filled="false" stroked="true" strokeweight="1.35990pt" strokecolor="#000000">
                <v:path arrowok="t"/>
              </v:shape>
            </v:group>
            <v:group style="position:absolute;left:6458;top:162;width:26;height:26" coordorigin="6458,162" coordsize="26,26">
              <v:shape style="position:absolute;left:6458;top:162;width:26;height:26" coordorigin="6458,162" coordsize="26,26" path="m6458,174l6484,174e" filled="false" stroked="true" strokeweight="1.35990pt" strokecolor="#000000">
                <v:path arrowok="t"/>
              </v:shape>
            </v:group>
            <v:group style="position:absolute;left:6526;top:162;width:26;height:26" coordorigin="6526,162" coordsize="26,26">
              <v:shape style="position:absolute;left:6526;top:162;width:26;height:26" coordorigin="6526,162" coordsize="26,26" path="m6526,174l6551,174e" filled="false" stroked="true" strokeweight="1.35990pt" strokecolor="#000000">
                <v:path arrowok="t"/>
              </v:shape>
            </v:group>
            <v:group style="position:absolute;left:6593;top:162;width:26;height:26" coordorigin="6593,162" coordsize="26,26">
              <v:shape style="position:absolute;left:6593;top:162;width:26;height:26" coordorigin="6593,162" coordsize="26,26" path="m6593,174l6618,174e" filled="false" stroked="true" strokeweight="1.35990pt" strokecolor="#000000">
                <v:path arrowok="t"/>
              </v:shape>
            </v:group>
            <v:group style="position:absolute;left:6660;top:162;width:26;height:26" coordorigin="6660,162" coordsize="26,26">
              <v:shape style="position:absolute;left:6660;top:162;width:26;height:26" coordorigin="6660,162" coordsize="26,26" path="m6660,174l6685,174e" filled="false" stroked="true" strokeweight="1.35990pt" strokecolor="#000000">
                <v:path arrowok="t"/>
              </v:shape>
            </v:group>
            <v:group style="position:absolute;left:6728;top:162;width:26;height:26" coordorigin="6728,162" coordsize="26,26">
              <v:shape style="position:absolute;left:6728;top:162;width:26;height:26" coordorigin="6728,162" coordsize="26,26" path="m6728,174l6754,174e" filled="false" stroked="true" strokeweight="1.35990pt" strokecolor="#000000">
                <v:path arrowok="t"/>
              </v:shape>
            </v:group>
            <v:group style="position:absolute;left:6796;top:162;width:26;height:26" coordorigin="6796,162" coordsize="26,26">
              <v:shape style="position:absolute;left:6796;top:162;width:26;height:26" coordorigin="6796,162" coordsize="26,26" path="m6796,174l6821,174e" filled="false" stroked="true" strokeweight="1.35990pt" strokecolor="#000000">
                <v:path arrowok="t"/>
              </v:shape>
            </v:group>
            <v:group style="position:absolute;left:6863;top:162;width:26;height:26" coordorigin="6863,162" coordsize="26,26">
              <v:shape style="position:absolute;left:6863;top:162;width:26;height:26" coordorigin="6863,162" coordsize="26,26" path="m6863,174l6888,174e" filled="false" stroked="true" strokeweight="1.35990pt" strokecolor="#000000">
                <v:path arrowok="t"/>
              </v:shape>
            </v:group>
            <v:group style="position:absolute;left:6930;top:162;width:26;height:26" coordorigin="6930,162" coordsize="26,26">
              <v:shape style="position:absolute;left:6930;top:162;width:26;height:26" coordorigin="6930,162" coordsize="26,26" path="m6930,174l6955,174e" filled="false" stroked="true" strokeweight="1.35990pt" strokecolor="#000000">
                <v:path arrowok="t"/>
              </v:shape>
            </v:group>
            <v:group style="position:absolute;left:6997;top:162;width:26;height:26" coordorigin="6997,162" coordsize="26,26">
              <v:shape style="position:absolute;left:6997;top:162;width:26;height:26" coordorigin="6997,162" coordsize="26,26" path="m6997,174l7022,174e" filled="false" stroked="true" strokeweight="1.35990pt" strokecolor="#000000">
                <v:path arrowok="t"/>
              </v:shape>
            </v:group>
            <v:group style="position:absolute;left:7064;top:162;width:26;height:26" coordorigin="7064,162" coordsize="26,26">
              <v:shape style="position:absolute;left:7064;top:162;width:26;height:26" coordorigin="7064,162" coordsize="26,26" path="m7064,174l7090,174e" filled="false" stroked="true" strokeweight="1.35990pt" strokecolor="#000000">
                <v:path arrowok="t"/>
              </v:shape>
            </v:group>
            <v:group style="position:absolute;left:7132;top:162;width:26;height:26" coordorigin="7132,162" coordsize="26,26">
              <v:shape style="position:absolute;left:7132;top:162;width:26;height:26" coordorigin="7132,162" coordsize="26,26" path="m7132,174l7157,174e" filled="false" stroked="true" strokeweight="1.35990pt" strokecolor="#000000">
                <v:path arrowok="t"/>
              </v:shape>
            </v:group>
            <v:group style="position:absolute;left:7199;top:162;width:26;height:26" coordorigin="7199,162" coordsize="26,26">
              <v:shape style="position:absolute;left:7199;top:162;width:26;height:26" coordorigin="7199,162" coordsize="26,26" path="m7199,174l7224,174e" filled="false" stroked="true" strokeweight="1.35990pt" strokecolor="#000000">
                <v:path arrowok="t"/>
              </v:shape>
            </v:group>
            <v:group style="position:absolute;left:7266;top:162;width:26;height:26" coordorigin="7266,162" coordsize="26,26">
              <v:shape style="position:absolute;left:7266;top:162;width:26;height:26" coordorigin="7266,162" coordsize="26,26" path="m7266,174l7291,174e" filled="false" stroked="true" strokeweight="1.35990pt" strokecolor="#000000">
                <v:path arrowok="t"/>
              </v:shape>
            </v:group>
            <v:group style="position:absolute;left:7334;top:162;width:26;height:26" coordorigin="7334,162" coordsize="26,26">
              <v:shape style="position:absolute;left:7334;top:162;width:26;height:26" coordorigin="7334,162" coordsize="26,26" path="m7334,174l7360,174e" filled="false" stroked="true" strokeweight="1.35990pt" strokecolor="#000000">
                <v:path arrowok="t"/>
              </v:shape>
            </v:group>
            <v:group style="position:absolute;left:7402;top:162;width:26;height:26" coordorigin="7402,162" coordsize="26,26">
              <v:shape style="position:absolute;left:7402;top:162;width:26;height:26" coordorigin="7402,162" coordsize="26,26" path="m7402,174l7427,174e" filled="false" stroked="true" strokeweight="1.35990pt" strokecolor="#000000">
                <v:path arrowok="t"/>
              </v:shape>
            </v:group>
            <v:group style="position:absolute;left:7469;top:162;width:26;height:26" coordorigin="7469,162" coordsize="26,26">
              <v:shape style="position:absolute;left:7469;top:162;width:26;height:26" coordorigin="7469,162" coordsize="26,26" path="m7469,174l7494,174e" filled="false" stroked="true" strokeweight="1.35990pt" strokecolor="#000000">
                <v:path arrowok="t"/>
              </v:shape>
            </v:group>
            <v:group style="position:absolute;left:7536;top:162;width:26;height:26" coordorigin="7536,162" coordsize="26,26">
              <v:shape style="position:absolute;left:7536;top:162;width:26;height:26" coordorigin="7536,162" coordsize="26,26" path="m7536,174l7561,174e" filled="false" stroked="true" strokeweight="1.35990pt" strokecolor="#000000">
                <v:path arrowok="t"/>
              </v:shape>
            </v:group>
            <v:group style="position:absolute;left:7603;top:162;width:26;height:26" coordorigin="7603,162" coordsize="26,26">
              <v:shape style="position:absolute;left:7603;top:162;width:26;height:26" coordorigin="7603,162" coordsize="26,26" path="m7603,174l7628,174e" filled="false" stroked="true" strokeweight="1.35990pt" strokecolor="#000000">
                <v:path arrowok="t"/>
              </v:shape>
            </v:group>
            <v:group style="position:absolute;left:7670;top:162;width:26;height:26" coordorigin="7670,162" coordsize="26,26">
              <v:shape style="position:absolute;left:7670;top:162;width:26;height:26" coordorigin="7670,162" coordsize="26,26" path="m7670,174l7696,174e" filled="false" stroked="true" strokeweight="1.35990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48"/>
          <w:sz w:val="17"/>
        </w:rPr>
        <w:t> </w:t>
      </w:r>
      <w:r>
        <w:rPr>
          <w:rFonts w:ascii="Times New Roman"/>
          <w:spacing w:val="48"/>
          <w:position w:val="5"/>
          <w:sz w:val="17"/>
        </w:rPr>
        <w:pict>
          <v:group style="width:3.2pt;height:8.6pt;mso-position-horizontal-relative:char;mso-position-vertical-relative:line" coordorigin="0,0" coordsize="64,172">
            <v:group style="position:absolute;left:0;top:0;width:64;height:172" coordorigin="0,0" coordsize="64,172">
              <v:shape style="position:absolute;left:0;top:0;width:64;height:172" coordorigin="0,0" coordsize="64,172" path="m64,37l43,37,43,172,64,172,64,37xe" filled="true" fillcolor="#000000" stroked="false">
                <v:path arrowok="t"/>
                <v:fill type="solid"/>
              </v:shape>
              <v:shape style="position:absolute;left:0;top:0;width:64;height:172" coordorigin="0,0" coordsize="64,172" path="m64,0l50,0,47,7,41,14,31,23,23,30,12,37,0,43,0,64,14,56,31,47,43,37,64,37,64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8"/>
          <w:position w:val="5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007" w:val="left" w:leader="none"/>
        </w:tabs>
        <w:spacing w:line="170" w:lineRule="atLeast"/>
        <w:ind w:left="45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position w:val="3"/>
          <w:sz w:val="19"/>
        </w:rPr>
        <w:pict>
          <v:group style="width:22.35pt;height:9.85pt;mso-position-horizontal-relative:char;mso-position-vertical-relative:line" coordorigin="0,0" coordsize="447,197">
            <v:group style="position:absolute;left:0;top:11;width:132;height:173" coordorigin="0,11" coordsize="132,173">
              <v:shape style="position:absolute;left:0;top:11;width:132;height:173" coordorigin="0,11" coordsize="132,173" path="m77,11l0,11,0,183,23,183,23,113,84,112,104,107,118,97,122,92,23,92,23,31,124,31,124,30,119,24,107,17,101,14,92,13,86,12,77,11xe" filled="true" fillcolor="#000000" stroked="false">
                <v:path arrowok="t"/>
                <v:fill type="solid"/>
              </v:shape>
              <v:shape style="position:absolute;left:0;top:11;width:132;height:173" coordorigin="0,11" coordsize="132,173" path="m124,31l78,31,85,32,89,32,95,35,100,38,107,48,109,54,109,71,106,79,100,84,94,90,83,92,122,92,127,87,132,75,132,51,131,44,124,31xe" filled="true" fillcolor="#000000" stroked="false">
                <v:path arrowok="t"/>
                <v:fill type="solid"/>
              </v:shape>
            </v:group>
            <v:group style="position:absolute;left:169;top:12;width:2;height:173" coordorigin="169,12" coordsize="2,173">
              <v:shape style="position:absolute;left:169;top:12;width:2;height:173" coordorigin="169,12" coordsize="0,173" path="m169,12l169,185e" filled="false" stroked="true" strokeweight="1.18pt" strokecolor="#000000">
                <v:path arrowok="t"/>
              </v:shape>
            </v:group>
            <v:group style="position:absolute;left:205;top:55;width:114;height:132" coordorigin="205,55" coordsize="114,132">
              <v:shape style="position:absolute;left:205;top:55;width:114;height:132" coordorigin="205,55" coordsize="114,132" path="m309,73l272,73,281,75,289,84,292,90,292,104,283,107,271,109,254,111,246,111,239,113,235,114,229,116,224,117,205,145,205,162,209,170,216,176,223,183,234,187,256,187,264,186,271,182,278,180,286,175,291,170,245,170,238,168,234,164,229,161,228,156,228,144,230,140,235,135,242,131,248,129,257,128,272,126,284,123,292,120,313,120,313,93,312,86,312,83,311,77,309,73xe" filled="true" fillcolor="#000000" stroked="false">
                <v:path arrowok="t"/>
                <v:fill type="solid"/>
              </v:shape>
              <v:shape style="position:absolute;left:205;top:55;width:114;height:132" coordorigin="205,55" coordsize="114,132" path="m314,169l293,169,294,174,295,180,298,183,319,183,317,179,314,169xe" filled="true" fillcolor="#000000" stroked="false">
                <v:path arrowok="t"/>
                <v:fill type="solid"/>
              </v:shape>
              <v:shape style="position:absolute;left:205;top:55;width:114;height:132" coordorigin="205,55" coordsize="114,132" path="m313,120l292,120,292,138,290,145,288,150,286,156,281,162,274,164,268,168,260,170,291,170,293,169,314,169,313,164,313,120xe" filled="true" fillcolor="#000000" stroked="false">
                <v:path arrowok="t"/>
                <v:fill type="solid"/>
              </v:shape>
              <v:shape style="position:absolute;left:205;top:55;width:114;height:132" coordorigin="205,55" coordsize="114,132" path="m275,55l254,55,245,56,236,60,228,62,222,67,218,72,214,78,210,85,209,93,229,97,232,87,235,81,245,74,252,73,309,73,308,72,305,68,302,65,298,61,290,59,284,56,275,55xe" filled="true" fillcolor="#000000" stroked="false">
                <v:path arrowok="t"/>
                <v:fill type="solid"/>
              </v:shape>
            </v:group>
            <v:group style="position:absolute;left:346;top:55;width:101;height:129" coordorigin="346,55" coordsize="101,129">
              <v:shape style="position:absolute;left:346;top:55;width:101;height:129" coordorigin="346,55" coordsize="101,129" path="m365,59l346,59,346,183,366,183,366,98,370,87,377,83,383,77,387,75,365,75,365,59xe" filled="true" fillcolor="#000000" stroked="false">
                <v:path arrowok="t"/>
                <v:fill type="solid"/>
              </v:shape>
              <v:shape style="position:absolute;left:346;top:55;width:101;height:129" coordorigin="346,55" coordsize="101,129" path="m442,74l406,74,410,75,414,78,419,80,424,87,425,92,426,98,426,183,446,183,446,90,445,85,444,79,442,74xe" filled="true" fillcolor="#000000" stroked="false">
                <v:path arrowok="t"/>
                <v:fill type="solid"/>
              </v:shape>
              <v:shape style="position:absolute;left:346;top:55;width:101;height:129" coordorigin="346,55" coordsize="101,129" path="m412,55l399,55,379,61,365,75,387,75,391,74,442,74,439,69,436,66,431,62,425,60,419,56,412,5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3"/>
          <w:sz w:val="19"/>
        </w:rPr>
      </w:r>
      <w:r>
        <w:rPr>
          <w:rFonts w:ascii="Times New Roman"/>
          <w:position w:val="3"/>
          <w:sz w:val="19"/>
        </w:rPr>
        <w:tab/>
      </w:r>
      <w:r>
        <w:rPr>
          <w:rFonts w:ascii="Times New Roman"/>
          <w:sz w:val="20"/>
        </w:rPr>
        <w:pict>
          <v:group style="width:358pt;height:11.7pt;mso-position-horizontal-relative:char;mso-position-vertical-relative:line" coordorigin="0,0" coordsize="7160,234">
            <v:shape style="position:absolute;left:0;top:0;width:3157;height:234" type="#_x0000_t75" stroked="false">
              <v:imagedata r:id="rId8" o:title=""/>
            </v:shape>
            <v:group style="position:absolute;left:3216;top:162;width:26;height:26" coordorigin="3216,162" coordsize="26,26">
              <v:shape style="position:absolute;left:3216;top:162;width:26;height:26" coordorigin="3216,162" coordsize="26,26" path="m3216,174l3241,174e" filled="false" stroked="true" strokeweight="1.36pt" strokecolor="#000000">
                <v:path arrowok="t"/>
              </v:shape>
            </v:group>
            <v:group style="position:absolute;left:3283;top:162;width:26;height:26" coordorigin="3283,162" coordsize="26,26">
              <v:shape style="position:absolute;left:3283;top:162;width:26;height:26" coordorigin="3283,162" coordsize="26,26" path="m3283,174l3308,174e" filled="false" stroked="true" strokeweight="1.36pt" strokecolor="#000000">
                <v:path arrowok="t"/>
              </v:shape>
            </v:group>
            <v:group style="position:absolute;left:3350;top:162;width:26;height:26" coordorigin="3350,162" coordsize="26,26">
              <v:shape style="position:absolute;left:3350;top:162;width:26;height:26" coordorigin="3350,162" coordsize="26,26" path="m3350,174l3376,174e" filled="false" stroked="true" strokeweight="1.36pt" strokecolor="#000000">
                <v:path arrowok="t"/>
              </v:shape>
            </v:group>
            <v:group style="position:absolute;left:3418;top:162;width:26;height:26" coordorigin="3418,162" coordsize="26,26">
              <v:shape style="position:absolute;left:3418;top:162;width:26;height:26" coordorigin="3418,162" coordsize="26,26" path="m3418,174l3443,174e" filled="false" stroked="true" strokeweight="1.36pt" strokecolor="#000000">
                <v:path arrowok="t"/>
              </v:shape>
            </v:group>
            <v:group style="position:absolute;left:3485;top:162;width:26;height:26" coordorigin="3485,162" coordsize="26,26">
              <v:shape style="position:absolute;left:3485;top:162;width:26;height:26" coordorigin="3485,162" coordsize="26,26" path="m3485,174l3510,174e" filled="false" stroked="true" strokeweight="1.36pt" strokecolor="#000000">
                <v:path arrowok="t"/>
              </v:shape>
            </v:group>
            <v:group style="position:absolute;left:3552;top:162;width:26;height:26" coordorigin="3552,162" coordsize="26,26">
              <v:shape style="position:absolute;left:3552;top:162;width:26;height:26" coordorigin="3552,162" coordsize="26,26" path="m3552,174l3577,174e" filled="false" stroked="true" strokeweight="1.36pt" strokecolor="#000000">
                <v:path arrowok="t"/>
              </v:shape>
            </v:group>
            <v:group style="position:absolute;left:3620;top:162;width:26;height:26" coordorigin="3620,162" coordsize="26,26">
              <v:shape style="position:absolute;left:3620;top:162;width:26;height:26" coordorigin="3620,162" coordsize="26,26" path="m3620,174l3646,174e" filled="false" stroked="true" strokeweight="1.36pt" strokecolor="#000000">
                <v:path arrowok="t"/>
              </v:shape>
            </v:group>
            <v:group style="position:absolute;left:3688;top:162;width:26;height:26" coordorigin="3688,162" coordsize="26,26">
              <v:shape style="position:absolute;left:3688;top:162;width:26;height:26" coordorigin="3688,162" coordsize="26,26" path="m3688,174l3713,174e" filled="false" stroked="true" strokeweight="1.36pt" strokecolor="#000000">
                <v:path arrowok="t"/>
              </v:shape>
            </v:group>
            <v:group style="position:absolute;left:3755;top:162;width:26;height:26" coordorigin="3755,162" coordsize="26,26">
              <v:shape style="position:absolute;left:3755;top:162;width:26;height:26" coordorigin="3755,162" coordsize="26,26" path="m3755,174l3780,174e" filled="false" stroked="true" strokeweight="1.36pt" strokecolor="#000000">
                <v:path arrowok="t"/>
              </v:shape>
            </v:group>
            <v:group style="position:absolute;left:3822;top:162;width:26;height:26" coordorigin="3822,162" coordsize="26,26">
              <v:shape style="position:absolute;left:3822;top:162;width:26;height:26" coordorigin="3822,162" coordsize="26,26" path="m3822,174l3847,174e" filled="false" stroked="true" strokeweight="1.36pt" strokecolor="#000000">
                <v:path arrowok="t"/>
              </v:shape>
            </v:group>
            <v:group style="position:absolute;left:3889;top:162;width:26;height:26" coordorigin="3889,162" coordsize="26,26">
              <v:shape style="position:absolute;left:3889;top:162;width:26;height:26" coordorigin="3889,162" coordsize="26,26" path="m3889,174l3914,174e" filled="false" stroked="true" strokeweight="1.36pt" strokecolor="#000000">
                <v:path arrowok="t"/>
              </v:shape>
            </v:group>
            <v:group style="position:absolute;left:3956;top:162;width:26;height:26" coordorigin="3956,162" coordsize="26,26">
              <v:shape style="position:absolute;left:3956;top:162;width:26;height:26" coordorigin="3956,162" coordsize="26,26" path="m3956,174l3982,174e" filled="false" stroked="true" strokeweight="1.36pt" strokecolor="#000000">
                <v:path arrowok="t"/>
              </v:shape>
            </v:group>
            <v:group style="position:absolute;left:4024;top:162;width:26;height:26" coordorigin="4024,162" coordsize="26,26">
              <v:shape style="position:absolute;left:4024;top:162;width:26;height:26" coordorigin="4024,162" coordsize="26,26" path="m4024,174l4049,174e" filled="false" stroked="true" strokeweight="1.36pt" strokecolor="#000000">
                <v:path arrowok="t"/>
              </v:shape>
            </v:group>
            <v:group style="position:absolute;left:4091;top:162;width:26;height:26" coordorigin="4091,162" coordsize="26,26">
              <v:shape style="position:absolute;left:4091;top:162;width:26;height:26" coordorigin="4091,162" coordsize="26,26" path="m4091,174l4116,174e" filled="false" stroked="true" strokeweight="1.36pt" strokecolor="#000000">
                <v:path arrowok="t"/>
              </v:shape>
            </v:group>
            <v:group style="position:absolute;left:4158;top:162;width:26;height:26" coordorigin="4158,162" coordsize="26,26">
              <v:shape style="position:absolute;left:4158;top:162;width:26;height:26" coordorigin="4158,162" coordsize="26,26" path="m4158,174l4183,174e" filled="false" stroked="true" strokeweight="1.36pt" strokecolor="#000000">
                <v:path arrowok="t"/>
              </v:shape>
            </v:group>
            <v:group style="position:absolute;left:4225;top:162;width:27;height:26" coordorigin="4225,162" coordsize="27,26">
              <v:shape style="position:absolute;left:4225;top:162;width:27;height:26" coordorigin="4225,162" coordsize="27,26" path="m4225,174l4252,174e" filled="false" stroked="true" strokeweight="1.36pt" strokecolor="#000000">
                <v:path arrowok="t"/>
              </v:shape>
            </v:group>
            <v:group style="position:absolute;left:4294;top:162;width:26;height:26" coordorigin="4294,162" coordsize="26,26">
              <v:shape style="position:absolute;left:4294;top:162;width:26;height:26" coordorigin="4294,162" coordsize="26,26" path="m4294,174l4319,174e" filled="false" stroked="true" strokeweight="1.36pt" strokecolor="#000000">
                <v:path arrowok="t"/>
              </v:shape>
            </v:group>
            <v:group style="position:absolute;left:4361;top:162;width:26;height:26" coordorigin="4361,162" coordsize="26,26">
              <v:shape style="position:absolute;left:4361;top:162;width:26;height:26" coordorigin="4361,162" coordsize="26,26" path="m4361,174l4386,174e" filled="false" stroked="true" strokeweight="1.36pt" strokecolor="#000000">
                <v:path arrowok="t"/>
              </v:shape>
            </v:group>
            <v:group style="position:absolute;left:4428;top:162;width:26;height:26" coordorigin="4428,162" coordsize="26,26">
              <v:shape style="position:absolute;left:4428;top:162;width:26;height:26" coordorigin="4428,162" coordsize="26,26" path="m4428,174l4453,174e" filled="false" stroked="true" strokeweight="1.36pt" strokecolor="#000000">
                <v:path arrowok="t"/>
              </v:shape>
            </v:group>
            <v:group style="position:absolute;left:4495;top:162;width:26;height:26" coordorigin="4495,162" coordsize="26,26">
              <v:shape style="position:absolute;left:4495;top:162;width:26;height:26" coordorigin="4495,162" coordsize="26,26" path="m4495,174l4520,174e" filled="false" stroked="true" strokeweight="1.36pt" strokecolor="#000000">
                <v:path arrowok="t"/>
              </v:shape>
            </v:group>
            <v:group style="position:absolute;left:4562;top:162;width:26;height:26" coordorigin="4562,162" coordsize="26,26">
              <v:shape style="position:absolute;left:4562;top:162;width:26;height:26" coordorigin="4562,162" coordsize="26,26" path="m4562,174l4588,174e" filled="false" stroked="true" strokeweight="1.36pt" strokecolor="#000000">
                <v:path arrowok="t"/>
              </v:shape>
            </v:group>
            <v:group style="position:absolute;left:4630;top:162;width:26;height:26" coordorigin="4630,162" coordsize="26,26">
              <v:shape style="position:absolute;left:4630;top:162;width:26;height:26" coordorigin="4630,162" coordsize="26,26" path="m4630,174l4655,174e" filled="false" stroked="true" strokeweight="1.36pt" strokecolor="#000000">
                <v:path arrowok="t"/>
              </v:shape>
            </v:group>
            <v:group style="position:absolute;left:4697;top:162;width:26;height:26" coordorigin="4697,162" coordsize="26,26">
              <v:shape style="position:absolute;left:4697;top:162;width:26;height:26" coordorigin="4697,162" coordsize="26,26" path="m4697,174l4722,174e" filled="false" stroked="true" strokeweight="1.36pt" strokecolor="#000000">
                <v:path arrowok="t"/>
              </v:shape>
            </v:group>
            <v:group style="position:absolute;left:4764;top:162;width:26;height:26" coordorigin="4764,162" coordsize="26,26">
              <v:shape style="position:absolute;left:4764;top:162;width:26;height:26" coordorigin="4764,162" coordsize="26,26" path="m4764,174l4789,174e" filled="false" stroked="true" strokeweight="1.36pt" strokecolor="#000000">
                <v:path arrowok="t"/>
              </v:shape>
            </v:group>
            <v:group style="position:absolute;left:4831;top:162;width:26;height:26" coordorigin="4831,162" coordsize="26,26">
              <v:shape style="position:absolute;left:4831;top:162;width:26;height:26" coordorigin="4831,162" coordsize="26,26" path="m4831,174l4856,174e" filled="false" stroked="true" strokeweight="1.36pt" strokecolor="#000000">
                <v:path arrowok="t"/>
              </v:shape>
            </v:group>
            <v:group style="position:absolute;left:4900;top:162;width:26;height:26" coordorigin="4900,162" coordsize="26,26">
              <v:shape style="position:absolute;left:4900;top:162;width:26;height:26" coordorigin="4900,162" coordsize="26,26" path="m4900,174l4925,174e" filled="false" stroked="true" strokeweight="1.36pt" strokecolor="#000000">
                <v:path arrowok="t"/>
              </v:shape>
            </v:group>
            <v:group style="position:absolute;left:4967;top:162;width:26;height:26" coordorigin="4967,162" coordsize="26,26">
              <v:shape style="position:absolute;left:4967;top:162;width:26;height:26" coordorigin="4967,162" coordsize="26,26" path="m4967,174l4992,174e" filled="false" stroked="true" strokeweight="1.36pt" strokecolor="#000000">
                <v:path arrowok="t"/>
              </v:shape>
            </v:group>
            <v:group style="position:absolute;left:5034;top:162;width:26;height:26" coordorigin="5034,162" coordsize="26,26">
              <v:shape style="position:absolute;left:5034;top:162;width:26;height:26" coordorigin="5034,162" coordsize="26,26" path="m5034,174l5059,174e" filled="false" stroked="true" strokeweight="1.36pt" strokecolor="#000000">
                <v:path arrowok="t"/>
              </v:shape>
            </v:group>
            <v:group style="position:absolute;left:5101;top:162;width:26;height:26" coordorigin="5101,162" coordsize="26,26">
              <v:shape style="position:absolute;left:5101;top:162;width:26;height:26" coordorigin="5101,162" coordsize="26,26" path="m5101,174l5126,174e" filled="false" stroked="true" strokeweight="1.36pt" strokecolor="#000000">
                <v:path arrowok="t"/>
              </v:shape>
            </v:group>
            <v:group style="position:absolute;left:5168;top:162;width:26;height:26" coordorigin="5168,162" coordsize="26,26">
              <v:shape style="position:absolute;left:5168;top:162;width:26;height:26" coordorigin="5168,162" coordsize="26,26" path="m5168,174l5194,174e" filled="false" stroked="true" strokeweight="1.36pt" strokecolor="#000000">
                <v:path arrowok="t"/>
              </v:shape>
            </v:group>
            <v:group style="position:absolute;left:5236;top:162;width:26;height:26" coordorigin="5236,162" coordsize="26,26">
              <v:shape style="position:absolute;left:5236;top:162;width:26;height:26" coordorigin="5236,162" coordsize="26,26" path="m5236,174l5261,174e" filled="false" stroked="true" strokeweight="1.36pt" strokecolor="#000000">
                <v:path arrowok="t"/>
              </v:shape>
            </v:group>
            <v:group style="position:absolute;left:5303;top:162;width:26;height:26" coordorigin="5303,162" coordsize="26,26">
              <v:shape style="position:absolute;left:5303;top:162;width:26;height:26" coordorigin="5303,162" coordsize="26,26" path="m5303,174l5328,174e" filled="false" stroked="true" strokeweight="1.36pt" strokecolor="#000000">
                <v:path arrowok="t"/>
              </v:shape>
            </v:group>
            <v:group style="position:absolute;left:5370;top:162;width:26;height:26" coordorigin="5370,162" coordsize="26,26">
              <v:shape style="position:absolute;left:5370;top:162;width:26;height:26" coordorigin="5370,162" coordsize="26,26" path="m5370,174l5395,174e" filled="false" stroked="true" strokeweight="1.36pt" strokecolor="#000000">
                <v:path arrowok="t"/>
              </v:shape>
            </v:group>
            <v:group style="position:absolute;left:5437;top:162;width:26;height:26" coordorigin="5437,162" coordsize="26,26">
              <v:shape style="position:absolute;left:5437;top:162;width:26;height:26" coordorigin="5437,162" coordsize="26,26" path="m5437,174l5462,174e" filled="false" stroked="true" strokeweight="1.36pt" strokecolor="#000000">
                <v:path arrowok="t"/>
              </v:shape>
            </v:group>
            <v:group style="position:absolute;left:5504;top:162;width:27;height:26" coordorigin="5504,162" coordsize="27,26">
              <v:shape style="position:absolute;left:5504;top:162;width:27;height:26" coordorigin="5504,162" coordsize="27,26" path="m5504,174l5531,174e" filled="false" stroked="true" strokeweight="1.36pt" strokecolor="#000000">
                <v:path arrowok="t"/>
              </v:shape>
            </v:group>
            <v:group style="position:absolute;left:5573;top:162;width:26;height:26" coordorigin="5573,162" coordsize="26,26">
              <v:shape style="position:absolute;left:5573;top:162;width:26;height:26" coordorigin="5573,162" coordsize="26,26" path="m5573,174l5598,174e" filled="false" stroked="true" strokeweight="1.36pt" strokecolor="#000000">
                <v:path arrowok="t"/>
              </v:shape>
            </v:group>
            <v:group style="position:absolute;left:5640;top:162;width:26;height:26" coordorigin="5640,162" coordsize="26,26">
              <v:shape style="position:absolute;left:5640;top:162;width:26;height:26" coordorigin="5640,162" coordsize="26,26" path="m5640,174l5665,174e" filled="false" stroked="true" strokeweight="1.36pt" strokecolor="#000000">
                <v:path arrowok="t"/>
              </v:shape>
            </v:group>
            <v:group style="position:absolute;left:5707;top:162;width:26;height:26" coordorigin="5707,162" coordsize="26,26">
              <v:shape style="position:absolute;left:5707;top:162;width:26;height:26" coordorigin="5707,162" coordsize="26,26" path="m5707,174l5732,174e" filled="false" stroked="true" strokeweight="1.36pt" strokecolor="#000000">
                <v:path arrowok="t"/>
              </v:shape>
            </v:group>
            <v:group style="position:absolute;left:5774;top:162;width:26;height:26" coordorigin="5774,162" coordsize="26,26">
              <v:shape style="position:absolute;left:5774;top:162;width:26;height:26" coordorigin="5774,162" coordsize="26,26" path="m5774,174l5800,174e" filled="false" stroked="true" strokeweight="1.36pt" strokecolor="#000000">
                <v:path arrowok="t"/>
              </v:shape>
            </v:group>
            <v:group style="position:absolute;left:5842;top:162;width:26;height:26" coordorigin="5842,162" coordsize="26,26">
              <v:shape style="position:absolute;left:5842;top:162;width:26;height:26" coordorigin="5842,162" coordsize="26,26" path="m5842,174l5867,174e" filled="false" stroked="true" strokeweight="1.36pt" strokecolor="#000000">
                <v:path arrowok="t"/>
              </v:shape>
            </v:group>
            <v:group style="position:absolute;left:5909;top:162;width:26;height:26" coordorigin="5909,162" coordsize="26,26">
              <v:shape style="position:absolute;left:5909;top:162;width:26;height:26" coordorigin="5909,162" coordsize="26,26" path="m5909,174l5934,174e" filled="false" stroked="true" strokeweight="1.36pt" strokecolor="#000000">
                <v:path arrowok="t"/>
              </v:shape>
            </v:group>
            <v:group style="position:absolute;left:5976;top:162;width:26;height:26" coordorigin="5976,162" coordsize="26,26">
              <v:shape style="position:absolute;left:5976;top:162;width:26;height:26" coordorigin="5976,162" coordsize="26,26" path="m5976,174l6001,174e" filled="false" stroked="true" strokeweight="1.36pt" strokecolor="#000000">
                <v:path arrowok="t"/>
              </v:shape>
            </v:group>
            <v:group style="position:absolute;left:6043;top:162;width:26;height:26" coordorigin="6043,162" coordsize="26,26">
              <v:shape style="position:absolute;left:6043;top:162;width:26;height:26" coordorigin="6043,162" coordsize="26,26" path="m6043,174l6068,174e" filled="false" stroked="true" strokeweight="1.36pt" strokecolor="#000000">
                <v:path arrowok="t"/>
              </v:shape>
            </v:group>
            <v:group style="position:absolute;left:6110;top:162;width:26;height:26" coordorigin="6110,162" coordsize="26,26">
              <v:shape style="position:absolute;left:6110;top:162;width:26;height:26" coordorigin="6110,162" coordsize="26,26" path="m6110,174l6136,174e" filled="false" stroked="true" strokeweight="1.36pt" strokecolor="#000000">
                <v:path arrowok="t"/>
              </v:shape>
            </v:group>
            <v:group style="position:absolute;left:6179;top:162;width:26;height:26" coordorigin="6179,162" coordsize="26,26">
              <v:shape style="position:absolute;left:6179;top:162;width:26;height:26" coordorigin="6179,162" coordsize="26,26" path="m6179,174l6204,174e" filled="false" stroked="true" strokeweight="1.36pt" strokecolor="#000000">
                <v:path arrowok="t"/>
              </v:shape>
            </v:group>
            <v:group style="position:absolute;left:6246;top:162;width:26;height:26" coordorigin="6246,162" coordsize="26,26">
              <v:shape style="position:absolute;left:6246;top:162;width:26;height:26" coordorigin="6246,162" coordsize="26,26" path="m6246,174l6271,174e" filled="false" stroked="true" strokeweight="1.36pt" strokecolor="#000000">
                <v:path arrowok="t"/>
              </v:shape>
            </v:group>
            <v:group style="position:absolute;left:6313;top:162;width:26;height:26" coordorigin="6313,162" coordsize="26,26">
              <v:shape style="position:absolute;left:6313;top:162;width:26;height:26" coordorigin="6313,162" coordsize="26,26" path="m6313,174l6338,174e" filled="false" stroked="true" strokeweight="1.36pt" strokecolor="#000000">
                <v:path arrowok="t"/>
              </v:shape>
            </v:group>
            <v:group style="position:absolute;left:6380;top:162;width:26;height:26" coordorigin="6380,162" coordsize="26,26">
              <v:shape style="position:absolute;left:6380;top:162;width:26;height:26" coordorigin="6380,162" coordsize="26,26" path="m6380,174l6406,174e" filled="false" stroked="true" strokeweight="1.36pt" strokecolor="#000000">
                <v:path arrowok="t"/>
              </v:shape>
            </v:group>
            <v:group style="position:absolute;left:6448;top:162;width:26;height:26" coordorigin="6448,162" coordsize="26,26">
              <v:shape style="position:absolute;left:6448;top:162;width:26;height:26" coordorigin="6448,162" coordsize="26,26" path="m6448,174l6473,174e" filled="false" stroked="true" strokeweight="1.36pt" strokecolor="#000000">
                <v:path arrowok="t"/>
              </v:shape>
            </v:group>
            <v:group style="position:absolute;left:6515;top:162;width:26;height:26" coordorigin="6515,162" coordsize="26,26">
              <v:shape style="position:absolute;left:6515;top:162;width:26;height:26" coordorigin="6515,162" coordsize="26,26" path="m6515,174l6540,174e" filled="false" stroked="true" strokeweight="1.36pt" strokecolor="#000000">
                <v:path arrowok="t"/>
              </v:shape>
            </v:group>
            <v:group style="position:absolute;left:6582;top:162;width:26;height:26" coordorigin="6582,162" coordsize="26,26">
              <v:shape style="position:absolute;left:6582;top:162;width:26;height:26" coordorigin="6582,162" coordsize="26,26" path="m6582,174l6607,174e" filled="false" stroked="true" strokeweight="1.36pt" strokecolor="#000000">
                <v:path arrowok="t"/>
              </v:shape>
            </v:group>
            <v:group style="position:absolute;left:6649;top:162;width:26;height:26" coordorigin="6649,162" coordsize="26,26">
              <v:shape style="position:absolute;left:6649;top:162;width:26;height:26" coordorigin="6649,162" coordsize="26,26" path="m6649,174l6674,174e" filled="false" stroked="true" strokeweight="1.36pt" strokecolor="#000000">
                <v:path arrowok="t"/>
              </v:shape>
            </v:group>
            <v:group style="position:absolute;left:6716;top:162;width:26;height:26" coordorigin="6716,162" coordsize="26,26">
              <v:shape style="position:absolute;left:6716;top:162;width:26;height:26" coordorigin="6716,162" coordsize="26,26" path="m6716,174l6742,174e" filled="false" stroked="true" strokeweight="1.36pt" strokecolor="#000000">
                <v:path arrowok="t"/>
              </v:shape>
            </v:group>
            <v:group style="position:absolute;left:6785;top:162;width:26;height:26" coordorigin="6785,162" coordsize="26,26">
              <v:shape style="position:absolute;left:6785;top:162;width:26;height:26" coordorigin="6785,162" coordsize="26,26" path="m6785,174l6810,174e" filled="false" stroked="true" strokeweight="1.36pt" strokecolor="#000000">
                <v:path arrowok="t"/>
              </v:shape>
            </v:group>
            <v:group style="position:absolute;left:6852;top:162;width:26;height:26" coordorigin="6852,162" coordsize="26,26">
              <v:shape style="position:absolute;left:6852;top:162;width:26;height:26" coordorigin="6852,162" coordsize="26,26" path="m6852,174l6877,174e" filled="false" stroked="true" strokeweight="1.36pt" strokecolor="#000000">
                <v:path arrowok="t"/>
              </v:shape>
            </v:group>
            <v:group style="position:absolute;left:6919;top:162;width:26;height:26" coordorigin="6919,162" coordsize="26,26">
              <v:shape style="position:absolute;left:6919;top:162;width:26;height:26" coordorigin="6919,162" coordsize="26,26" path="m6919,174l6944,174e" filled="false" stroked="true" strokeweight="1.36pt" strokecolor="#000000">
                <v:path arrowok="t"/>
              </v:shape>
            </v:group>
            <v:group style="position:absolute;left:6986;top:162;width:26;height:26" coordorigin="6986,162" coordsize="26,26">
              <v:shape style="position:absolute;left:6986;top:162;width:26;height:26" coordorigin="6986,162" coordsize="26,26" path="m6986,174l7012,174e" filled="false" stroked="true" strokeweight="1.36pt" strokecolor="#000000">
                <v:path arrowok="t"/>
              </v:shape>
            </v:group>
            <v:group style="position:absolute;left:7054;top:162;width:26;height:26" coordorigin="7054,162" coordsize="26,26">
              <v:shape style="position:absolute;left:7054;top:162;width:26;height:26" coordorigin="7054,162" coordsize="26,26" path="m7054,174l7079,174e" filled="false" stroked="true" strokeweight="1.36pt" strokecolor="#000000">
                <v:path arrowok="t"/>
              </v:shape>
            </v:group>
            <v:group style="position:absolute;left:7121;top:162;width:26;height:26" coordorigin="7121,162" coordsize="26,26">
              <v:shape style="position:absolute;left:7121;top:162;width:26;height:26" coordorigin="7121,162" coordsize="26,26" path="m7121,174l7146,174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30"/>
          <w:sz w:val="17"/>
        </w:rPr>
        <w:t> </w:t>
      </w:r>
      <w:r>
        <w:rPr>
          <w:rFonts w:ascii="Times New Roman"/>
          <w:spacing w:val="30"/>
          <w:position w:val="5"/>
          <w:sz w:val="17"/>
        </w:rPr>
        <w:pict>
          <v:group style="width:5.65pt;height:8.65pt;mso-position-horizontal-relative:char;mso-position-vertical-relative:line" coordorigin="0,0" coordsize="113,173">
            <v:group style="position:absolute;left:0;top:0;width:113;height:173" coordorigin="0,0" coordsize="113,173">
              <v:shape style="position:absolute;left:0;top:0;width:113;height:173" coordorigin="0,0" coordsize="113,173" path="m102,17l68,17,77,20,83,25,89,31,91,38,91,55,88,64,76,79,62,93,43,108,31,119,23,128,16,136,10,143,5,151,2,158,0,163,0,173,113,173,113,152,29,152,31,149,49,131,67,115,84,100,95,89,113,34,108,23,102,17xe" filled="true" fillcolor="#000000" stroked="false">
                <v:path arrowok="t"/>
                <v:fill type="solid"/>
              </v:shape>
              <v:shape style="position:absolute;left:0;top:0;width:113;height:173" coordorigin="0,0" coordsize="113,173" path="m58,0l36,3,20,12,9,28,4,49,25,52,25,41,29,32,41,20,49,17,102,17,96,11,80,3,58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0"/>
          <w:position w:val="5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90" w:lineRule="atLeast"/>
        <w:ind w:left="458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pict>
          <v:group style="width:394.8pt;height:10pt;mso-position-horizontal-relative:char;mso-position-vertical-relative:line" coordorigin="0,0" coordsize="7896,200">
            <v:shape style="position:absolute;left:0;top:0;width:1483;height:198" type="#_x0000_t75" stroked="false">
              <v:imagedata r:id="rId9" o:title=""/>
            </v:shape>
            <v:group style="position:absolute;left:1542;top:161;width:26;height:26" coordorigin="1542,161" coordsize="26,26">
              <v:shape style="position:absolute;left:1542;top:161;width:26;height:26" coordorigin="1542,161" coordsize="26,26" path="m1542,173l1567,173e" filled="false" stroked="true" strokeweight="1.36pt" strokecolor="#000000">
                <v:path arrowok="t"/>
              </v:shape>
            </v:group>
            <v:group style="position:absolute;left:1609;top:161;width:26;height:26" coordorigin="1609,161" coordsize="26,26">
              <v:shape style="position:absolute;left:1609;top:161;width:26;height:26" coordorigin="1609,161" coordsize="26,26" path="m1609,173l1634,173e" filled="false" stroked="true" strokeweight="1.36pt" strokecolor="#000000">
                <v:path arrowok="t"/>
              </v:shape>
            </v:group>
            <v:group style="position:absolute;left:1678;top:161;width:26;height:26" coordorigin="1678,161" coordsize="26,26">
              <v:shape style="position:absolute;left:1678;top:161;width:26;height:26" coordorigin="1678,161" coordsize="26,26" path="m1678,173l1703,173e" filled="false" stroked="true" strokeweight="1.36pt" strokecolor="#000000">
                <v:path arrowok="t"/>
              </v:shape>
            </v:group>
            <v:group style="position:absolute;left:1745;top:161;width:26;height:26" coordorigin="1745,161" coordsize="26,26">
              <v:shape style="position:absolute;left:1745;top:161;width:26;height:26" coordorigin="1745,161" coordsize="26,26" path="m1745,173l1770,173e" filled="false" stroked="true" strokeweight="1.36pt" strokecolor="#000000">
                <v:path arrowok="t"/>
              </v:shape>
            </v:group>
            <v:group style="position:absolute;left:1812;top:161;width:26;height:26" coordorigin="1812,161" coordsize="26,26">
              <v:shape style="position:absolute;left:1812;top:161;width:26;height:26" coordorigin="1812,161" coordsize="26,26" path="m1812,173l1837,173e" filled="false" stroked="true" strokeweight="1.36pt" strokecolor="#000000">
                <v:path arrowok="t"/>
              </v:shape>
            </v:group>
            <v:group style="position:absolute;left:1879;top:161;width:26;height:26" coordorigin="1879,161" coordsize="26,26">
              <v:shape style="position:absolute;left:1879;top:161;width:26;height:26" coordorigin="1879,161" coordsize="26,26" path="m1879,173l1904,173e" filled="false" stroked="true" strokeweight="1.36pt" strokecolor="#000000">
                <v:path arrowok="t"/>
              </v:shape>
            </v:group>
            <v:group style="position:absolute;left:1946;top:161;width:26;height:26" coordorigin="1946,161" coordsize="26,26">
              <v:shape style="position:absolute;left:1946;top:161;width:26;height:26" coordorigin="1946,161" coordsize="26,26" path="m1946,173l1972,173e" filled="false" stroked="true" strokeweight="1.36pt" strokecolor="#000000">
                <v:path arrowok="t"/>
              </v:shape>
            </v:group>
            <v:group style="position:absolute;left:2014;top:161;width:26;height:26" coordorigin="2014,161" coordsize="26,26">
              <v:shape style="position:absolute;left:2014;top:161;width:26;height:26" coordorigin="2014,161" coordsize="26,26" path="m2014,173l2039,173e" filled="false" stroked="true" strokeweight="1.36pt" strokecolor="#000000">
                <v:path arrowok="t"/>
              </v:shape>
            </v:group>
            <v:group style="position:absolute;left:2081;top:161;width:26;height:26" coordorigin="2081,161" coordsize="26,26">
              <v:shape style="position:absolute;left:2081;top:161;width:26;height:26" coordorigin="2081,161" coordsize="26,26" path="m2081,173l2106,173e" filled="false" stroked="true" strokeweight="1.36pt" strokecolor="#000000">
                <v:path arrowok="t"/>
              </v:shape>
            </v:group>
            <v:group style="position:absolute;left:2148;top:161;width:26;height:26" coordorigin="2148,161" coordsize="26,26">
              <v:shape style="position:absolute;left:2148;top:161;width:26;height:26" coordorigin="2148,161" coordsize="26,26" path="m2148,173l2173,173e" filled="false" stroked="true" strokeweight="1.36pt" strokecolor="#000000">
                <v:path arrowok="t"/>
              </v:shape>
            </v:group>
            <v:group style="position:absolute;left:2215;top:161;width:26;height:26" coordorigin="2215,161" coordsize="26,26">
              <v:shape style="position:absolute;left:2215;top:161;width:26;height:26" coordorigin="2215,161" coordsize="26,26" path="m2215,173l2240,173e" filled="false" stroked="true" strokeweight="1.36pt" strokecolor="#000000">
                <v:path arrowok="t"/>
              </v:shape>
            </v:group>
            <v:group style="position:absolute;left:2284;top:161;width:26;height:26" coordorigin="2284,161" coordsize="26,26">
              <v:shape style="position:absolute;left:2284;top:161;width:26;height:26" coordorigin="2284,161" coordsize="26,26" path="m2284,173l2309,173e" filled="false" stroked="true" strokeweight="1.36pt" strokecolor="#000000">
                <v:path arrowok="t"/>
              </v:shape>
            </v:group>
            <v:group style="position:absolute;left:2351;top:161;width:26;height:26" coordorigin="2351,161" coordsize="26,26">
              <v:shape style="position:absolute;left:2351;top:161;width:26;height:26" coordorigin="2351,161" coordsize="26,26" path="m2351,173l2376,173e" filled="false" stroked="true" strokeweight="1.36pt" strokecolor="#000000">
                <v:path arrowok="t"/>
              </v:shape>
            </v:group>
            <v:group style="position:absolute;left:2418;top:161;width:26;height:26" coordorigin="2418,161" coordsize="26,26">
              <v:shape style="position:absolute;left:2418;top:161;width:26;height:26" coordorigin="2418,161" coordsize="26,26" path="m2418,173l2443,173e" filled="false" stroked="true" strokeweight="1.36pt" strokecolor="#000000">
                <v:path arrowok="t"/>
              </v:shape>
            </v:group>
            <v:group style="position:absolute;left:2485;top:161;width:26;height:26" coordorigin="2485,161" coordsize="26,26">
              <v:shape style="position:absolute;left:2485;top:161;width:26;height:26" coordorigin="2485,161" coordsize="26,26" path="m2485,173l2510,173e" filled="false" stroked="true" strokeweight="1.36pt" strokecolor="#000000">
                <v:path arrowok="t"/>
              </v:shape>
            </v:group>
            <v:group style="position:absolute;left:2552;top:161;width:26;height:26" coordorigin="2552,161" coordsize="26,26">
              <v:shape style="position:absolute;left:2552;top:161;width:26;height:26" coordorigin="2552,161" coordsize="26,26" path="m2552,173l2578,173e" filled="false" stroked="true" strokeweight="1.36pt" strokecolor="#000000">
                <v:path arrowok="t"/>
              </v:shape>
            </v:group>
            <v:group style="position:absolute;left:2620;top:161;width:26;height:26" coordorigin="2620,161" coordsize="26,26">
              <v:shape style="position:absolute;left:2620;top:161;width:26;height:26" coordorigin="2620,161" coordsize="26,26" path="m2620,173l2645,173e" filled="false" stroked="true" strokeweight="1.36pt" strokecolor="#000000">
                <v:path arrowok="t"/>
              </v:shape>
            </v:group>
            <v:group style="position:absolute;left:2687;top:161;width:26;height:26" coordorigin="2687,161" coordsize="26,26">
              <v:shape style="position:absolute;left:2687;top:161;width:26;height:26" coordorigin="2687,161" coordsize="26,26" path="m2687,173l2712,173e" filled="false" stroked="true" strokeweight="1.36pt" strokecolor="#000000">
                <v:path arrowok="t"/>
              </v:shape>
            </v:group>
            <v:group style="position:absolute;left:2754;top:161;width:26;height:26" coordorigin="2754,161" coordsize="26,26">
              <v:shape style="position:absolute;left:2754;top:161;width:26;height:26" coordorigin="2754,161" coordsize="26,26" path="m2754,173l2779,173e" filled="false" stroked="true" strokeweight="1.36pt" strokecolor="#000000">
                <v:path arrowok="t"/>
              </v:shape>
            </v:group>
            <v:group style="position:absolute;left:2821;top:161;width:26;height:26" coordorigin="2821,161" coordsize="26,26">
              <v:shape style="position:absolute;left:2821;top:161;width:26;height:26" coordorigin="2821,161" coordsize="26,26" path="m2821,173l2846,173e" filled="false" stroked="true" strokeweight="1.36pt" strokecolor="#000000">
                <v:path arrowok="t"/>
              </v:shape>
            </v:group>
            <v:group style="position:absolute;left:2888;top:161;width:27;height:26" coordorigin="2888,161" coordsize="27,26">
              <v:shape style="position:absolute;left:2888;top:161;width:27;height:26" coordorigin="2888,161" coordsize="27,26" path="m2888,173l2915,173e" filled="false" stroked="true" strokeweight="1.36pt" strokecolor="#000000">
                <v:path arrowok="t"/>
              </v:shape>
            </v:group>
            <v:group style="position:absolute;left:2957;top:161;width:26;height:26" coordorigin="2957,161" coordsize="26,26">
              <v:shape style="position:absolute;left:2957;top:161;width:26;height:26" coordorigin="2957,161" coordsize="26,26" path="m2957,173l2982,173e" filled="false" stroked="true" strokeweight="1.36pt" strokecolor="#000000">
                <v:path arrowok="t"/>
              </v:shape>
            </v:group>
            <v:group style="position:absolute;left:3024;top:161;width:26;height:26" coordorigin="3024,161" coordsize="26,26">
              <v:shape style="position:absolute;left:3024;top:161;width:26;height:26" coordorigin="3024,161" coordsize="26,26" path="m3024,173l3049,173e" filled="false" stroked="true" strokeweight="1.36pt" strokecolor="#000000">
                <v:path arrowok="t"/>
              </v:shape>
            </v:group>
            <v:group style="position:absolute;left:3091;top:161;width:26;height:26" coordorigin="3091,161" coordsize="26,26">
              <v:shape style="position:absolute;left:3091;top:161;width:26;height:26" coordorigin="3091,161" coordsize="26,26" path="m3091,173l3116,173e" filled="false" stroked="true" strokeweight="1.36pt" strokecolor="#000000">
                <v:path arrowok="t"/>
              </v:shape>
            </v:group>
            <v:group style="position:absolute;left:3158;top:161;width:26;height:26" coordorigin="3158,161" coordsize="26,26">
              <v:shape style="position:absolute;left:3158;top:161;width:26;height:26" coordorigin="3158,161" coordsize="26,26" path="m3158,173l3184,173e" filled="false" stroked="true" strokeweight="1.36pt" strokecolor="#000000">
                <v:path arrowok="t"/>
              </v:shape>
            </v:group>
            <v:group style="position:absolute;left:3226;top:161;width:26;height:26" coordorigin="3226,161" coordsize="26,26">
              <v:shape style="position:absolute;left:3226;top:161;width:26;height:26" coordorigin="3226,161" coordsize="26,26" path="m3226,173l3251,173e" filled="false" stroked="true" strokeweight="1.36pt" strokecolor="#000000">
                <v:path arrowok="t"/>
              </v:shape>
            </v:group>
            <v:group style="position:absolute;left:3293;top:161;width:26;height:26" coordorigin="3293,161" coordsize="26,26">
              <v:shape style="position:absolute;left:3293;top:161;width:26;height:26" coordorigin="3293,161" coordsize="26,26" path="m3293,173l3318,173e" filled="false" stroked="true" strokeweight="1.36pt" strokecolor="#000000">
                <v:path arrowok="t"/>
              </v:shape>
            </v:group>
            <v:group style="position:absolute;left:3360;top:161;width:26;height:26" coordorigin="3360,161" coordsize="26,26">
              <v:shape style="position:absolute;left:3360;top:161;width:26;height:26" coordorigin="3360,161" coordsize="26,26" path="m3360,173l3385,173e" filled="false" stroked="true" strokeweight="1.36pt" strokecolor="#000000">
                <v:path arrowok="t"/>
              </v:shape>
            </v:group>
            <v:group style="position:absolute;left:3427;top:161;width:26;height:26" coordorigin="3427,161" coordsize="26,26">
              <v:shape style="position:absolute;left:3427;top:161;width:26;height:26" coordorigin="3427,161" coordsize="26,26" path="m3427,173l3452,173e" filled="false" stroked="true" strokeweight="1.36pt" strokecolor="#000000">
                <v:path arrowok="t"/>
              </v:shape>
            </v:group>
            <v:group style="position:absolute;left:3494;top:161;width:26;height:26" coordorigin="3494,161" coordsize="26,26">
              <v:shape style="position:absolute;left:3494;top:161;width:26;height:26" coordorigin="3494,161" coordsize="26,26" path="m3494,173l3520,173e" filled="false" stroked="true" strokeweight="1.36pt" strokecolor="#000000">
                <v:path arrowok="t"/>
              </v:shape>
            </v:group>
            <v:group style="position:absolute;left:3563;top:161;width:26;height:26" coordorigin="3563,161" coordsize="26,26">
              <v:shape style="position:absolute;left:3563;top:161;width:26;height:26" coordorigin="3563,161" coordsize="26,26" path="m3563,173l3588,173e" filled="false" stroked="true" strokeweight="1.36pt" strokecolor="#000000">
                <v:path arrowok="t"/>
              </v:shape>
            </v:group>
            <v:group style="position:absolute;left:3630;top:161;width:26;height:26" coordorigin="3630,161" coordsize="26,26">
              <v:shape style="position:absolute;left:3630;top:161;width:26;height:26" coordorigin="3630,161" coordsize="26,26" path="m3630,173l3655,173e" filled="false" stroked="true" strokeweight="1.36pt" strokecolor="#000000">
                <v:path arrowok="t"/>
              </v:shape>
            </v:group>
            <v:group style="position:absolute;left:3698;top:161;width:26;height:26" coordorigin="3698,161" coordsize="26,26">
              <v:shape style="position:absolute;left:3698;top:161;width:26;height:26" coordorigin="3698,161" coordsize="26,26" path="m3698,173l3724,173e" filled="false" stroked="true" strokeweight="1.36pt" strokecolor="#000000">
                <v:path arrowok="t"/>
              </v:shape>
            </v:group>
            <v:group style="position:absolute;left:3766;top:161;width:26;height:26" coordorigin="3766,161" coordsize="26,26">
              <v:shape style="position:absolute;left:3766;top:161;width:26;height:26" coordorigin="3766,161" coordsize="26,26" path="m3766,173l3791,173e" filled="false" stroked="true" strokeweight="1.36pt" strokecolor="#000000">
                <v:path arrowok="t"/>
              </v:shape>
            </v:group>
            <v:group style="position:absolute;left:3833;top:161;width:26;height:26" coordorigin="3833,161" coordsize="26,26">
              <v:shape style="position:absolute;left:3833;top:161;width:26;height:26" coordorigin="3833,161" coordsize="26,26" path="m3833,173l3858,173e" filled="false" stroked="true" strokeweight="1.36pt" strokecolor="#000000">
                <v:path arrowok="t"/>
              </v:shape>
            </v:group>
            <v:group style="position:absolute;left:3900;top:161;width:26;height:26" coordorigin="3900,161" coordsize="26,26">
              <v:shape style="position:absolute;left:3900;top:161;width:26;height:26" coordorigin="3900,161" coordsize="26,26" path="m3900,173l3925,173e" filled="false" stroked="true" strokeweight="1.36pt" strokecolor="#000000">
                <v:path arrowok="t"/>
              </v:shape>
            </v:group>
            <v:group style="position:absolute;left:3967;top:161;width:26;height:26" coordorigin="3967,161" coordsize="26,26">
              <v:shape style="position:absolute;left:3967;top:161;width:26;height:26" coordorigin="3967,161" coordsize="26,26" path="m3967,173l3992,173e" filled="false" stroked="true" strokeweight="1.36pt" strokecolor="#000000">
                <v:path arrowok="t"/>
              </v:shape>
            </v:group>
            <v:group style="position:absolute;left:4034;top:161;width:26;height:26" coordorigin="4034,161" coordsize="26,26">
              <v:shape style="position:absolute;left:4034;top:161;width:26;height:26" coordorigin="4034,161" coordsize="26,26" path="m4034,173l4060,173e" filled="false" stroked="true" strokeweight="1.36pt" strokecolor="#000000">
                <v:path arrowok="t"/>
              </v:shape>
            </v:group>
            <v:group style="position:absolute;left:4102;top:161;width:26;height:26" coordorigin="4102,161" coordsize="26,26">
              <v:shape style="position:absolute;left:4102;top:161;width:26;height:26" coordorigin="4102,161" coordsize="26,26" path="m4102,173l4127,173e" filled="false" stroked="true" strokeweight="1.36pt" strokecolor="#000000">
                <v:path arrowok="t"/>
              </v:shape>
            </v:group>
            <v:group style="position:absolute;left:4170;top:161;width:26;height:26" coordorigin="4170,161" coordsize="26,26">
              <v:shape style="position:absolute;left:4170;top:161;width:26;height:26" coordorigin="4170,161" coordsize="26,26" path="m4170,173l4195,173e" filled="false" stroked="true" strokeweight="1.36pt" strokecolor="#000000">
                <v:path arrowok="t"/>
              </v:shape>
            </v:group>
            <v:group style="position:absolute;left:4237;top:161;width:26;height:26" coordorigin="4237,161" coordsize="26,26">
              <v:shape style="position:absolute;left:4237;top:161;width:26;height:26" coordorigin="4237,161" coordsize="26,26" path="m4237,173l4262,173e" filled="false" stroked="true" strokeweight="1.36pt" strokecolor="#000000">
                <v:path arrowok="t"/>
              </v:shape>
            </v:group>
            <v:group style="position:absolute;left:4304;top:161;width:26;height:26" coordorigin="4304,161" coordsize="26,26">
              <v:shape style="position:absolute;left:4304;top:161;width:26;height:26" coordorigin="4304,161" coordsize="26,26" path="m4304,173l4330,173e" filled="false" stroked="true" strokeweight="1.36pt" strokecolor="#000000">
                <v:path arrowok="t"/>
              </v:shape>
            </v:group>
            <v:group style="position:absolute;left:4372;top:161;width:26;height:26" coordorigin="4372,161" coordsize="26,26">
              <v:shape style="position:absolute;left:4372;top:161;width:26;height:26" coordorigin="4372,161" coordsize="26,26" path="m4372,173l4397,173e" filled="false" stroked="true" strokeweight="1.36pt" strokecolor="#000000">
                <v:path arrowok="t"/>
              </v:shape>
            </v:group>
            <v:group style="position:absolute;left:4439;top:161;width:26;height:26" coordorigin="4439,161" coordsize="26,26">
              <v:shape style="position:absolute;left:4439;top:161;width:26;height:26" coordorigin="4439,161" coordsize="26,26" path="m4439,173l4464,173e" filled="false" stroked="true" strokeweight="1.36pt" strokecolor="#000000">
                <v:path arrowok="t"/>
              </v:shape>
            </v:group>
            <v:group style="position:absolute;left:4506;top:161;width:26;height:26" coordorigin="4506,161" coordsize="26,26">
              <v:shape style="position:absolute;left:4506;top:161;width:26;height:26" coordorigin="4506,161" coordsize="26,26" path="m4506,173l4531,173e" filled="false" stroked="true" strokeweight="1.36pt" strokecolor="#000000">
                <v:path arrowok="t"/>
              </v:shape>
            </v:group>
            <v:group style="position:absolute;left:4573;top:161;width:26;height:26" coordorigin="4573,161" coordsize="26,26">
              <v:shape style="position:absolute;left:4573;top:161;width:26;height:26" coordorigin="4573,161" coordsize="26,26" path="m4573,173l4598,173e" filled="false" stroked="true" strokeweight="1.36pt" strokecolor="#000000">
                <v:path arrowok="t"/>
              </v:shape>
            </v:group>
            <v:group style="position:absolute;left:4640;top:161;width:26;height:26" coordorigin="4640,161" coordsize="26,26">
              <v:shape style="position:absolute;left:4640;top:161;width:26;height:26" coordorigin="4640,161" coordsize="26,26" path="m4640,173l4666,173e" filled="false" stroked="true" strokeweight="1.36pt" strokecolor="#000000">
                <v:path arrowok="t"/>
              </v:shape>
            </v:group>
            <v:group style="position:absolute;left:4708;top:161;width:26;height:26" coordorigin="4708,161" coordsize="26,26">
              <v:shape style="position:absolute;left:4708;top:161;width:26;height:26" coordorigin="4708,161" coordsize="26,26" path="m4708,173l4733,173e" filled="false" stroked="true" strokeweight="1.36pt" strokecolor="#000000">
                <v:path arrowok="t"/>
              </v:shape>
            </v:group>
            <v:group style="position:absolute;left:4775;top:161;width:27;height:26" coordorigin="4775,161" coordsize="27,26">
              <v:shape style="position:absolute;left:4775;top:161;width:27;height:26" coordorigin="4775,161" coordsize="27,26" path="m4775,173l4801,173e" filled="false" stroked="true" strokeweight="1.36pt" strokecolor="#000000">
                <v:path arrowok="t"/>
              </v:shape>
            </v:group>
            <v:group style="position:absolute;left:4843;top:161;width:26;height:26" coordorigin="4843,161" coordsize="26,26">
              <v:shape style="position:absolute;left:4843;top:161;width:26;height:26" coordorigin="4843,161" coordsize="26,26" path="m4843,173l4868,173e" filled="false" stroked="true" strokeweight="1.36pt" strokecolor="#000000">
                <v:path arrowok="t"/>
              </v:shape>
            </v:group>
            <v:group style="position:absolute;left:4910;top:161;width:26;height:26" coordorigin="4910,161" coordsize="26,26">
              <v:shape style="position:absolute;left:4910;top:161;width:26;height:26" coordorigin="4910,161" coordsize="26,26" path="m4910,173l4936,173e" filled="false" stroked="true" strokeweight="1.36pt" strokecolor="#000000">
                <v:path arrowok="t"/>
              </v:shape>
            </v:group>
            <v:group style="position:absolute;left:4978;top:161;width:26;height:26" coordorigin="4978,161" coordsize="26,26">
              <v:shape style="position:absolute;left:4978;top:161;width:26;height:26" coordorigin="4978,161" coordsize="26,26" path="m4978,173l5003,173e" filled="false" stroked="true" strokeweight="1.36pt" strokecolor="#000000">
                <v:path arrowok="t"/>
              </v:shape>
            </v:group>
            <v:group style="position:absolute;left:5045;top:161;width:26;height:26" coordorigin="5045,161" coordsize="26,26">
              <v:shape style="position:absolute;left:5045;top:161;width:26;height:26" coordorigin="5045,161" coordsize="26,26" path="m5045,173l5070,173e" filled="false" stroked="true" strokeweight="1.36pt" strokecolor="#000000">
                <v:path arrowok="t"/>
              </v:shape>
            </v:group>
            <v:group style="position:absolute;left:5112;top:161;width:26;height:26" coordorigin="5112,161" coordsize="26,26">
              <v:shape style="position:absolute;left:5112;top:161;width:26;height:26" coordorigin="5112,161" coordsize="26,26" path="m5112,173l5137,173e" filled="false" stroked="true" strokeweight="1.36pt" strokecolor="#000000">
                <v:path arrowok="t"/>
              </v:shape>
            </v:group>
            <v:group style="position:absolute;left:5179;top:161;width:26;height:26" coordorigin="5179,161" coordsize="26,26">
              <v:shape style="position:absolute;left:5179;top:161;width:26;height:26" coordorigin="5179,161" coordsize="26,26" path="m5179,173l5204,173e" filled="false" stroked="true" strokeweight="1.36pt" strokecolor="#000000">
                <v:path arrowok="t"/>
              </v:shape>
            </v:group>
            <v:group style="position:absolute;left:5246;top:161;width:26;height:26" coordorigin="5246,161" coordsize="26,26">
              <v:shape style="position:absolute;left:5246;top:161;width:26;height:26" coordorigin="5246,161" coordsize="26,26" path="m5246,173l5272,173e" filled="false" stroked="true" strokeweight="1.36pt" strokecolor="#000000">
                <v:path arrowok="t"/>
              </v:shape>
            </v:group>
            <v:group style="position:absolute;left:5314;top:161;width:26;height:26" coordorigin="5314,161" coordsize="26,26">
              <v:shape style="position:absolute;left:5314;top:161;width:26;height:26" coordorigin="5314,161" coordsize="26,26" path="m5314,173l5339,173e" filled="false" stroked="true" strokeweight="1.36pt" strokecolor="#000000">
                <v:path arrowok="t"/>
              </v:shape>
            </v:group>
            <v:group style="position:absolute;left:5381;top:161;width:26;height:26" coordorigin="5381,161" coordsize="26,26">
              <v:shape style="position:absolute;left:5381;top:161;width:26;height:26" coordorigin="5381,161" coordsize="26,26" path="m5381,173l5406,173e" filled="false" stroked="true" strokeweight="1.36pt" strokecolor="#000000">
                <v:path arrowok="t"/>
              </v:shape>
            </v:group>
            <v:group style="position:absolute;left:5449;top:161;width:26;height:26" coordorigin="5449,161" coordsize="26,26">
              <v:shape style="position:absolute;left:5449;top:161;width:26;height:26" coordorigin="5449,161" coordsize="26,26" path="m5449,173l5474,173e" filled="false" stroked="true" strokeweight="1.36pt" strokecolor="#000000">
                <v:path arrowok="t"/>
              </v:shape>
            </v:group>
            <v:group style="position:absolute;left:5516;top:161;width:26;height:26" coordorigin="5516,161" coordsize="26,26">
              <v:shape style="position:absolute;left:5516;top:161;width:26;height:26" coordorigin="5516,161" coordsize="26,26" path="m5516,173l5542,173e" filled="false" stroked="true" strokeweight="1.36pt" strokecolor="#000000">
                <v:path arrowok="t"/>
              </v:shape>
            </v:group>
            <v:group style="position:absolute;left:5584;top:161;width:26;height:26" coordorigin="5584,161" coordsize="26,26">
              <v:shape style="position:absolute;left:5584;top:161;width:26;height:26" coordorigin="5584,161" coordsize="26,26" path="m5584,173l5609,173e" filled="false" stroked="true" strokeweight="1.36pt" strokecolor="#000000">
                <v:path arrowok="t"/>
              </v:shape>
            </v:group>
            <v:group style="position:absolute;left:5651;top:161;width:26;height:26" coordorigin="5651,161" coordsize="26,26">
              <v:shape style="position:absolute;left:5651;top:161;width:26;height:26" coordorigin="5651,161" coordsize="26,26" path="m5651,173l5676,173e" filled="false" stroked="true" strokeweight="1.36pt" strokecolor="#000000">
                <v:path arrowok="t"/>
              </v:shape>
            </v:group>
            <v:group style="position:absolute;left:5718;top:161;width:26;height:26" coordorigin="5718,161" coordsize="26,26">
              <v:shape style="position:absolute;left:5718;top:161;width:26;height:26" coordorigin="5718,161" coordsize="26,26" path="m5718,173l5743,173e" filled="false" stroked="true" strokeweight="1.36pt" strokecolor="#000000">
                <v:path arrowok="t"/>
              </v:shape>
            </v:group>
            <v:group style="position:absolute;left:5785;top:161;width:26;height:26" coordorigin="5785,161" coordsize="26,26">
              <v:shape style="position:absolute;left:5785;top:161;width:26;height:26" coordorigin="5785,161" coordsize="26,26" path="m5785,173l5810,173e" filled="false" stroked="true" strokeweight="1.36pt" strokecolor="#000000">
                <v:path arrowok="t"/>
              </v:shape>
            </v:group>
            <v:group style="position:absolute;left:5852;top:161;width:26;height:26" coordorigin="5852,161" coordsize="26,26">
              <v:shape style="position:absolute;left:5852;top:161;width:26;height:26" coordorigin="5852,161" coordsize="26,26" path="m5852,173l5878,173e" filled="false" stroked="true" strokeweight="1.36pt" strokecolor="#000000">
                <v:path arrowok="t"/>
              </v:shape>
            </v:group>
            <v:group style="position:absolute;left:5920;top:161;width:26;height:26" coordorigin="5920,161" coordsize="26,26">
              <v:shape style="position:absolute;left:5920;top:161;width:26;height:26" coordorigin="5920,161" coordsize="26,26" path="m5920,173l5945,173e" filled="false" stroked="true" strokeweight="1.36pt" strokecolor="#000000">
                <v:path arrowok="t"/>
              </v:shape>
            </v:group>
            <v:group style="position:absolute;left:5987;top:161;width:26;height:26" coordorigin="5987,161" coordsize="26,26">
              <v:shape style="position:absolute;left:5987;top:161;width:26;height:26" coordorigin="5987,161" coordsize="26,26" path="m5987,173l6012,173e" filled="false" stroked="true" strokeweight="1.36pt" strokecolor="#000000">
                <v:path arrowok="t"/>
              </v:shape>
            </v:group>
            <v:group style="position:absolute;left:6054;top:161;width:27;height:26" coordorigin="6054,161" coordsize="27,26">
              <v:shape style="position:absolute;left:6054;top:161;width:27;height:26" coordorigin="6054,161" coordsize="27,26" path="m6054,173l6080,173e" filled="false" stroked="true" strokeweight="1.36pt" strokecolor="#000000">
                <v:path arrowok="t"/>
              </v:shape>
            </v:group>
            <v:group style="position:absolute;left:6122;top:161;width:26;height:26" coordorigin="6122,161" coordsize="26,26">
              <v:shape style="position:absolute;left:6122;top:161;width:26;height:26" coordorigin="6122,161" coordsize="26,26" path="m6122,173l6148,173e" filled="false" stroked="true" strokeweight="1.36pt" strokecolor="#000000">
                <v:path arrowok="t"/>
              </v:shape>
            </v:group>
            <v:group style="position:absolute;left:6190;top:161;width:26;height:26" coordorigin="6190,161" coordsize="26,26">
              <v:shape style="position:absolute;left:6190;top:161;width:26;height:26" coordorigin="6190,161" coordsize="26,26" path="m6190,173l6215,173e" filled="false" stroked="true" strokeweight="1.36pt" strokecolor="#000000">
                <v:path arrowok="t"/>
              </v:shape>
            </v:group>
            <v:group style="position:absolute;left:6257;top:161;width:26;height:26" coordorigin="6257,161" coordsize="26,26">
              <v:shape style="position:absolute;left:6257;top:161;width:26;height:26" coordorigin="6257,161" coordsize="26,26" path="m6257,173l6282,173e" filled="false" stroked="true" strokeweight="1.36pt" strokecolor="#000000">
                <v:path arrowok="t"/>
              </v:shape>
            </v:group>
            <v:group style="position:absolute;left:6324;top:161;width:26;height:26" coordorigin="6324,161" coordsize="26,26">
              <v:shape style="position:absolute;left:6324;top:161;width:26;height:26" coordorigin="6324,161" coordsize="26,26" path="m6324,173l6349,173e" filled="false" stroked="true" strokeweight="1.36pt" strokecolor="#000000">
                <v:path arrowok="t"/>
              </v:shape>
            </v:group>
            <v:group style="position:absolute;left:6391;top:161;width:26;height:26" coordorigin="6391,161" coordsize="26,26">
              <v:shape style="position:absolute;left:6391;top:161;width:26;height:26" coordorigin="6391,161" coordsize="26,26" path="m6391,173l6416,173e" filled="false" stroked="true" strokeweight="1.36pt" strokecolor="#000000">
                <v:path arrowok="t"/>
              </v:shape>
            </v:group>
            <v:group style="position:absolute;left:6458;top:161;width:26;height:26" coordorigin="6458,161" coordsize="26,26">
              <v:shape style="position:absolute;left:6458;top:161;width:26;height:26" coordorigin="6458,161" coordsize="26,26" path="m6458,173l6484,173e" filled="false" stroked="true" strokeweight="1.36pt" strokecolor="#000000">
                <v:path arrowok="t"/>
              </v:shape>
            </v:group>
            <v:group style="position:absolute;left:6526;top:161;width:26;height:26" coordorigin="6526,161" coordsize="26,26">
              <v:shape style="position:absolute;left:6526;top:161;width:26;height:26" coordorigin="6526,161" coordsize="26,26" path="m6526,173l6551,173e" filled="false" stroked="true" strokeweight="1.36pt" strokecolor="#000000">
                <v:path arrowok="t"/>
              </v:shape>
            </v:group>
            <v:group style="position:absolute;left:6593;top:161;width:26;height:26" coordorigin="6593,161" coordsize="26,26">
              <v:shape style="position:absolute;left:6593;top:161;width:26;height:26" coordorigin="6593,161" coordsize="26,26" path="m6593,173l6618,173e" filled="false" stroked="true" strokeweight="1.36pt" strokecolor="#000000">
                <v:path arrowok="t"/>
              </v:shape>
            </v:group>
            <v:group style="position:absolute;left:6660;top:161;width:26;height:26" coordorigin="6660,161" coordsize="26,26">
              <v:shape style="position:absolute;left:6660;top:161;width:26;height:26" coordorigin="6660,161" coordsize="26,26" path="m6660,173l6685,173e" filled="false" stroked="true" strokeweight="1.36pt" strokecolor="#000000">
                <v:path arrowok="t"/>
              </v:shape>
            </v:group>
            <v:group style="position:absolute;left:6728;top:161;width:26;height:26" coordorigin="6728,161" coordsize="26,26">
              <v:shape style="position:absolute;left:6728;top:161;width:26;height:26" coordorigin="6728,161" coordsize="26,26" path="m6728,173l6754,173e" filled="false" stroked="true" strokeweight="1.36pt" strokecolor="#000000">
                <v:path arrowok="t"/>
              </v:shape>
            </v:group>
            <v:group style="position:absolute;left:6796;top:161;width:26;height:26" coordorigin="6796,161" coordsize="26,26">
              <v:shape style="position:absolute;left:6796;top:161;width:26;height:26" coordorigin="6796,161" coordsize="26,26" path="m6796,173l6821,173e" filled="false" stroked="true" strokeweight="1.36pt" strokecolor="#000000">
                <v:path arrowok="t"/>
              </v:shape>
            </v:group>
            <v:group style="position:absolute;left:6863;top:161;width:26;height:26" coordorigin="6863,161" coordsize="26,26">
              <v:shape style="position:absolute;left:6863;top:161;width:26;height:26" coordorigin="6863,161" coordsize="26,26" path="m6863,173l6888,173e" filled="false" stroked="true" strokeweight="1.36pt" strokecolor="#000000">
                <v:path arrowok="t"/>
              </v:shape>
            </v:group>
            <v:group style="position:absolute;left:6930;top:161;width:26;height:26" coordorigin="6930,161" coordsize="26,26">
              <v:shape style="position:absolute;left:6930;top:161;width:26;height:26" coordorigin="6930,161" coordsize="26,26" path="m6930,173l6955,173e" filled="false" stroked="true" strokeweight="1.36pt" strokecolor="#000000">
                <v:path arrowok="t"/>
              </v:shape>
            </v:group>
            <v:group style="position:absolute;left:6997;top:161;width:26;height:26" coordorigin="6997,161" coordsize="26,26">
              <v:shape style="position:absolute;left:6997;top:161;width:26;height:26" coordorigin="6997,161" coordsize="26,26" path="m6997,173l7022,173e" filled="false" stroked="true" strokeweight="1.36pt" strokecolor="#000000">
                <v:path arrowok="t"/>
              </v:shape>
            </v:group>
            <v:group style="position:absolute;left:7064;top:161;width:26;height:26" coordorigin="7064,161" coordsize="26,26">
              <v:shape style="position:absolute;left:7064;top:161;width:26;height:26" coordorigin="7064,161" coordsize="26,26" path="m7064,173l7090,173e" filled="false" stroked="true" strokeweight="1.36pt" strokecolor="#000000">
                <v:path arrowok="t"/>
              </v:shape>
            </v:group>
            <v:group style="position:absolute;left:7132;top:161;width:26;height:26" coordorigin="7132,161" coordsize="26,26">
              <v:shape style="position:absolute;left:7132;top:161;width:26;height:26" coordorigin="7132,161" coordsize="26,26" path="m7132,173l7157,173e" filled="false" stroked="true" strokeweight="1.36pt" strokecolor="#000000">
                <v:path arrowok="t"/>
              </v:shape>
            </v:group>
            <v:group style="position:absolute;left:7199;top:161;width:26;height:26" coordorigin="7199,161" coordsize="26,26">
              <v:shape style="position:absolute;left:7199;top:161;width:26;height:26" coordorigin="7199,161" coordsize="26,26" path="m7199,173l7224,173e" filled="false" stroked="true" strokeweight="1.36pt" strokecolor="#000000">
                <v:path arrowok="t"/>
              </v:shape>
            </v:group>
            <v:group style="position:absolute;left:7266;top:161;width:26;height:26" coordorigin="7266,161" coordsize="26,26">
              <v:shape style="position:absolute;left:7266;top:161;width:26;height:26" coordorigin="7266,161" coordsize="26,26" path="m7266,173l7291,173e" filled="false" stroked="true" strokeweight="1.36pt" strokecolor="#000000">
                <v:path arrowok="t"/>
              </v:shape>
            </v:group>
            <v:group style="position:absolute;left:7334;top:161;width:26;height:26" coordorigin="7334,161" coordsize="26,26">
              <v:shape style="position:absolute;left:7334;top:161;width:26;height:26" coordorigin="7334,161" coordsize="26,26" path="m7334,173l7360,173e" filled="false" stroked="true" strokeweight="1.36pt" strokecolor="#000000">
                <v:path arrowok="t"/>
              </v:shape>
            </v:group>
            <v:group style="position:absolute;left:7402;top:161;width:26;height:26" coordorigin="7402,161" coordsize="26,26">
              <v:shape style="position:absolute;left:7402;top:161;width:26;height:26" coordorigin="7402,161" coordsize="26,26" path="m7402,173l7427,173e" filled="false" stroked="true" strokeweight="1.36pt" strokecolor="#000000">
                <v:path arrowok="t"/>
              </v:shape>
            </v:group>
            <v:group style="position:absolute;left:7469;top:161;width:26;height:26" coordorigin="7469,161" coordsize="26,26">
              <v:shape style="position:absolute;left:7469;top:161;width:26;height:26" coordorigin="7469,161" coordsize="26,26" path="m7469,173l7494,173e" filled="false" stroked="true" strokeweight="1.36pt" strokecolor="#000000">
                <v:path arrowok="t"/>
              </v:shape>
            </v:group>
            <v:group style="position:absolute;left:7536;top:161;width:26;height:26" coordorigin="7536,161" coordsize="26,26">
              <v:shape style="position:absolute;left:7536;top:161;width:26;height:26" coordorigin="7536,161" coordsize="26,26" path="m7536,173l7561,173e" filled="false" stroked="true" strokeweight="1.36pt" strokecolor="#000000">
                <v:path arrowok="t"/>
              </v:shape>
            </v:group>
            <v:group style="position:absolute;left:7603;top:161;width:26;height:26" coordorigin="7603,161" coordsize="26,26">
              <v:shape style="position:absolute;left:7603;top:161;width:26;height:26" coordorigin="7603,161" coordsize="26,26" path="m7603,173l7628,173e" filled="false" stroked="true" strokeweight="1.36pt" strokecolor="#000000">
                <v:path arrowok="t"/>
              </v:shape>
            </v:group>
            <v:group style="position:absolute;left:7670;top:161;width:26;height:26" coordorigin="7670,161" coordsize="26,26">
              <v:shape style="position:absolute;left:7670;top:161;width:26;height:26" coordorigin="7670,161" coordsize="26,26" path="m7670,173l7696,173e" filled="false" stroked="true" strokeweight="1.36pt" strokecolor="#000000">
                <v:path arrowok="t"/>
              </v:shape>
            </v:group>
            <v:group style="position:absolute;left:7777;top:12;width:119;height:172" coordorigin="7777,12" coordsize="119,172">
              <v:shape style="position:absolute;left:7777;top:12;width:119;height:172" coordorigin="7777,12" coordsize="119,172" path="m7873,143l7852,143,7852,183,7873,183,7873,143xe" filled="true" fillcolor="#000000" stroked="false">
                <v:path arrowok="t"/>
                <v:fill type="solid"/>
              </v:shape>
              <v:shape style="position:absolute;left:7777;top:12;width:119;height:172" coordorigin="7777,12" coordsize="119,172" path="m7873,12l7856,12,7777,123,7777,143,7896,143,7896,123,7798,123,7852,45,7873,45,7873,12xe" filled="true" fillcolor="#000000" stroked="false">
                <v:path arrowok="t"/>
                <v:fill type="solid"/>
              </v:shape>
              <v:shape style="position:absolute;left:7777;top:12;width:119;height:172" coordorigin="7777,12" coordsize="119,172" path="m7873,45l7852,45,7852,123,7873,123,7873,4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70" w:lineRule="atLeast"/>
        <w:ind w:left="449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385.9pt;height:11.2pt;mso-position-horizontal-relative:char;mso-position-vertical-relative:line" coordorigin="0,0" coordsize="7718,224">
            <v:shape style="position:absolute;left:0;top:0;width:1459;height:223" type="#_x0000_t75" stroked="false">
              <v:imagedata r:id="rId10" o:title=""/>
            </v:shape>
            <v:group style="position:absolute;left:1483;top:151;width:26;height:26" coordorigin="1483,151" coordsize="26,26">
              <v:shape style="position:absolute;left:1483;top:151;width:26;height:26" coordorigin="1483,151" coordsize="26,26" path="m1483,164l1508,164e" filled="false" stroked="true" strokeweight="1.36pt" strokecolor="#000000">
                <v:path arrowok="t"/>
              </v:shape>
            </v:group>
            <v:group style="position:absolute;left:1550;top:151;width:26;height:26" coordorigin="1550,151" coordsize="26,26">
              <v:shape style="position:absolute;left:1550;top:151;width:26;height:26" coordorigin="1550,151" coordsize="26,26" path="m1550,164l1576,164e" filled="false" stroked="true" strokeweight="1.36pt" strokecolor="#000000">
                <v:path arrowok="t"/>
              </v:shape>
            </v:group>
            <v:group style="position:absolute;left:1618;top:151;width:26;height:26" coordorigin="1618,151" coordsize="26,26">
              <v:shape style="position:absolute;left:1618;top:151;width:26;height:26" coordorigin="1618,151" coordsize="26,26" path="m1618,164l1643,164e" filled="false" stroked="true" strokeweight="1.36pt" strokecolor="#000000">
                <v:path arrowok="t"/>
              </v:shape>
            </v:group>
            <v:group style="position:absolute;left:1686;top:151;width:26;height:26" coordorigin="1686,151" coordsize="26,26">
              <v:shape style="position:absolute;left:1686;top:151;width:26;height:26" coordorigin="1686,151" coordsize="26,26" path="m1686,164l1711,164e" filled="false" stroked="true" strokeweight="1.36pt" strokecolor="#000000">
                <v:path arrowok="t"/>
              </v:shape>
            </v:group>
            <v:group style="position:absolute;left:1753;top:151;width:26;height:26" coordorigin="1753,151" coordsize="26,26">
              <v:shape style="position:absolute;left:1753;top:151;width:26;height:26" coordorigin="1753,151" coordsize="26,26" path="m1753,164l1778,164e" filled="false" stroked="true" strokeweight="1.36pt" strokecolor="#000000">
                <v:path arrowok="t"/>
              </v:shape>
            </v:group>
            <v:group style="position:absolute;left:1820;top:151;width:26;height:26" coordorigin="1820,151" coordsize="26,26">
              <v:shape style="position:absolute;left:1820;top:151;width:26;height:26" coordorigin="1820,151" coordsize="26,26" path="m1820,164l1846,164e" filled="false" stroked="true" strokeweight="1.36pt" strokecolor="#000000">
                <v:path arrowok="t"/>
              </v:shape>
            </v:group>
            <v:group style="position:absolute;left:1888;top:151;width:26;height:26" coordorigin="1888,151" coordsize="26,26">
              <v:shape style="position:absolute;left:1888;top:151;width:26;height:26" coordorigin="1888,151" coordsize="26,26" path="m1888,164l1913,164e" filled="false" stroked="true" strokeweight="1.36pt" strokecolor="#000000">
                <v:path arrowok="t"/>
              </v:shape>
            </v:group>
            <v:group style="position:absolute;left:1955;top:151;width:26;height:26" coordorigin="1955,151" coordsize="26,26">
              <v:shape style="position:absolute;left:1955;top:151;width:26;height:26" coordorigin="1955,151" coordsize="26,26" path="m1955,164l1980,164e" filled="false" stroked="true" strokeweight="1.36pt" strokecolor="#000000">
                <v:path arrowok="t"/>
              </v:shape>
            </v:group>
            <v:group style="position:absolute;left:2022;top:151;width:26;height:26" coordorigin="2022,151" coordsize="26,26">
              <v:shape style="position:absolute;left:2022;top:151;width:26;height:26" coordorigin="2022,151" coordsize="26,26" path="m2022,164l2047,164e" filled="false" stroked="true" strokeweight="1.36pt" strokecolor="#000000">
                <v:path arrowok="t"/>
              </v:shape>
            </v:group>
            <v:group style="position:absolute;left:2089;top:151;width:26;height:26" coordorigin="2089,151" coordsize="26,26">
              <v:shape style="position:absolute;left:2089;top:151;width:26;height:26" coordorigin="2089,151" coordsize="26,26" path="m2089,164l2114,164e" filled="false" stroked="true" strokeweight="1.36pt" strokecolor="#000000">
                <v:path arrowok="t"/>
              </v:shape>
            </v:group>
            <v:group style="position:absolute;left:2156;top:151;width:26;height:26" coordorigin="2156,151" coordsize="26,26">
              <v:shape style="position:absolute;left:2156;top:151;width:26;height:26" coordorigin="2156,151" coordsize="26,26" path="m2156,164l2182,164e" filled="false" stroked="true" strokeweight="1.36pt" strokecolor="#000000">
                <v:path arrowok="t"/>
              </v:shape>
            </v:group>
            <v:group style="position:absolute;left:2224;top:151;width:26;height:26" coordorigin="2224,151" coordsize="26,26">
              <v:shape style="position:absolute;left:2224;top:151;width:26;height:26" coordorigin="2224,151" coordsize="26,26" path="m2224,164l2249,164e" filled="false" stroked="true" strokeweight="1.36pt" strokecolor="#000000">
                <v:path arrowok="t"/>
              </v:shape>
            </v:group>
            <v:group style="position:absolute;left:2292;top:151;width:26;height:26" coordorigin="2292,151" coordsize="26,26">
              <v:shape style="position:absolute;left:2292;top:151;width:26;height:26" coordorigin="2292,151" coordsize="26,26" path="m2292,164l2317,164e" filled="false" stroked="true" strokeweight="1.36pt" strokecolor="#000000">
                <v:path arrowok="t"/>
              </v:shape>
            </v:group>
            <v:group style="position:absolute;left:2359;top:151;width:26;height:26" coordorigin="2359,151" coordsize="26,26">
              <v:shape style="position:absolute;left:2359;top:151;width:26;height:26" coordorigin="2359,151" coordsize="26,26" path="m2359,164l2384,164e" filled="false" stroked="true" strokeweight="1.36pt" strokecolor="#000000">
                <v:path arrowok="t"/>
              </v:shape>
            </v:group>
            <v:group style="position:absolute;left:2426;top:151;width:26;height:26" coordorigin="2426,151" coordsize="26,26">
              <v:shape style="position:absolute;left:2426;top:151;width:26;height:26" coordorigin="2426,151" coordsize="26,26" path="m2426,164l2452,164e" filled="false" stroked="true" strokeweight="1.36pt" strokecolor="#000000">
                <v:path arrowok="t"/>
              </v:shape>
            </v:group>
            <v:group style="position:absolute;left:2494;top:151;width:26;height:26" coordorigin="2494,151" coordsize="26,26">
              <v:shape style="position:absolute;left:2494;top:151;width:26;height:26" coordorigin="2494,151" coordsize="26,26" path="m2494,164l2519,164e" filled="false" stroked="true" strokeweight="1.36pt" strokecolor="#000000">
                <v:path arrowok="t"/>
              </v:shape>
            </v:group>
            <v:group style="position:absolute;left:2561;top:151;width:26;height:26" coordorigin="2561,151" coordsize="26,26">
              <v:shape style="position:absolute;left:2561;top:151;width:26;height:26" coordorigin="2561,151" coordsize="26,26" path="m2561,164l2586,164e" filled="false" stroked="true" strokeweight="1.36pt" strokecolor="#000000">
                <v:path arrowok="t"/>
              </v:shape>
            </v:group>
            <v:group style="position:absolute;left:2628;top:151;width:26;height:26" coordorigin="2628,151" coordsize="26,26">
              <v:shape style="position:absolute;left:2628;top:151;width:26;height:26" coordorigin="2628,151" coordsize="26,26" path="m2628,164l2653,164e" filled="false" stroked="true" strokeweight="1.36pt" strokecolor="#000000">
                <v:path arrowok="t"/>
              </v:shape>
            </v:group>
            <v:group style="position:absolute;left:2695;top:151;width:26;height:26" coordorigin="2695,151" coordsize="26,26">
              <v:shape style="position:absolute;left:2695;top:151;width:26;height:26" coordorigin="2695,151" coordsize="26,26" path="m2695,164l2720,164e" filled="false" stroked="true" strokeweight="1.36pt" strokecolor="#000000">
                <v:path arrowok="t"/>
              </v:shape>
            </v:group>
            <v:group style="position:absolute;left:2762;top:151;width:26;height:26" coordorigin="2762,151" coordsize="26,26">
              <v:shape style="position:absolute;left:2762;top:151;width:26;height:26" coordorigin="2762,151" coordsize="26,26" path="m2762,164l2788,164e" filled="false" stroked="true" strokeweight="1.36pt" strokecolor="#000000">
                <v:path arrowok="t"/>
              </v:shape>
            </v:group>
            <v:group style="position:absolute;left:2830;top:151;width:26;height:26" coordorigin="2830,151" coordsize="26,26">
              <v:shape style="position:absolute;left:2830;top:151;width:26;height:26" coordorigin="2830,151" coordsize="26,26" path="m2830,164l2855,164e" filled="false" stroked="true" strokeweight="1.36pt" strokecolor="#000000">
                <v:path arrowok="t"/>
              </v:shape>
            </v:group>
            <v:group style="position:absolute;left:2897;top:151;width:27;height:26" coordorigin="2897,151" coordsize="27,26">
              <v:shape style="position:absolute;left:2897;top:151;width:27;height:26" coordorigin="2897,151" coordsize="27,26" path="m2897,164l2923,164e" filled="false" stroked="true" strokeweight="1.36pt" strokecolor="#000000">
                <v:path arrowok="t"/>
              </v:shape>
            </v:group>
            <v:group style="position:absolute;left:2965;top:151;width:26;height:26" coordorigin="2965,151" coordsize="26,26">
              <v:shape style="position:absolute;left:2965;top:151;width:26;height:26" coordorigin="2965,151" coordsize="26,26" path="m2965,164l2990,164e" filled="false" stroked="true" strokeweight="1.36pt" strokecolor="#000000">
                <v:path arrowok="t"/>
              </v:shape>
            </v:group>
            <v:group style="position:absolute;left:3032;top:151;width:26;height:26" coordorigin="3032,151" coordsize="26,26">
              <v:shape style="position:absolute;left:3032;top:151;width:26;height:26" coordorigin="3032,151" coordsize="26,26" path="m3032,164l3058,164e" filled="false" stroked="true" strokeweight="1.36pt" strokecolor="#000000">
                <v:path arrowok="t"/>
              </v:shape>
            </v:group>
            <v:group style="position:absolute;left:3100;top:151;width:26;height:26" coordorigin="3100,151" coordsize="26,26">
              <v:shape style="position:absolute;left:3100;top:151;width:26;height:26" coordorigin="3100,151" coordsize="26,26" path="m3100,164l3125,164e" filled="false" stroked="true" strokeweight="1.36pt" strokecolor="#000000">
                <v:path arrowok="t"/>
              </v:shape>
            </v:group>
            <v:group style="position:absolute;left:3167;top:151;width:26;height:26" coordorigin="3167,151" coordsize="26,26">
              <v:shape style="position:absolute;left:3167;top:151;width:26;height:26" coordorigin="3167,151" coordsize="26,26" path="m3167,164l3192,164e" filled="false" stroked="true" strokeweight="1.36pt" strokecolor="#000000">
                <v:path arrowok="t"/>
              </v:shape>
            </v:group>
            <v:group style="position:absolute;left:3234;top:151;width:26;height:26" coordorigin="3234,151" coordsize="26,26">
              <v:shape style="position:absolute;left:3234;top:151;width:26;height:26" coordorigin="3234,151" coordsize="26,26" path="m3234,164l3259,164e" filled="false" stroked="true" strokeweight="1.36pt" strokecolor="#000000">
                <v:path arrowok="t"/>
              </v:shape>
            </v:group>
            <v:group style="position:absolute;left:3301;top:151;width:26;height:26" coordorigin="3301,151" coordsize="26,26">
              <v:shape style="position:absolute;left:3301;top:151;width:26;height:26" coordorigin="3301,151" coordsize="26,26" path="m3301,164l3326,164e" filled="false" stroked="true" strokeweight="1.36pt" strokecolor="#000000">
                <v:path arrowok="t"/>
              </v:shape>
            </v:group>
            <v:group style="position:absolute;left:3368;top:151;width:26;height:26" coordorigin="3368,151" coordsize="26,26">
              <v:shape style="position:absolute;left:3368;top:151;width:26;height:26" coordorigin="3368,151" coordsize="26,26" path="m3368,164l3394,164e" filled="false" stroked="true" strokeweight="1.36pt" strokecolor="#000000">
                <v:path arrowok="t"/>
              </v:shape>
            </v:group>
            <v:group style="position:absolute;left:3436;top:151;width:26;height:26" coordorigin="3436,151" coordsize="26,26">
              <v:shape style="position:absolute;left:3436;top:151;width:26;height:26" coordorigin="3436,151" coordsize="26,26" path="m3436,164l3461,164e" filled="false" stroked="true" strokeweight="1.36pt" strokecolor="#000000">
                <v:path arrowok="t"/>
              </v:shape>
            </v:group>
            <v:group style="position:absolute;left:3503;top:151;width:26;height:26" coordorigin="3503,151" coordsize="26,26">
              <v:shape style="position:absolute;left:3503;top:151;width:26;height:26" coordorigin="3503,151" coordsize="26,26" path="m3503,164l3528,164e" filled="false" stroked="true" strokeweight="1.36pt" strokecolor="#000000">
                <v:path arrowok="t"/>
              </v:shape>
            </v:group>
            <v:group style="position:absolute;left:3571;top:151;width:26;height:26" coordorigin="3571,151" coordsize="26,26">
              <v:shape style="position:absolute;left:3571;top:151;width:26;height:26" coordorigin="3571,151" coordsize="26,26" path="m3571,164l3596,164e" filled="false" stroked="true" strokeweight="1.36pt" strokecolor="#000000">
                <v:path arrowok="t"/>
              </v:shape>
            </v:group>
            <v:group style="position:absolute;left:3640;top:151;width:26;height:26" coordorigin="3640,151" coordsize="26,26">
              <v:shape style="position:absolute;left:3640;top:151;width:26;height:26" coordorigin="3640,151" coordsize="26,26" path="m3640,164l3665,164e" filled="false" stroked="true" strokeweight="1.36pt" strokecolor="#000000">
                <v:path arrowok="t"/>
              </v:shape>
            </v:group>
            <v:group style="position:absolute;left:3707;top:151;width:26;height:26" coordorigin="3707,151" coordsize="26,26">
              <v:shape style="position:absolute;left:3707;top:151;width:26;height:26" coordorigin="3707,151" coordsize="26,26" path="m3707,164l3732,164e" filled="false" stroked="true" strokeweight="1.36pt" strokecolor="#000000">
                <v:path arrowok="t"/>
              </v:shape>
            </v:group>
            <v:group style="position:absolute;left:3774;top:151;width:26;height:26" coordorigin="3774,151" coordsize="26,26">
              <v:shape style="position:absolute;left:3774;top:151;width:26;height:26" coordorigin="3774,151" coordsize="26,26" path="m3774,164l3799,164e" filled="false" stroked="true" strokeweight="1.36pt" strokecolor="#000000">
                <v:path arrowok="t"/>
              </v:shape>
            </v:group>
            <v:group style="position:absolute;left:3841;top:151;width:26;height:26" coordorigin="3841,151" coordsize="26,26">
              <v:shape style="position:absolute;left:3841;top:151;width:26;height:26" coordorigin="3841,151" coordsize="26,26" path="m3841,164l3866,164e" filled="false" stroked="true" strokeweight="1.36pt" strokecolor="#000000">
                <v:path arrowok="t"/>
              </v:shape>
            </v:group>
            <v:group style="position:absolute;left:3908;top:151;width:26;height:26" coordorigin="3908,151" coordsize="26,26">
              <v:shape style="position:absolute;left:3908;top:151;width:26;height:26" coordorigin="3908,151" coordsize="26,26" path="m3908,164l3934,164e" filled="false" stroked="true" strokeweight="1.36pt" strokecolor="#000000">
                <v:path arrowok="t"/>
              </v:shape>
            </v:group>
            <v:group style="position:absolute;left:3976;top:151;width:26;height:26" coordorigin="3976,151" coordsize="26,26">
              <v:shape style="position:absolute;left:3976;top:151;width:26;height:26" coordorigin="3976,151" coordsize="26,26" path="m3976,164l4001,164e" filled="false" stroked="true" strokeweight="1.36pt" strokecolor="#000000">
                <v:path arrowok="t"/>
              </v:shape>
            </v:group>
            <v:group style="position:absolute;left:4043;top:151;width:26;height:26" coordorigin="4043,151" coordsize="26,26">
              <v:shape style="position:absolute;left:4043;top:151;width:26;height:26" coordorigin="4043,151" coordsize="26,26" path="m4043,164l4068,164e" filled="false" stroked="true" strokeweight="1.36pt" strokecolor="#000000">
                <v:path arrowok="t"/>
              </v:shape>
            </v:group>
            <v:group style="position:absolute;left:4110;top:151;width:26;height:26" coordorigin="4110,151" coordsize="26,26">
              <v:shape style="position:absolute;left:4110;top:151;width:26;height:26" coordorigin="4110,151" coordsize="26,26" path="m4110,164l4135,164e" filled="false" stroked="true" strokeweight="1.36pt" strokecolor="#000000">
                <v:path arrowok="t"/>
              </v:shape>
            </v:group>
            <v:group style="position:absolute;left:4178;top:151;width:26;height:26" coordorigin="4178,151" coordsize="26,26">
              <v:shape style="position:absolute;left:4178;top:151;width:26;height:26" coordorigin="4178,151" coordsize="26,26" path="m4178,164l4204,164e" filled="false" stroked="true" strokeweight="1.36pt" strokecolor="#000000">
                <v:path arrowok="t"/>
              </v:shape>
            </v:group>
            <v:group style="position:absolute;left:4246;top:151;width:26;height:26" coordorigin="4246,151" coordsize="26,26">
              <v:shape style="position:absolute;left:4246;top:151;width:26;height:26" coordorigin="4246,151" coordsize="26,26" path="m4246,164l4271,164e" filled="false" stroked="true" strokeweight="1.36pt" strokecolor="#000000">
                <v:path arrowok="t"/>
              </v:shape>
            </v:group>
            <v:group style="position:absolute;left:4313;top:151;width:26;height:26" coordorigin="4313,151" coordsize="26,26">
              <v:shape style="position:absolute;left:4313;top:151;width:26;height:26" coordorigin="4313,151" coordsize="26,26" path="m4313,164l4338,164e" filled="false" stroked="true" strokeweight="1.36pt" strokecolor="#000000">
                <v:path arrowok="t"/>
              </v:shape>
            </v:group>
            <v:group style="position:absolute;left:4380;top:151;width:26;height:26" coordorigin="4380,151" coordsize="26,26">
              <v:shape style="position:absolute;left:4380;top:151;width:26;height:26" coordorigin="4380,151" coordsize="26,26" path="m4380,164l4405,164e" filled="false" stroked="true" strokeweight="1.36pt" strokecolor="#000000">
                <v:path arrowok="t"/>
              </v:shape>
            </v:group>
            <v:group style="position:absolute;left:4447;top:151;width:26;height:26" coordorigin="4447,151" coordsize="26,26">
              <v:shape style="position:absolute;left:4447;top:151;width:26;height:26" coordorigin="4447,151" coordsize="26,26" path="m4447,164l4472,164e" filled="false" stroked="true" strokeweight="1.36pt" strokecolor="#000000">
                <v:path arrowok="t"/>
              </v:shape>
            </v:group>
            <v:group style="position:absolute;left:4514;top:151;width:26;height:26" coordorigin="4514,151" coordsize="26,26">
              <v:shape style="position:absolute;left:4514;top:151;width:26;height:26" coordorigin="4514,151" coordsize="26,26" path="m4514,164l4540,164e" filled="false" stroked="true" strokeweight="1.36pt" strokecolor="#000000">
                <v:path arrowok="t"/>
              </v:shape>
            </v:group>
            <v:group style="position:absolute;left:4582;top:151;width:26;height:26" coordorigin="4582,151" coordsize="26,26">
              <v:shape style="position:absolute;left:4582;top:151;width:26;height:26" coordorigin="4582,151" coordsize="26,26" path="m4582,164l4607,164e" filled="false" stroked="true" strokeweight="1.36pt" strokecolor="#000000">
                <v:path arrowok="t"/>
              </v:shape>
            </v:group>
            <v:group style="position:absolute;left:4649;top:151;width:26;height:26" coordorigin="4649,151" coordsize="26,26">
              <v:shape style="position:absolute;left:4649;top:151;width:26;height:26" coordorigin="4649,151" coordsize="26,26" path="m4649,164l4674,164e" filled="false" stroked="true" strokeweight="1.36pt" strokecolor="#000000">
                <v:path arrowok="t"/>
              </v:shape>
            </v:group>
            <v:group style="position:absolute;left:4716;top:151;width:26;height:26" coordorigin="4716,151" coordsize="26,26">
              <v:shape style="position:absolute;left:4716;top:151;width:26;height:26" coordorigin="4716,151" coordsize="26,26" path="m4716,164l4741,164e" filled="false" stroked="true" strokeweight="1.36pt" strokecolor="#000000">
                <v:path arrowok="t"/>
              </v:shape>
            </v:group>
            <v:group style="position:absolute;left:4783;top:151;width:27;height:26" coordorigin="4783,151" coordsize="27,26">
              <v:shape style="position:absolute;left:4783;top:151;width:27;height:26" coordorigin="4783,151" coordsize="27,26" path="m4783,164l4810,164e" filled="false" stroked="true" strokeweight="1.36pt" strokecolor="#000000">
                <v:path arrowok="t"/>
              </v:shape>
            </v:group>
            <v:group style="position:absolute;left:4852;top:151;width:26;height:26" coordorigin="4852,151" coordsize="26,26">
              <v:shape style="position:absolute;left:4852;top:151;width:26;height:26" coordorigin="4852,151" coordsize="26,26" path="m4852,164l4877,164e" filled="false" stroked="true" strokeweight="1.36pt" strokecolor="#000000">
                <v:path arrowok="t"/>
              </v:shape>
            </v:group>
            <v:group style="position:absolute;left:4919;top:151;width:26;height:26" coordorigin="4919,151" coordsize="26,26">
              <v:shape style="position:absolute;left:4919;top:151;width:26;height:26" coordorigin="4919,151" coordsize="26,26" path="m4919,164l4944,164e" filled="false" stroked="true" strokeweight="1.36pt" strokecolor="#000000">
                <v:path arrowok="t"/>
              </v:shape>
            </v:group>
            <v:group style="position:absolute;left:4986;top:151;width:26;height:26" coordorigin="4986,151" coordsize="26,26">
              <v:shape style="position:absolute;left:4986;top:151;width:26;height:26" coordorigin="4986,151" coordsize="26,26" path="m4986,164l5011,164e" filled="false" stroked="true" strokeweight="1.36pt" strokecolor="#000000">
                <v:path arrowok="t"/>
              </v:shape>
            </v:group>
            <v:group style="position:absolute;left:5053;top:151;width:26;height:26" coordorigin="5053,151" coordsize="26,26">
              <v:shape style="position:absolute;left:5053;top:151;width:26;height:26" coordorigin="5053,151" coordsize="26,26" path="m5053,164l5078,164e" filled="false" stroked="true" strokeweight="1.36pt" strokecolor="#000000">
                <v:path arrowok="t"/>
              </v:shape>
            </v:group>
            <v:group style="position:absolute;left:5120;top:151;width:26;height:26" coordorigin="5120,151" coordsize="26,26">
              <v:shape style="position:absolute;left:5120;top:151;width:26;height:26" coordorigin="5120,151" coordsize="26,26" path="m5120,164l5146,164e" filled="false" stroked="true" strokeweight="1.36pt" strokecolor="#000000">
                <v:path arrowok="t"/>
              </v:shape>
            </v:group>
            <v:group style="position:absolute;left:5188;top:151;width:26;height:26" coordorigin="5188,151" coordsize="26,26">
              <v:shape style="position:absolute;left:5188;top:151;width:26;height:26" coordorigin="5188,151" coordsize="26,26" path="m5188,164l5213,164e" filled="false" stroked="true" strokeweight="1.36pt" strokecolor="#000000">
                <v:path arrowok="t"/>
              </v:shape>
            </v:group>
            <v:group style="position:absolute;left:5255;top:151;width:26;height:26" coordorigin="5255,151" coordsize="26,26">
              <v:shape style="position:absolute;left:5255;top:151;width:26;height:26" coordorigin="5255,151" coordsize="26,26" path="m5255,164l5280,164e" filled="false" stroked="true" strokeweight="1.36pt" strokecolor="#000000">
                <v:path arrowok="t"/>
              </v:shape>
            </v:group>
            <v:group style="position:absolute;left:5322;top:151;width:26;height:26" coordorigin="5322,151" coordsize="26,26">
              <v:shape style="position:absolute;left:5322;top:151;width:26;height:26" coordorigin="5322,151" coordsize="26,26" path="m5322,164l5347,164e" filled="false" stroked="true" strokeweight="1.36pt" strokecolor="#000000">
                <v:path arrowok="t"/>
              </v:shape>
            </v:group>
            <v:group style="position:absolute;left:5389;top:151;width:26;height:26" coordorigin="5389,151" coordsize="26,26">
              <v:shape style="position:absolute;left:5389;top:151;width:26;height:26" coordorigin="5389,151" coordsize="26,26" path="m5389,164l5414,164e" filled="false" stroked="true" strokeweight="1.36pt" strokecolor="#000000">
                <v:path arrowok="t"/>
              </v:shape>
            </v:group>
            <v:group style="position:absolute;left:5458;top:151;width:26;height:26" coordorigin="5458,151" coordsize="26,26">
              <v:shape style="position:absolute;left:5458;top:151;width:26;height:26" coordorigin="5458,151" coordsize="26,26" path="m5458,164l5483,164e" filled="false" stroked="true" strokeweight="1.36pt" strokecolor="#000000">
                <v:path arrowok="t"/>
              </v:shape>
            </v:group>
            <v:group style="position:absolute;left:5525;top:151;width:26;height:26" coordorigin="5525,151" coordsize="26,26">
              <v:shape style="position:absolute;left:5525;top:151;width:26;height:26" coordorigin="5525,151" coordsize="26,26" path="m5525,164l5550,164e" filled="false" stroked="true" strokeweight="1.36pt" strokecolor="#000000">
                <v:path arrowok="t"/>
              </v:shape>
            </v:group>
            <v:group style="position:absolute;left:5592;top:151;width:26;height:26" coordorigin="5592,151" coordsize="26,26">
              <v:shape style="position:absolute;left:5592;top:151;width:26;height:26" coordorigin="5592,151" coordsize="26,26" path="m5592,164l5617,164e" filled="false" stroked="true" strokeweight="1.36pt" strokecolor="#000000">
                <v:path arrowok="t"/>
              </v:shape>
            </v:group>
            <v:group style="position:absolute;left:5659;top:151;width:26;height:26" coordorigin="5659,151" coordsize="26,26">
              <v:shape style="position:absolute;left:5659;top:151;width:26;height:26" coordorigin="5659,151" coordsize="26,26" path="m5659,164l5684,164e" filled="false" stroked="true" strokeweight="1.36pt" strokecolor="#000000">
                <v:path arrowok="t"/>
              </v:shape>
            </v:group>
            <v:group style="position:absolute;left:5726;top:151;width:26;height:26" coordorigin="5726,151" coordsize="26,26">
              <v:shape style="position:absolute;left:5726;top:151;width:26;height:26" coordorigin="5726,151" coordsize="26,26" path="m5726,164l5752,164e" filled="false" stroked="true" strokeweight="1.36pt" strokecolor="#000000">
                <v:path arrowok="t"/>
              </v:shape>
            </v:group>
            <v:group style="position:absolute;left:5794;top:151;width:26;height:26" coordorigin="5794,151" coordsize="26,26">
              <v:shape style="position:absolute;left:5794;top:151;width:26;height:26" coordorigin="5794,151" coordsize="26,26" path="m5794,164l5819,164e" filled="false" stroked="true" strokeweight="1.36pt" strokecolor="#000000">
                <v:path arrowok="t"/>
              </v:shape>
            </v:group>
            <v:group style="position:absolute;left:5861;top:151;width:26;height:26" coordorigin="5861,151" coordsize="26,26">
              <v:shape style="position:absolute;left:5861;top:151;width:26;height:26" coordorigin="5861,151" coordsize="26,26" path="m5861,164l5886,164e" filled="false" stroked="true" strokeweight="1.36pt" strokecolor="#000000">
                <v:path arrowok="t"/>
              </v:shape>
            </v:group>
            <v:group style="position:absolute;left:5928;top:151;width:26;height:26" coordorigin="5928,151" coordsize="26,26">
              <v:shape style="position:absolute;left:5928;top:151;width:26;height:26" coordorigin="5928,151" coordsize="26,26" path="m5928,164l5953,164e" filled="false" stroked="true" strokeweight="1.36pt" strokecolor="#000000">
                <v:path arrowok="t"/>
              </v:shape>
            </v:group>
            <v:group style="position:absolute;left:5995;top:151;width:26;height:26" coordorigin="5995,151" coordsize="26,26">
              <v:shape style="position:absolute;left:5995;top:151;width:26;height:26" coordorigin="5995,151" coordsize="26,26" path="m5995,164l6020,164e" filled="false" stroked="true" strokeweight="1.36pt" strokecolor="#000000">
                <v:path arrowok="t"/>
              </v:shape>
            </v:group>
            <v:group style="position:absolute;left:6062;top:151;width:27;height:26" coordorigin="6062,151" coordsize="27,26">
              <v:shape style="position:absolute;left:6062;top:151;width:27;height:26" coordorigin="6062,151" coordsize="27,26" path="m6062,164l6089,164e" filled="false" stroked="true" strokeweight="1.36pt" strokecolor="#000000">
                <v:path arrowok="t"/>
              </v:shape>
            </v:group>
            <v:group style="position:absolute;left:6131;top:151;width:26;height:26" coordorigin="6131,151" coordsize="26,26">
              <v:shape style="position:absolute;left:6131;top:151;width:26;height:26" coordorigin="6131,151" coordsize="26,26" path="m6131,164l6156,164e" filled="false" stroked="true" strokeweight="1.36pt" strokecolor="#000000">
                <v:path arrowok="t"/>
              </v:shape>
            </v:group>
            <v:group style="position:absolute;left:6198;top:151;width:26;height:26" coordorigin="6198,151" coordsize="26,26">
              <v:shape style="position:absolute;left:6198;top:151;width:26;height:26" coordorigin="6198,151" coordsize="26,26" path="m6198,164l6223,164e" filled="false" stroked="true" strokeweight="1.36pt" strokecolor="#000000">
                <v:path arrowok="t"/>
              </v:shape>
            </v:group>
            <v:group style="position:absolute;left:6265;top:151;width:26;height:26" coordorigin="6265,151" coordsize="26,26">
              <v:shape style="position:absolute;left:6265;top:151;width:26;height:26" coordorigin="6265,151" coordsize="26,26" path="m6265,164l6290,164e" filled="false" stroked="true" strokeweight="1.36pt" strokecolor="#000000">
                <v:path arrowok="t"/>
              </v:shape>
            </v:group>
            <v:group style="position:absolute;left:6332;top:151;width:26;height:26" coordorigin="6332,151" coordsize="26,26">
              <v:shape style="position:absolute;left:6332;top:151;width:26;height:26" coordorigin="6332,151" coordsize="26,26" path="m6332,164l6358,164e" filled="false" stroked="true" strokeweight="1.36pt" strokecolor="#000000">
                <v:path arrowok="t"/>
              </v:shape>
            </v:group>
            <v:group style="position:absolute;left:6400;top:151;width:26;height:26" coordorigin="6400,151" coordsize="26,26">
              <v:shape style="position:absolute;left:6400;top:151;width:26;height:26" coordorigin="6400,151" coordsize="26,26" path="m6400,164l6425,164e" filled="false" stroked="true" strokeweight="1.36pt" strokecolor="#000000">
                <v:path arrowok="t"/>
              </v:shape>
            </v:group>
            <v:group style="position:absolute;left:6467;top:151;width:26;height:26" coordorigin="6467,151" coordsize="26,26">
              <v:shape style="position:absolute;left:6467;top:151;width:26;height:26" coordorigin="6467,151" coordsize="26,26" path="m6467,164l6492,164e" filled="false" stroked="true" strokeweight="1.36pt" strokecolor="#000000">
                <v:path arrowok="t"/>
              </v:shape>
            </v:group>
            <v:group style="position:absolute;left:6534;top:151;width:26;height:26" coordorigin="6534,151" coordsize="26,26">
              <v:shape style="position:absolute;left:6534;top:151;width:26;height:26" coordorigin="6534,151" coordsize="26,26" path="m6534,164l6559,164e" filled="false" stroked="true" strokeweight="1.36pt" strokecolor="#000000">
                <v:path arrowok="t"/>
              </v:shape>
            </v:group>
            <v:group style="position:absolute;left:6601;top:151;width:26;height:26" coordorigin="6601,151" coordsize="26,26">
              <v:shape style="position:absolute;left:6601;top:151;width:26;height:26" coordorigin="6601,151" coordsize="26,26" path="m6601,164l6626,164e" filled="false" stroked="true" strokeweight="1.36pt" strokecolor="#000000">
                <v:path arrowok="t"/>
              </v:shape>
            </v:group>
            <v:group style="position:absolute;left:6668;top:151;width:26;height:26" coordorigin="6668,151" coordsize="26,26">
              <v:shape style="position:absolute;left:6668;top:151;width:26;height:26" coordorigin="6668,151" coordsize="26,26" path="m6668,164l6694,164e" filled="false" stroked="true" strokeweight="1.36pt" strokecolor="#000000">
                <v:path arrowok="t"/>
              </v:shape>
            </v:group>
            <v:group style="position:absolute;left:6737;top:151;width:26;height:26" coordorigin="6737,151" coordsize="26,26">
              <v:shape style="position:absolute;left:6737;top:151;width:26;height:26" coordorigin="6737,151" coordsize="26,26" path="m6737,164l6762,164e" filled="false" stroked="true" strokeweight="1.36pt" strokecolor="#000000">
                <v:path arrowok="t"/>
              </v:shape>
            </v:group>
            <v:group style="position:absolute;left:6804;top:151;width:26;height:26" coordorigin="6804,151" coordsize="26,26">
              <v:shape style="position:absolute;left:6804;top:151;width:26;height:26" coordorigin="6804,151" coordsize="26,26" path="m6804,164l6829,164e" filled="false" stroked="true" strokeweight="1.36pt" strokecolor="#000000">
                <v:path arrowok="t"/>
              </v:shape>
            </v:group>
            <v:group style="position:absolute;left:6871;top:151;width:26;height:26" coordorigin="6871,151" coordsize="26,26">
              <v:shape style="position:absolute;left:6871;top:151;width:26;height:26" coordorigin="6871,151" coordsize="26,26" path="m6871,164l6896,164e" filled="false" stroked="true" strokeweight="1.36pt" strokecolor="#000000">
                <v:path arrowok="t"/>
              </v:shape>
            </v:group>
            <v:group style="position:absolute;left:6938;top:151;width:26;height:26" coordorigin="6938,151" coordsize="26,26">
              <v:shape style="position:absolute;left:6938;top:151;width:26;height:26" coordorigin="6938,151" coordsize="26,26" path="m6938,164l6964,164e" filled="false" stroked="true" strokeweight="1.36pt" strokecolor="#000000">
                <v:path arrowok="t"/>
              </v:shape>
            </v:group>
            <v:group style="position:absolute;left:7006;top:151;width:26;height:26" coordorigin="7006,151" coordsize="26,26">
              <v:shape style="position:absolute;left:7006;top:151;width:26;height:26" coordorigin="7006,151" coordsize="26,26" path="m7006,164l7031,164e" filled="false" stroked="true" strokeweight="1.36pt" strokecolor="#000000">
                <v:path arrowok="t"/>
              </v:shape>
            </v:group>
            <v:group style="position:absolute;left:7073;top:151;width:26;height:26" coordorigin="7073,151" coordsize="26,26">
              <v:shape style="position:absolute;left:7073;top:151;width:26;height:26" coordorigin="7073,151" coordsize="26,26" path="m7073,164l7098,164e" filled="false" stroked="true" strokeweight="1.36pt" strokecolor="#000000">
                <v:path arrowok="t"/>
              </v:shape>
            </v:group>
            <v:group style="position:absolute;left:7140;top:151;width:26;height:26" coordorigin="7140,151" coordsize="26,26">
              <v:shape style="position:absolute;left:7140;top:151;width:26;height:26" coordorigin="7140,151" coordsize="26,26" path="m7140,164l7165,164e" filled="false" stroked="true" strokeweight="1.36pt" strokecolor="#000000">
                <v:path arrowok="t"/>
              </v:shape>
            </v:group>
            <v:group style="position:absolute;left:7207;top:151;width:26;height:26" coordorigin="7207,151" coordsize="26,26">
              <v:shape style="position:absolute;left:7207;top:151;width:26;height:26" coordorigin="7207,151" coordsize="26,26" path="m7207,164l7232,164e" filled="false" stroked="true" strokeweight="1.36pt" strokecolor="#000000">
                <v:path arrowok="t"/>
              </v:shape>
            </v:group>
            <v:group style="position:absolute;left:7274;top:151;width:26;height:26" coordorigin="7274,151" coordsize="26,26">
              <v:shape style="position:absolute;left:7274;top:151;width:26;height:26" coordorigin="7274,151" coordsize="26,26" path="m7274,164l7300,164e" filled="false" stroked="true" strokeweight="1.36pt" strokecolor="#000000">
                <v:path arrowok="t"/>
              </v:shape>
            </v:group>
            <v:group style="position:absolute;left:7343;top:151;width:26;height:26" coordorigin="7343,151" coordsize="26,26">
              <v:shape style="position:absolute;left:7343;top:151;width:26;height:26" coordorigin="7343,151" coordsize="26,26" path="m7343,164l7368,164e" filled="false" stroked="true" strokeweight="1.36pt" strokecolor="#000000">
                <v:path arrowok="t"/>
              </v:shape>
            </v:group>
            <v:group style="position:absolute;left:7410;top:151;width:26;height:26" coordorigin="7410,151" coordsize="26,26">
              <v:shape style="position:absolute;left:7410;top:151;width:26;height:26" coordorigin="7410,151" coordsize="26,26" path="m7410,164l7435,164e" filled="false" stroked="true" strokeweight="1.36pt" strokecolor="#000000">
                <v:path arrowok="t"/>
              </v:shape>
            </v:group>
            <v:group style="position:absolute;left:7477;top:151;width:26;height:26" coordorigin="7477,151" coordsize="26,26">
              <v:shape style="position:absolute;left:7477;top:151;width:26;height:26" coordorigin="7477,151" coordsize="26,26" path="m7477,164l7502,164e" filled="false" stroked="true" strokeweight="1.36pt" strokecolor="#000000">
                <v:path arrowok="t"/>
              </v:shape>
            </v:group>
            <v:group style="position:absolute;left:7544;top:151;width:26;height:26" coordorigin="7544,151" coordsize="26,26">
              <v:shape style="position:absolute;left:7544;top:151;width:26;height:26" coordorigin="7544,151" coordsize="26,26" path="m7544,164l7570,164e" filled="false" stroked="true" strokeweight="1.36pt" strokecolor="#000000">
                <v:path arrowok="t"/>
              </v:shape>
            </v:group>
            <v:group style="position:absolute;left:7612;top:151;width:26;height:26" coordorigin="7612,151" coordsize="26,26">
              <v:shape style="position:absolute;left:7612;top:151;width:26;height:26" coordorigin="7612,151" coordsize="26,26" path="m7612,164l7637,164e" filled="false" stroked="true" strokeweight="1.36pt" strokecolor="#000000">
                <v:path arrowok="t"/>
              </v:shape>
            </v:group>
            <v:group style="position:absolute;left:7679;top:151;width:26;height:26" coordorigin="7679,151" coordsize="26,26">
              <v:shape style="position:absolute;left:7679;top:151;width:26;height:26" coordorigin="7679,151" coordsize="26,26" path="m7679,164l7704,164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17"/>
        </w:rPr>
        <w:t> </w:t>
      </w:r>
      <w:r>
        <w:rPr>
          <w:rFonts w:ascii="Times New Roman"/>
          <w:spacing w:val="32"/>
          <w:position w:val="5"/>
          <w:sz w:val="17"/>
        </w:rPr>
        <w:pict>
          <v:group style="width:5.7pt;height:8.6pt;mso-position-horizontal-relative:char;mso-position-vertical-relative:line" coordorigin="0,0" coordsize="114,172">
            <v:group style="position:absolute;left:0;top:0;width:114;height:172" coordorigin="0,0" coordsize="114,172">
              <v:shape style="position:absolute;left:0;top:0;width:114;height:172" coordorigin="0,0" coordsize="114,172" path="m22,122l0,125,1,133,9,149,26,167,44,172,71,172,88,163,95,156,47,156,40,154,28,142,24,133,22,122xe" filled="true" fillcolor="#000000" stroked="false">
                <v:path arrowok="t"/>
                <v:fill type="solid"/>
              </v:shape>
              <v:shape style="position:absolute;left:0;top:0;width:114;height:172" coordorigin="0,0" coordsize="114,172" path="m101,74l66,74,74,78,88,91,91,101,91,126,88,136,80,144,74,151,65,156,95,156,104,146,111,129,114,106,109,87,101,74xe" filled="true" fillcolor="#000000" stroked="false">
                <v:path arrowok="t"/>
                <v:fill type="solid"/>
              </v:shape>
              <v:shape style="position:absolute;left:0;top:0;width:114;height:172" coordorigin="0,0" coordsize="114,172" path="m106,0l20,0,4,89,24,91,26,86,31,82,36,79,42,76,48,74,101,74,97,70,91,66,28,66,37,20,106,20,106,0xe" filled="true" fillcolor="#000000" stroked="false">
                <v:path arrowok="t"/>
                <v:fill type="solid"/>
              </v:shape>
              <v:shape style="position:absolute;left:0;top:0;width:114;height:172" coordorigin="0,0" coordsize="114,172" path="m60,55l49,55,38,59,28,66,91,66,80,59,60,5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2"/>
          <w:position w:val="5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70" w:lineRule="atLeast"/>
        <w:ind w:left="43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386.45pt;height:12.15pt;mso-position-horizontal-relative:char;mso-position-vertical-relative:line" coordorigin="0,0" coordsize="7729,243">
            <v:group style="position:absolute;left:0;top:21;width:162;height:173" coordorigin="0,21" coordsize="162,173">
              <v:shape style="position:absolute;left:0;top:21;width:162;height:173" coordorigin="0,21" coordsize="162,173" path="m91,21l67,21,0,194,24,194,43,143,141,143,133,125,49,125,70,74,77,50,79,39,99,39,91,21xe" filled="true" fillcolor="#000000" stroked="false">
                <v:path arrowok="t"/>
                <v:fill type="solid"/>
              </v:shape>
              <v:shape style="position:absolute;left:0;top:21;width:162;height:173" coordorigin="0,21" coordsize="162,173" path="m141,143l116,143,136,194,162,194,141,143xe" filled="true" fillcolor="#000000" stroked="false">
                <v:path arrowok="t"/>
                <v:fill type="solid"/>
              </v:shape>
              <v:shape style="position:absolute;left:0;top:21;width:162;height:173" coordorigin="0,21" coordsize="162,173" path="m99,39l79,39,82,49,85,62,91,77,109,125,133,125,99,39xe" filled="true" fillcolor="#000000" stroked="false">
                <v:path arrowok="t"/>
                <v:fill type="solid"/>
              </v:shape>
            </v:group>
            <v:group style="position:absolute;left:178;top:67;width:108;height:176" coordorigin="178,67" coordsize="108,176">
              <v:shape style="position:absolute;left:178;top:67;width:108;height:176" coordorigin="178,67" coordsize="108,176" path="m197,71l178,71,178,242,199,242,199,182,269,182,271,180,221,180,214,176,206,169,200,161,197,149,197,117,200,105,215,89,218,86,197,86,197,71xe" filled="true" fillcolor="#000000" stroked="false">
                <v:path arrowok="t"/>
                <v:fill type="solid"/>
              </v:shape>
              <v:shape style="position:absolute;left:178;top:67;width:108;height:176" coordorigin="178,67" coordsize="108,176" path="m269,182l199,182,208,191,212,193,224,198,241,198,251,194,259,189,268,183,269,182xe" filled="true" fillcolor="#000000" stroked="false">
                <v:path arrowok="t"/>
                <v:fill type="solid"/>
              </v:shape>
              <v:shape style="position:absolute;left:178;top:67;width:108;height:176" coordorigin="178,67" coordsize="108,176" path="m272,84l240,84,248,87,254,96,262,104,264,115,264,147,262,161,254,168,247,176,240,180,271,180,275,176,280,165,283,156,286,144,286,120,284,109,280,98,276,89,272,84xe" filled="true" fillcolor="#000000" stroked="false">
                <v:path arrowok="t"/>
                <v:fill type="solid"/>
              </v:shape>
              <v:shape style="position:absolute;left:178;top:67;width:108;height:176" coordorigin="178,67" coordsize="108,176" path="m244,67l226,67,218,69,212,72,206,75,202,80,197,86,218,86,222,84,272,84,270,81,262,75,253,71,244,67xe" filled="true" fillcolor="#000000" stroked="false">
                <v:path arrowok="t"/>
                <v:fill type="solid"/>
              </v:shape>
            </v:group>
            <v:group style="position:absolute;left:312;top:67;width:108;height:176" coordorigin="312,67" coordsize="108,176">
              <v:shape style="position:absolute;left:312;top:67;width:108;height:176" coordorigin="312,67" coordsize="108,176" path="m331,71l312,71,312,242,334,242,334,182,403,182,406,180,355,180,348,176,341,169,335,161,331,149,331,117,335,105,342,97,348,89,352,86,331,86,331,71xe" filled="true" fillcolor="#000000" stroked="false">
                <v:path arrowok="t"/>
                <v:fill type="solid"/>
              </v:shape>
              <v:shape style="position:absolute;left:312;top:67;width:108;height:176" coordorigin="312,67" coordsize="108,176" path="m403,182l334,182,342,191,347,193,359,198,376,198,385,194,394,189,402,183,403,182xe" filled="true" fillcolor="#000000" stroked="false">
                <v:path arrowok="t"/>
                <v:fill type="solid"/>
              </v:shape>
              <v:shape style="position:absolute;left:312;top:67;width:108;height:176" coordorigin="312,67" coordsize="108,176" path="m406,84l374,84,383,87,389,96,396,104,398,115,398,147,395,161,389,168,382,176,374,180,406,180,409,176,413,165,418,156,420,144,420,120,418,109,414,98,410,89,406,84xe" filled="true" fillcolor="#000000" stroked="false">
                <v:path arrowok="t"/>
                <v:fill type="solid"/>
              </v:shape>
              <v:shape style="position:absolute;left:312;top:67;width:108;height:176" coordorigin="312,67" coordsize="108,176" path="m378,67l359,67,347,72,341,75,336,80,331,86,352,86,356,84,406,84,403,81,396,75,388,71,378,67xe" filled="true" fillcolor="#000000" stroked="false">
                <v:path arrowok="t"/>
                <v:fill type="solid"/>
              </v:shape>
            </v:group>
            <v:group style="position:absolute;left:441;top:68;width:114;height:131" coordorigin="441,68" coordsize="114,131">
              <v:shape style="position:absolute;left:441;top:68;width:114;height:131" coordorigin="441,68" coordsize="114,131" path="m488,68l441,121,441,149,447,168,459,185,477,195,498,198,514,198,524,194,544,180,488,180,480,176,466,162,462,151,461,138,554,138,554,132,553,121,462,121,463,109,467,101,480,87,488,85,536,85,530,77,513,70,488,68xe" filled="true" fillcolor="#000000" stroked="false">
                <v:path arrowok="t"/>
                <v:fill type="solid"/>
              </v:shape>
              <v:shape style="position:absolute;left:441;top:68;width:114;height:131" coordorigin="441,68" coordsize="114,131" path="m532,155l528,163,524,170,518,174,512,179,506,180,544,180,550,170,553,157,532,155xe" filled="true" fillcolor="#000000" stroked="false">
                <v:path arrowok="t"/>
                <v:fill type="solid"/>
              </v:shape>
              <v:shape style="position:absolute;left:441;top:68;width:114;height:131" coordorigin="441,68" coordsize="114,131" path="m536,85l509,85,517,89,523,97,528,102,530,110,532,121,553,121,552,113,544,95,536,85xe" filled="true" fillcolor="#000000" stroked="false">
                <v:path arrowok="t"/>
                <v:fill type="solid"/>
              </v:shape>
            </v:group>
            <v:group style="position:absolute;left:578;top:67;width:101;height:128" coordorigin="578,67" coordsize="101,128">
              <v:shape style="position:absolute;left:578;top:67;width:101;height:128" coordorigin="578,67" coordsize="101,128" path="m598,71l578,71,578,194,599,194,599,110,602,99,610,95,616,89,620,87,598,87,598,71xe" filled="true" fillcolor="#000000" stroked="false">
                <v:path arrowok="t"/>
                <v:fill type="solid"/>
              </v:shape>
              <v:shape style="position:absolute;left:578;top:67;width:101;height:128" coordorigin="578,67" coordsize="101,128" path="m674,86l638,86,643,87,647,90,652,92,656,99,658,104,659,110,659,194,679,194,679,102,678,97,677,91,674,86xe" filled="true" fillcolor="#000000" stroked="false">
                <v:path arrowok="t"/>
                <v:fill type="solid"/>
              </v:shape>
              <v:shape style="position:absolute;left:578;top:67;width:101;height:128" coordorigin="578,67" coordsize="101,128" path="m644,67l632,67,612,73,598,87,620,87,624,86,674,86,672,81,668,78,664,74,658,72,652,68,644,67xe" filled="true" fillcolor="#000000" stroked="false">
                <v:path arrowok="t"/>
                <v:fill type="solid"/>
              </v:shape>
            </v:group>
            <v:group style="position:absolute;left:706;top:21;width:108;height:177" coordorigin="706,21" coordsize="108,177">
              <v:shape style="position:absolute;left:706;top:21;width:108;height:177" coordorigin="706,21" coordsize="108,177" path="m766,67l749,67,739,71,731,75,722,81,716,89,713,98,708,109,706,120,706,145,740,194,750,198,775,198,786,192,794,180,752,180,744,176,738,168,731,161,727,149,727,116,731,104,737,96,744,89,751,85,793,85,790,79,785,75,779,72,773,69,766,67xe" filled="true" fillcolor="#000000" stroked="false">
                <v:path arrowok="t"/>
                <v:fill type="solid"/>
              </v:shape>
              <v:shape style="position:absolute;left:706;top:21;width:108;height:177" coordorigin="706,21" coordsize="108,177" path="m814,179l794,179,794,194,814,194,814,179xe" filled="true" fillcolor="#000000" stroked="false">
                <v:path arrowok="t"/>
                <v:fill type="solid"/>
              </v:shape>
              <v:shape style="position:absolute;left:706;top:21;width:108;height:177" coordorigin="706,21" coordsize="108,177" path="m814,21l793,21,793,85,770,85,779,89,785,97,792,104,794,117,794,150,792,162,785,169,779,176,770,180,794,180,794,179,814,179,814,21xe" filled="true" fillcolor="#000000" stroked="false">
                <v:path arrowok="t"/>
                <v:fill type="solid"/>
              </v:shape>
            </v:group>
            <v:group style="position:absolute;left:859;top:11;width:2;height:183" coordorigin="859,11" coordsize="2,183">
              <v:shape style="position:absolute;left:859;top:11;width:2;height:183" coordorigin="859,11" coordsize="0,183" path="m859,11l859,194e" filled="false" stroked="true" strokeweight="1.120pt" strokecolor="#000000">
                <v:path arrowok="t"/>
              </v:shape>
            </v:group>
            <v:group style="position:absolute;left:887;top:71;width:117;height:124" coordorigin="887,71" coordsize="117,124">
              <v:shape style="position:absolute;left:887;top:71;width:117;height:124" coordorigin="887,71" coordsize="117,124" path="m917,71l890,71,932,129,887,194,912,194,946,145,969,145,958,128,968,114,944,114,942,109,940,105,936,99,917,71xe" filled="true" fillcolor="#000000" stroked="false">
                <v:path arrowok="t"/>
                <v:fill type="solid"/>
              </v:shape>
              <v:shape style="position:absolute;left:887;top:71;width:117;height:124" coordorigin="887,71" coordsize="117,124" path="m969,145l946,145,952,156,978,194,1003,194,969,145xe" filled="true" fillcolor="#000000" stroked="false">
                <v:path arrowok="t"/>
                <v:fill type="solid"/>
              </v:shape>
              <v:shape style="position:absolute;left:887;top:71;width:117;height:124" coordorigin="887,71" coordsize="117,124" path="m1001,71l976,71,954,99,952,103,948,108,944,114,968,114,1001,71xe" filled="true" fillcolor="#000000" stroked="false">
                <v:path arrowok="t"/>
                <v:fill type="solid"/>
              </v:shape>
            </v:group>
            <v:group style="position:absolute;left:1069;top:21;width:161;height:173" coordorigin="1069,21" coordsize="161,173">
              <v:shape style="position:absolute;left:1069;top:21;width:161;height:173" coordorigin="1069,21" coordsize="161,173" path="m1159,21l1135,21,1069,194,1093,194,1111,143,1209,143,1201,125,1118,125,1138,74,1145,50,1146,39,1167,39,1159,21xe" filled="true" fillcolor="#000000" stroked="false">
                <v:path arrowok="t"/>
                <v:fill type="solid"/>
              </v:shape>
              <v:shape style="position:absolute;left:1069;top:21;width:161;height:173" coordorigin="1069,21" coordsize="161,173" path="m1209,143l1183,143,1204,194,1230,194,1209,143xe" filled="true" fillcolor="#000000" stroked="false">
                <v:path arrowok="t"/>
                <v:fill type="solid"/>
              </v:shape>
              <v:shape style="position:absolute;left:1069;top:21;width:161;height:173" coordorigin="1069,21" coordsize="161,173" path="m1167,39l1146,39,1150,49,1153,62,1159,77,1176,125,1201,125,1167,39xe" filled="true" fillcolor="#000000" stroked="false">
                <v:path arrowok="t"/>
                <v:fill type="solid"/>
              </v:shape>
            </v:group>
            <v:group style="position:absolute;left:1292;top:170;width:26;height:26" coordorigin="1292,170" coordsize="26,26">
              <v:shape style="position:absolute;left:1292;top:170;width:26;height:26" coordorigin="1292,170" coordsize="26,26" path="m1292,183l1318,183e" filled="false" stroked="true" strokeweight="1.35990pt" strokecolor="#000000">
                <v:path arrowok="t"/>
              </v:shape>
            </v:group>
            <v:group style="position:absolute;left:1360;top:170;width:26;height:26" coordorigin="1360,170" coordsize="26,26">
              <v:shape style="position:absolute;left:1360;top:170;width:26;height:26" coordorigin="1360,170" coordsize="26,26" path="m1360,183l1385,183e" filled="false" stroked="true" strokeweight="1.35990pt" strokecolor="#000000">
                <v:path arrowok="t"/>
              </v:shape>
            </v:group>
            <v:group style="position:absolute;left:1427;top:170;width:26;height:26" coordorigin="1427,170" coordsize="26,26">
              <v:shape style="position:absolute;left:1427;top:170;width:26;height:26" coordorigin="1427,170" coordsize="26,26" path="m1427,183l1452,183e" filled="false" stroked="true" strokeweight="1.35990pt" strokecolor="#000000">
                <v:path arrowok="t"/>
              </v:shape>
            </v:group>
            <v:group style="position:absolute;left:1494;top:170;width:26;height:26" coordorigin="1494,170" coordsize="26,26">
              <v:shape style="position:absolute;left:1494;top:170;width:26;height:26" coordorigin="1494,170" coordsize="26,26" path="m1494,183l1519,183e" filled="false" stroked="true" strokeweight="1.35990pt" strokecolor="#000000">
                <v:path arrowok="t"/>
              </v:shape>
            </v:group>
            <v:group style="position:absolute;left:1561;top:170;width:26;height:26" coordorigin="1561,170" coordsize="26,26">
              <v:shape style="position:absolute;left:1561;top:170;width:26;height:26" coordorigin="1561,170" coordsize="26,26" path="m1561,183l1586,183e" filled="false" stroked="true" strokeweight="1.35990pt" strokecolor="#000000">
                <v:path arrowok="t"/>
              </v:shape>
            </v:group>
            <v:group style="position:absolute;left:1628;top:170;width:26;height:26" coordorigin="1628,170" coordsize="26,26">
              <v:shape style="position:absolute;left:1628;top:170;width:26;height:26" coordorigin="1628,170" coordsize="26,26" path="m1628,183l1654,183e" filled="false" stroked="true" strokeweight="1.35990pt" strokecolor="#000000">
                <v:path arrowok="t"/>
              </v:shape>
            </v:group>
            <v:group style="position:absolute;left:1697;top:170;width:26;height:26" coordorigin="1697,170" coordsize="26,26">
              <v:shape style="position:absolute;left:1697;top:170;width:26;height:26" coordorigin="1697,170" coordsize="26,26" path="m1697,183l1722,183e" filled="false" stroked="true" strokeweight="1.35990pt" strokecolor="#000000">
                <v:path arrowok="t"/>
              </v:shape>
            </v:group>
            <v:group style="position:absolute;left:1764;top:170;width:26;height:26" coordorigin="1764,170" coordsize="26,26">
              <v:shape style="position:absolute;left:1764;top:170;width:26;height:26" coordorigin="1764,170" coordsize="26,26" path="m1764,183l1789,183e" filled="false" stroked="true" strokeweight="1.35990pt" strokecolor="#000000">
                <v:path arrowok="t"/>
              </v:shape>
            </v:group>
            <v:group style="position:absolute;left:1831;top:170;width:26;height:26" coordorigin="1831,170" coordsize="26,26">
              <v:shape style="position:absolute;left:1831;top:170;width:26;height:26" coordorigin="1831,170" coordsize="26,26" path="m1831,183l1856,183e" filled="false" stroked="true" strokeweight="1.35990pt" strokecolor="#000000">
                <v:path arrowok="t"/>
              </v:shape>
            </v:group>
            <v:group style="position:absolute;left:1898;top:170;width:26;height:26" coordorigin="1898,170" coordsize="26,26">
              <v:shape style="position:absolute;left:1898;top:170;width:26;height:26" coordorigin="1898,170" coordsize="26,26" path="m1898,183l1924,183e" filled="false" stroked="true" strokeweight="1.35990pt" strokecolor="#000000">
                <v:path arrowok="t"/>
              </v:shape>
            </v:group>
            <v:group style="position:absolute;left:1966;top:170;width:26;height:26" coordorigin="1966,170" coordsize="26,26">
              <v:shape style="position:absolute;left:1966;top:170;width:26;height:26" coordorigin="1966,170" coordsize="26,26" path="m1966,183l1991,183e" filled="false" stroked="true" strokeweight="1.35990pt" strokecolor="#000000">
                <v:path arrowok="t"/>
              </v:shape>
            </v:group>
            <v:group style="position:absolute;left:2033;top:170;width:26;height:26" coordorigin="2033,170" coordsize="26,26">
              <v:shape style="position:absolute;left:2033;top:170;width:26;height:26" coordorigin="2033,170" coordsize="26,26" path="m2033,183l2058,183e" filled="false" stroked="true" strokeweight="1.35990pt" strokecolor="#000000">
                <v:path arrowok="t"/>
              </v:shape>
            </v:group>
            <v:group style="position:absolute;left:2100;top:170;width:26;height:26" coordorigin="2100,170" coordsize="26,26">
              <v:shape style="position:absolute;left:2100;top:170;width:26;height:26" coordorigin="2100,170" coordsize="26,26" path="m2100,183l2125,183e" filled="false" stroked="true" strokeweight="1.35990pt" strokecolor="#000000">
                <v:path arrowok="t"/>
              </v:shape>
            </v:group>
            <v:group style="position:absolute;left:2167;top:170;width:26;height:26" coordorigin="2167,170" coordsize="26,26">
              <v:shape style="position:absolute;left:2167;top:170;width:26;height:26" coordorigin="2167,170" coordsize="26,26" path="m2167,183l2192,183e" filled="false" stroked="true" strokeweight="1.35990pt" strokecolor="#000000">
                <v:path arrowok="t"/>
              </v:shape>
            </v:group>
            <v:group style="position:absolute;left:2234;top:170;width:26;height:26" coordorigin="2234,170" coordsize="26,26">
              <v:shape style="position:absolute;left:2234;top:170;width:26;height:26" coordorigin="2234,170" coordsize="26,26" path="m2234,183l2260,183e" filled="false" stroked="true" strokeweight="1.35990pt" strokecolor="#000000">
                <v:path arrowok="t"/>
              </v:shape>
            </v:group>
            <v:group style="position:absolute;left:2303;top:170;width:26;height:26" coordorigin="2303,170" coordsize="26,26">
              <v:shape style="position:absolute;left:2303;top:170;width:26;height:26" coordorigin="2303,170" coordsize="26,26" path="m2303,183l2328,183e" filled="false" stroked="true" strokeweight="1.35990pt" strokecolor="#000000">
                <v:path arrowok="t"/>
              </v:shape>
            </v:group>
            <v:group style="position:absolute;left:2370;top:170;width:26;height:26" coordorigin="2370,170" coordsize="26,26">
              <v:shape style="position:absolute;left:2370;top:170;width:26;height:26" coordorigin="2370,170" coordsize="26,26" path="m2370,183l2395,183e" filled="false" stroked="true" strokeweight="1.35990pt" strokecolor="#000000">
                <v:path arrowok="t"/>
              </v:shape>
            </v:group>
            <v:group style="position:absolute;left:2437;top:170;width:26;height:26" coordorigin="2437,170" coordsize="26,26">
              <v:shape style="position:absolute;left:2437;top:170;width:26;height:26" coordorigin="2437,170" coordsize="26,26" path="m2437,183l2462,183e" filled="false" stroked="true" strokeweight="1.35990pt" strokecolor="#000000">
                <v:path arrowok="t"/>
              </v:shape>
            </v:group>
            <v:group style="position:absolute;left:2504;top:170;width:26;height:26" coordorigin="2504,170" coordsize="26,26">
              <v:shape style="position:absolute;left:2504;top:170;width:26;height:26" coordorigin="2504,170" coordsize="26,26" path="m2504,183l2530,183e" filled="false" stroked="true" strokeweight="1.35990pt" strokecolor="#000000">
                <v:path arrowok="t"/>
              </v:shape>
            </v:group>
            <v:group style="position:absolute;left:2572;top:170;width:26;height:26" coordorigin="2572,170" coordsize="26,26">
              <v:shape style="position:absolute;left:2572;top:170;width:26;height:26" coordorigin="2572,170" coordsize="26,26" path="m2572,183l2597,183e" filled="false" stroked="true" strokeweight="1.35990pt" strokecolor="#000000">
                <v:path arrowok="t"/>
              </v:shape>
            </v:group>
            <v:group style="position:absolute;left:2639;top:170;width:26;height:26" coordorigin="2639,170" coordsize="26,26">
              <v:shape style="position:absolute;left:2639;top:170;width:26;height:26" coordorigin="2639,170" coordsize="26,26" path="m2639,183l2664,183e" filled="false" stroked="true" strokeweight="1.35990pt" strokecolor="#000000">
                <v:path arrowok="t"/>
              </v:shape>
            </v:group>
            <v:group style="position:absolute;left:2706;top:170;width:26;height:26" coordorigin="2706,170" coordsize="26,26">
              <v:shape style="position:absolute;left:2706;top:170;width:26;height:26" coordorigin="2706,170" coordsize="26,26" path="m2706,183l2731,183e" filled="false" stroked="true" strokeweight="1.35990pt" strokecolor="#000000">
                <v:path arrowok="t"/>
              </v:shape>
            </v:group>
            <v:group style="position:absolute;left:2773;top:170;width:26;height:26" coordorigin="2773,170" coordsize="26,26">
              <v:shape style="position:absolute;left:2773;top:170;width:26;height:26" coordorigin="2773,170" coordsize="26,26" path="m2773,183l2798,183e" filled="false" stroked="true" strokeweight="1.35990pt" strokecolor="#000000">
                <v:path arrowok="t"/>
              </v:shape>
            </v:group>
            <v:group style="position:absolute;left:2840;top:170;width:26;height:26" coordorigin="2840,170" coordsize="26,26">
              <v:shape style="position:absolute;left:2840;top:170;width:26;height:26" coordorigin="2840,170" coordsize="26,26" path="m2840,183l2866,183e" filled="false" stroked="true" strokeweight="1.35990pt" strokecolor="#000000">
                <v:path arrowok="t"/>
              </v:shape>
            </v:group>
            <v:group style="position:absolute;left:2908;top:170;width:27;height:26" coordorigin="2908,170" coordsize="27,26">
              <v:shape style="position:absolute;left:2908;top:170;width:27;height:26" coordorigin="2908,170" coordsize="27,26" path="m2908,183l2934,183e" filled="false" stroked="true" strokeweight="1.35990pt" strokecolor="#000000">
                <v:path arrowok="t"/>
              </v:shape>
            </v:group>
            <v:group style="position:absolute;left:2976;top:170;width:26;height:26" coordorigin="2976,170" coordsize="26,26">
              <v:shape style="position:absolute;left:2976;top:170;width:26;height:26" coordorigin="2976,170" coordsize="26,26" path="m2976,183l3001,183e" filled="false" stroked="true" strokeweight="1.35990pt" strokecolor="#000000">
                <v:path arrowok="t"/>
              </v:shape>
            </v:group>
            <v:group style="position:absolute;left:3043;top:170;width:26;height:26" coordorigin="3043,170" coordsize="26,26">
              <v:shape style="position:absolute;left:3043;top:170;width:26;height:26" coordorigin="3043,170" coordsize="26,26" path="m3043,183l3068,183e" filled="false" stroked="true" strokeweight="1.35990pt" strokecolor="#000000">
                <v:path arrowok="t"/>
              </v:shape>
            </v:group>
            <v:group style="position:absolute;left:3110;top:170;width:26;height:26" coordorigin="3110,170" coordsize="26,26">
              <v:shape style="position:absolute;left:3110;top:170;width:26;height:26" coordorigin="3110,170" coordsize="26,26" path="m3110,183l3136,183e" filled="false" stroked="true" strokeweight="1.35990pt" strokecolor="#000000">
                <v:path arrowok="t"/>
              </v:shape>
            </v:group>
            <v:group style="position:absolute;left:3178;top:170;width:26;height:26" coordorigin="3178,170" coordsize="26,26">
              <v:shape style="position:absolute;left:3178;top:170;width:26;height:26" coordorigin="3178,170" coordsize="26,26" path="m3178,183l3203,183e" filled="false" stroked="true" strokeweight="1.35990pt" strokecolor="#000000">
                <v:path arrowok="t"/>
              </v:shape>
            </v:group>
            <v:group style="position:absolute;left:3245;top:170;width:26;height:26" coordorigin="3245,170" coordsize="26,26">
              <v:shape style="position:absolute;left:3245;top:170;width:26;height:26" coordorigin="3245,170" coordsize="26,26" path="m3245,183l3270,183e" filled="false" stroked="true" strokeweight="1.35990pt" strokecolor="#000000">
                <v:path arrowok="t"/>
              </v:shape>
            </v:group>
            <v:group style="position:absolute;left:3312;top:170;width:26;height:26" coordorigin="3312,170" coordsize="26,26">
              <v:shape style="position:absolute;left:3312;top:170;width:26;height:26" coordorigin="3312,170" coordsize="26,26" path="m3312,183l3337,183e" filled="false" stroked="true" strokeweight="1.35990pt" strokecolor="#000000">
                <v:path arrowok="t"/>
              </v:shape>
            </v:group>
            <v:group style="position:absolute;left:3379;top:170;width:26;height:26" coordorigin="3379,170" coordsize="26,26">
              <v:shape style="position:absolute;left:3379;top:170;width:26;height:26" coordorigin="3379,170" coordsize="26,26" path="m3379,183l3404,183e" filled="false" stroked="true" strokeweight="1.35990pt" strokecolor="#000000">
                <v:path arrowok="t"/>
              </v:shape>
            </v:group>
            <v:group style="position:absolute;left:3448;top:170;width:26;height:26" coordorigin="3448,170" coordsize="26,26">
              <v:shape style="position:absolute;left:3448;top:170;width:26;height:26" coordorigin="3448,170" coordsize="26,26" path="m3448,183l3473,183e" filled="false" stroked="true" strokeweight="1.35990pt" strokecolor="#000000">
                <v:path arrowok="t"/>
              </v:shape>
            </v:group>
            <v:group style="position:absolute;left:3515;top:170;width:26;height:26" coordorigin="3515,170" coordsize="26,26">
              <v:shape style="position:absolute;left:3515;top:170;width:26;height:26" coordorigin="3515,170" coordsize="26,26" path="m3515,183l3540,183e" filled="false" stroked="true" strokeweight="1.35990pt" strokecolor="#000000">
                <v:path arrowok="t"/>
              </v:shape>
            </v:group>
            <v:group style="position:absolute;left:3583;top:170;width:26;height:26" coordorigin="3583,170" coordsize="26,26">
              <v:shape style="position:absolute;left:3583;top:170;width:26;height:26" coordorigin="3583,170" coordsize="26,26" path="m3583,183l3608,183e" filled="false" stroked="true" strokeweight="1.35990pt" strokecolor="#000000">
                <v:path arrowok="t"/>
              </v:shape>
            </v:group>
            <v:group style="position:absolute;left:3650;top:170;width:26;height:26" coordorigin="3650,170" coordsize="26,26">
              <v:shape style="position:absolute;left:3650;top:170;width:26;height:26" coordorigin="3650,170" coordsize="26,26" path="m3650,183l3676,183e" filled="false" stroked="true" strokeweight="1.35990pt" strokecolor="#000000">
                <v:path arrowok="t"/>
              </v:shape>
            </v:group>
            <v:group style="position:absolute;left:3718;top:170;width:26;height:26" coordorigin="3718,170" coordsize="26,26">
              <v:shape style="position:absolute;left:3718;top:170;width:26;height:26" coordorigin="3718,170" coordsize="26,26" path="m3718,183l3743,183e" filled="false" stroked="true" strokeweight="1.35990pt" strokecolor="#000000">
                <v:path arrowok="t"/>
              </v:shape>
            </v:group>
            <v:group style="position:absolute;left:3785;top:170;width:26;height:26" coordorigin="3785,170" coordsize="26,26">
              <v:shape style="position:absolute;left:3785;top:170;width:26;height:26" coordorigin="3785,170" coordsize="26,26" path="m3785,183l3810,183e" filled="false" stroked="true" strokeweight="1.35990pt" strokecolor="#000000">
                <v:path arrowok="t"/>
              </v:shape>
            </v:group>
            <v:group style="position:absolute;left:3852;top:170;width:26;height:26" coordorigin="3852,170" coordsize="26,26">
              <v:shape style="position:absolute;left:3852;top:170;width:26;height:26" coordorigin="3852,170" coordsize="26,26" path="m3852,183l3877,183e" filled="false" stroked="true" strokeweight="1.35990pt" strokecolor="#000000">
                <v:path arrowok="t"/>
              </v:shape>
            </v:group>
            <v:group style="position:absolute;left:3919;top:170;width:26;height:26" coordorigin="3919,170" coordsize="26,26">
              <v:shape style="position:absolute;left:3919;top:170;width:26;height:26" coordorigin="3919,170" coordsize="26,26" path="m3919,183l3944,183e" filled="false" stroked="true" strokeweight="1.35990pt" strokecolor="#000000">
                <v:path arrowok="t"/>
              </v:shape>
            </v:group>
            <v:group style="position:absolute;left:3986;top:170;width:26;height:26" coordorigin="3986,170" coordsize="26,26">
              <v:shape style="position:absolute;left:3986;top:170;width:26;height:26" coordorigin="3986,170" coordsize="26,26" path="m3986,183l4012,183e" filled="false" stroked="true" strokeweight="1.35990pt" strokecolor="#000000">
                <v:path arrowok="t"/>
              </v:shape>
            </v:group>
            <v:group style="position:absolute;left:4054;top:170;width:26;height:26" coordorigin="4054,170" coordsize="26,26">
              <v:shape style="position:absolute;left:4054;top:170;width:26;height:26" coordorigin="4054,170" coordsize="26,26" path="m4054,183l4079,183e" filled="false" stroked="true" strokeweight="1.35990pt" strokecolor="#000000">
                <v:path arrowok="t"/>
              </v:shape>
            </v:group>
            <v:group style="position:absolute;left:4121;top:170;width:26;height:26" coordorigin="4121,170" coordsize="26,26">
              <v:shape style="position:absolute;left:4121;top:170;width:26;height:26" coordorigin="4121,170" coordsize="26,26" path="m4121,183l4146,183e" filled="false" stroked="true" strokeweight="1.35990pt" strokecolor="#000000">
                <v:path arrowok="t"/>
              </v:shape>
            </v:group>
            <v:group style="position:absolute;left:4189;top:170;width:26;height:26" coordorigin="4189,170" coordsize="26,26">
              <v:shape style="position:absolute;left:4189;top:170;width:26;height:26" coordorigin="4189,170" coordsize="26,26" path="m4189,183l4214,183e" filled="false" stroked="true" strokeweight="1.35990pt" strokecolor="#000000">
                <v:path arrowok="t"/>
              </v:shape>
            </v:group>
            <v:group style="position:absolute;left:4256;top:170;width:26;height:26" coordorigin="4256,170" coordsize="26,26">
              <v:shape style="position:absolute;left:4256;top:170;width:26;height:26" coordorigin="4256,170" coordsize="26,26" path="m4256,183l4282,183e" filled="false" stroked="true" strokeweight="1.35990pt" strokecolor="#000000">
                <v:path arrowok="t"/>
              </v:shape>
            </v:group>
            <v:group style="position:absolute;left:4324;top:170;width:26;height:26" coordorigin="4324,170" coordsize="26,26">
              <v:shape style="position:absolute;left:4324;top:170;width:26;height:26" coordorigin="4324,170" coordsize="26,26" path="m4324,183l4349,183e" filled="false" stroked="true" strokeweight="1.35990pt" strokecolor="#000000">
                <v:path arrowok="t"/>
              </v:shape>
            </v:group>
            <v:group style="position:absolute;left:4391;top:170;width:26;height:26" coordorigin="4391,170" coordsize="26,26">
              <v:shape style="position:absolute;left:4391;top:170;width:26;height:26" coordorigin="4391,170" coordsize="26,26" path="m4391,183l4416,183e" filled="false" stroked="true" strokeweight="1.35990pt" strokecolor="#000000">
                <v:path arrowok="t"/>
              </v:shape>
            </v:group>
            <v:group style="position:absolute;left:4458;top:170;width:26;height:26" coordorigin="4458,170" coordsize="26,26">
              <v:shape style="position:absolute;left:4458;top:170;width:26;height:26" coordorigin="4458,170" coordsize="26,26" path="m4458,183l4483,183e" filled="false" stroked="true" strokeweight="1.35990pt" strokecolor="#000000">
                <v:path arrowok="t"/>
              </v:shape>
            </v:group>
            <v:group style="position:absolute;left:4525;top:170;width:26;height:26" coordorigin="4525,170" coordsize="26,26">
              <v:shape style="position:absolute;left:4525;top:170;width:26;height:26" coordorigin="4525,170" coordsize="26,26" path="m4525,183l4550,183e" filled="false" stroked="true" strokeweight="1.35990pt" strokecolor="#000000">
                <v:path arrowok="t"/>
              </v:shape>
            </v:group>
            <v:group style="position:absolute;left:4592;top:170;width:26;height:26" coordorigin="4592,170" coordsize="26,26">
              <v:shape style="position:absolute;left:4592;top:170;width:26;height:26" coordorigin="4592,170" coordsize="26,26" path="m4592,183l4618,183e" filled="false" stroked="true" strokeweight="1.35990pt" strokecolor="#000000">
                <v:path arrowok="t"/>
              </v:shape>
            </v:group>
            <v:group style="position:absolute;left:4660;top:170;width:26;height:26" coordorigin="4660,170" coordsize="26,26">
              <v:shape style="position:absolute;left:4660;top:170;width:26;height:26" coordorigin="4660,170" coordsize="26,26" path="m4660,183l4685,183e" filled="false" stroked="true" strokeweight="1.35990pt" strokecolor="#000000">
                <v:path arrowok="t"/>
              </v:shape>
            </v:group>
            <v:group style="position:absolute;left:4727;top:170;width:26;height:26" coordorigin="4727,170" coordsize="26,26">
              <v:shape style="position:absolute;left:4727;top:170;width:26;height:26" coordorigin="4727,170" coordsize="26,26" path="m4727,183l4752,183e" filled="false" stroked="true" strokeweight="1.35990pt" strokecolor="#000000">
                <v:path arrowok="t"/>
              </v:shape>
            </v:group>
            <v:group style="position:absolute;left:4794;top:170;width:27;height:26" coordorigin="4794,170" coordsize="27,26">
              <v:shape style="position:absolute;left:4794;top:170;width:27;height:26" coordorigin="4794,170" coordsize="27,26" path="m4794,183l4820,183e" filled="false" stroked="true" strokeweight="1.35990pt" strokecolor="#000000">
                <v:path arrowok="t"/>
              </v:shape>
            </v:group>
            <v:group style="position:absolute;left:4862;top:170;width:26;height:26" coordorigin="4862,170" coordsize="26,26">
              <v:shape style="position:absolute;left:4862;top:170;width:26;height:26" coordorigin="4862,170" coordsize="26,26" path="m4862,183l4888,183e" filled="false" stroked="true" strokeweight="1.35990pt" strokecolor="#000000">
                <v:path arrowok="t"/>
              </v:shape>
            </v:group>
            <v:group style="position:absolute;left:4930;top:170;width:26;height:26" coordorigin="4930,170" coordsize="26,26">
              <v:shape style="position:absolute;left:4930;top:170;width:26;height:26" coordorigin="4930,170" coordsize="26,26" path="m4930,183l4955,183e" filled="false" stroked="true" strokeweight="1.35990pt" strokecolor="#000000">
                <v:path arrowok="t"/>
              </v:shape>
            </v:group>
            <v:group style="position:absolute;left:4997;top:170;width:26;height:26" coordorigin="4997,170" coordsize="26,26">
              <v:shape style="position:absolute;left:4997;top:170;width:26;height:26" coordorigin="4997,170" coordsize="26,26" path="m4997,183l5022,183e" filled="false" stroked="true" strokeweight="1.35990pt" strokecolor="#000000">
                <v:path arrowok="t"/>
              </v:shape>
            </v:group>
            <v:group style="position:absolute;left:5064;top:170;width:26;height:26" coordorigin="5064,170" coordsize="26,26">
              <v:shape style="position:absolute;left:5064;top:170;width:26;height:26" coordorigin="5064,170" coordsize="26,26" path="m5064,183l5089,183e" filled="false" stroked="true" strokeweight="1.35990pt" strokecolor="#000000">
                <v:path arrowok="t"/>
              </v:shape>
            </v:group>
            <v:group style="position:absolute;left:5131;top:170;width:26;height:26" coordorigin="5131,170" coordsize="26,26">
              <v:shape style="position:absolute;left:5131;top:170;width:26;height:26" coordorigin="5131,170" coordsize="26,26" path="m5131,183l5156,183e" filled="false" stroked="true" strokeweight="1.35990pt" strokecolor="#000000">
                <v:path arrowok="t"/>
              </v:shape>
            </v:group>
            <v:group style="position:absolute;left:5198;top:170;width:26;height:26" coordorigin="5198,170" coordsize="26,26">
              <v:shape style="position:absolute;left:5198;top:170;width:26;height:26" coordorigin="5198,170" coordsize="26,26" path="m5198,183l5224,183e" filled="false" stroked="true" strokeweight="1.35990pt" strokecolor="#000000">
                <v:path arrowok="t"/>
              </v:shape>
            </v:group>
            <v:group style="position:absolute;left:5266;top:170;width:26;height:26" coordorigin="5266,170" coordsize="26,26">
              <v:shape style="position:absolute;left:5266;top:170;width:26;height:26" coordorigin="5266,170" coordsize="26,26" path="m5266,183l5291,183e" filled="false" stroked="true" strokeweight="1.35990pt" strokecolor="#000000">
                <v:path arrowok="t"/>
              </v:shape>
            </v:group>
            <v:group style="position:absolute;left:5333;top:170;width:26;height:26" coordorigin="5333,170" coordsize="26,26">
              <v:shape style="position:absolute;left:5333;top:170;width:26;height:26" coordorigin="5333,170" coordsize="26,26" path="m5333,183l5358,183e" filled="false" stroked="true" strokeweight="1.35990pt" strokecolor="#000000">
                <v:path arrowok="t"/>
              </v:shape>
            </v:group>
            <v:group style="position:absolute;left:5400;top:170;width:26;height:26" coordorigin="5400,170" coordsize="26,26">
              <v:shape style="position:absolute;left:5400;top:170;width:26;height:26" coordorigin="5400,170" coordsize="26,26" path="m5400,183l5425,183e" filled="false" stroked="true" strokeweight="1.35990pt" strokecolor="#000000">
                <v:path arrowok="t"/>
              </v:shape>
            </v:group>
            <v:group style="position:absolute;left:5468;top:170;width:26;height:26" coordorigin="5468,170" coordsize="26,26">
              <v:shape style="position:absolute;left:5468;top:170;width:26;height:26" coordorigin="5468,170" coordsize="26,26" path="m5468,183l5494,183e" filled="false" stroked="true" strokeweight="1.35990pt" strokecolor="#000000">
                <v:path arrowok="t"/>
              </v:shape>
            </v:group>
            <v:group style="position:absolute;left:5536;top:170;width:26;height:26" coordorigin="5536,170" coordsize="26,26">
              <v:shape style="position:absolute;left:5536;top:170;width:26;height:26" coordorigin="5536,170" coordsize="26,26" path="m5536,183l5561,183e" filled="false" stroked="true" strokeweight="1.35990pt" strokecolor="#000000">
                <v:path arrowok="t"/>
              </v:shape>
            </v:group>
            <v:group style="position:absolute;left:5603;top:170;width:26;height:26" coordorigin="5603,170" coordsize="26,26">
              <v:shape style="position:absolute;left:5603;top:170;width:26;height:26" coordorigin="5603,170" coordsize="26,26" path="m5603,183l5628,183e" filled="false" stroked="true" strokeweight="1.35990pt" strokecolor="#000000">
                <v:path arrowok="t"/>
              </v:shape>
            </v:group>
            <v:group style="position:absolute;left:5670;top:170;width:26;height:26" coordorigin="5670,170" coordsize="26,26">
              <v:shape style="position:absolute;left:5670;top:170;width:26;height:26" coordorigin="5670,170" coordsize="26,26" path="m5670,183l5695,183e" filled="false" stroked="true" strokeweight="1.35990pt" strokecolor="#000000">
                <v:path arrowok="t"/>
              </v:shape>
            </v:group>
            <v:group style="position:absolute;left:5737;top:170;width:26;height:26" coordorigin="5737,170" coordsize="26,26">
              <v:shape style="position:absolute;left:5737;top:170;width:26;height:26" coordorigin="5737,170" coordsize="26,26" path="m5737,183l5762,183e" filled="false" stroked="true" strokeweight="1.35990pt" strokecolor="#000000">
                <v:path arrowok="t"/>
              </v:shape>
            </v:group>
            <v:group style="position:absolute;left:5804;top:170;width:26;height:26" coordorigin="5804,170" coordsize="26,26">
              <v:shape style="position:absolute;left:5804;top:170;width:26;height:26" coordorigin="5804,170" coordsize="26,26" path="m5804,183l5830,183e" filled="false" stroked="true" strokeweight="1.35990pt" strokecolor="#000000">
                <v:path arrowok="t"/>
              </v:shape>
            </v:group>
            <v:group style="position:absolute;left:5872;top:170;width:26;height:26" coordorigin="5872,170" coordsize="26,26">
              <v:shape style="position:absolute;left:5872;top:170;width:26;height:26" coordorigin="5872,170" coordsize="26,26" path="m5872,183l5897,183e" filled="false" stroked="true" strokeweight="1.35990pt" strokecolor="#000000">
                <v:path arrowok="t"/>
              </v:shape>
            </v:group>
            <v:group style="position:absolute;left:5939;top:170;width:26;height:26" coordorigin="5939,170" coordsize="26,26">
              <v:shape style="position:absolute;left:5939;top:170;width:26;height:26" coordorigin="5939,170" coordsize="26,26" path="m5939,183l5964,183e" filled="false" stroked="true" strokeweight="1.35990pt" strokecolor="#000000">
                <v:path arrowok="t"/>
              </v:shape>
            </v:group>
            <v:group style="position:absolute;left:6006;top:170;width:26;height:26" coordorigin="6006,170" coordsize="26,26">
              <v:shape style="position:absolute;left:6006;top:170;width:26;height:26" coordorigin="6006,170" coordsize="26,26" path="m6006,183l6031,183e" filled="false" stroked="true" strokeweight="1.35990pt" strokecolor="#000000">
                <v:path arrowok="t"/>
              </v:shape>
            </v:group>
            <v:group style="position:absolute;left:6073;top:170;width:27;height:26" coordorigin="6073,170" coordsize="27,26">
              <v:shape style="position:absolute;left:6073;top:170;width:27;height:26" coordorigin="6073,170" coordsize="27,26" path="m6073,183l6100,183e" filled="false" stroked="true" strokeweight="1.35990pt" strokecolor="#000000">
                <v:path arrowok="t"/>
              </v:shape>
            </v:group>
            <v:group style="position:absolute;left:6142;top:170;width:26;height:26" coordorigin="6142,170" coordsize="26,26">
              <v:shape style="position:absolute;left:6142;top:170;width:26;height:26" coordorigin="6142,170" coordsize="26,26" path="m6142,183l6167,183e" filled="false" stroked="true" strokeweight="1.35990pt" strokecolor="#000000">
                <v:path arrowok="t"/>
              </v:shape>
            </v:group>
            <v:group style="position:absolute;left:6209;top:170;width:26;height:26" coordorigin="6209,170" coordsize="26,26">
              <v:shape style="position:absolute;left:6209;top:170;width:26;height:26" coordorigin="6209,170" coordsize="26,26" path="m6209,183l6234,183e" filled="false" stroked="true" strokeweight="1.35990pt" strokecolor="#000000">
                <v:path arrowok="t"/>
              </v:shape>
            </v:group>
            <v:group style="position:absolute;left:6276;top:170;width:26;height:26" coordorigin="6276,170" coordsize="26,26">
              <v:shape style="position:absolute;left:6276;top:170;width:26;height:26" coordorigin="6276,170" coordsize="26,26" path="m6276,183l6301,183e" filled="false" stroked="true" strokeweight="1.35990pt" strokecolor="#000000">
                <v:path arrowok="t"/>
              </v:shape>
            </v:group>
            <v:group style="position:absolute;left:6343;top:170;width:26;height:26" coordorigin="6343,170" coordsize="26,26">
              <v:shape style="position:absolute;left:6343;top:170;width:26;height:26" coordorigin="6343,170" coordsize="26,26" path="m6343,183l6368,183e" filled="false" stroked="true" strokeweight="1.35990pt" strokecolor="#000000">
                <v:path arrowok="t"/>
              </v:shape>
            </v:group>
            <v:group style="position:absolute;left:6410;top:170;width:26;height:26" coordorigin="6410,170" coordsize="26,26">
              <v:shape style="position:absolute;left:6410;top:170;width:26;height:26" coordorigin="6410,170" coordsize="26,26" path="m6410,183l6436,183e" filled="false" stroked="true" strokeweight="1.35990pt" strokecolor="#000000">
                <v:path arrowok="t"/>
              </v:shape>
            </v:group>
            <v:group style="position:absolute;left:6478;top:170;width:26;height:26" coordorigin="6478,170" coordsize="26,26">
              <v:shape style="position:absolute;left:6478;top:170;width:26;height:26" coordorigin="6478,170" coordsize="26,26" path="m6478,183l6503,183e" filled="false" stroked="true" strokeweight="1.35990pt" strokecolor="#000000">
                <v:path arrowok="t"/>
              </v:shape>
            </v:group>
            <v:group style="position:absolute;left:6545;top:170;width:26;height:26" coordorigin="6545,170" coordsize="26,26">
              <v:shape style="position:absolute;left:6545;top:170;width:26;height:26" coordorigin="6545,170" coordsize="26,26" path="m6545,183l6570,183e" filled="false" stroked="true" strokeweight="1.35990pt" strokecolor="#000000">
                <v:path arrowok="t"/>
              </v:shape>
            </v:group>
            <v:group style="position:absolute;left:6612;top:170;width:26;height:26" coordorigin="6612,170" coordsize="26,26">
              <v:shape style="position:absolute;left:6612;top:170;width:26;height:26" coordorigin="6612,170" coordsize="26,26" path="m6612,183l6637,183e" filled="false" stroked="true" strokeweight="1.35990pt" strokecolor="#000000">
                <v:path arrowok="t"/>
              </v:shape>
            </v:group>
            <v:group style="position:absolute;left:6679;top:170;width:26;height:26" coordorigin="6679,170" coordsize="26,26">
              <v:shape style="position:absolute;left:6679;top:170;width:26;height:26" coordorigin="6679,170" coordsize="26,26" path="m6679,183l6704,183e" filled="false" stroked="true" strokeweight="1.35990pt" strokecolor="#000000">
                <v:path arrowok="t"/>
              </v:shape>
            </v:group>
            <v:group style="position:absolute;left:6748;top:170;width:26;height:26" coordorigin="6748,170" coordsize="26,26">
              <v:shape style="position:absolute;left:6748;top:170;width:26;height:26" coordorigin="6748,170" coordsize="26,26" path="m6748,183l6773,183e" filled="false" stroked="true" strokeweight="1.35990pt" strokecolor="#000000">
                <v:path arrowok="t"/>
              </v:shape>
            </v:group>
            <v:group style="position:absolute;left:6815;top:170;width:26;height:26" coordorigin="6815,170" coordsize="26,26">
              <v:shape style="position:absolute;left:6815;top:170;width:26;height:26" coordorigin="6815,170" coordsize="26,26" path="m6815,183l6840,183e" filled="false" stroked="true" strokeweight="1.35990pt" strokecolor="#000000">
                <v:path arrowok="t"/>
              </v:shape>
            </v:group>
            <v:group style="position:absolute;left:6882;top:170;width:26;height:26" coordorigin="6882,170" coordsize="26,26">
              <v:shape style="position:absolute;left:6882;top:170;width:26;height:26" coordorigin="6882,170" coordsize="26,26" path="m6882,183l6907,183e" filled="false" stroked="true" strokeweight="1.35990pt" strokecolor="#000000">
                <v:path arrowok="t"/>
              </v:shape>
            </v:group>
            <v:group style="position:absolute;left:6949;top:170;width:26;height:26" coordorigin="6949,170" coordsize="26,26">
              <v:shape style="position:absolute;left:6949;top:170;width:26;height:26" coordorigin="6949,170" coordsize="26,26" path="m6949,183l6974,183e" filled="false" stroked="true" strokeweight="1.35990pt" strokecolor="#000000">
                <v:path arrowok="t"/>
              </v:shape>
            </v:group>
            <v:group style="position:absolute;left:7016;top:170;width:26;height:26" coordorigin="7016,170" coordsize="26,26">
              <v:shape style="position:absolute;left:7016;top:170;width:26;height:26" coordorigin="7016,170" coordsize="26,26" path="m7016,183l7042,183e" filled="false" stroked="true" strokeweight="1.35990pt" strokecolor="#000000">
                <v:path arrowok="t"/>
              </v:shape>
            </v:group>
            <v:group style="position:absolute;left:7084;top:170;width:26;height:26" coordorigin="7084,170" coordsize="26,26">
              <v:shape style="position:absolute;left:7084;top:170;width:26;height:26" coordorigin="7084,170" coordsize="26,26" path="m7084,183l7109,183e" filled="false" stroked="true" strokeweight="1.35990pt" strokecolor="#000000">
                <v:path arrowok="t"/>
              </v:shape>
            </v:group>
            <v:group style="position:absolute;left:7151;top:170;width:26;height:26" coordorigin="7151,170" coordsize="26,26">
              <v:shape style="position:absolute;left:7151;top:170;width:26;height:26" coordorigin="7151,170" coordsize="26,26" path="m7151,183l7176,183e" filled="false" stroked="true" strokeweight="1.35990pt" strokecolor="#000000">
                <v:path arrowok="t"/>
              </v:shape>
            </v:group>
            <v:group style="position:absolute;left:7218;top:170;width:26;height:26" coordorigin="7218,170" coordsize="26,26">
              <v:shape style="position:absolute;left:7218;top:170;width:26;height:26" coordorigin="7218,170" coordsize="26,26" path="m7218,183l7243,183e" filled="false" stroked="true" strokeweight="1.35990pt" strokecolor="#000000">
                <v:path arrowok="t"/>
              </v:shape>
            </v:group>
            <v:group style="position:absolute;left:7285;top:170;width:26;height:26" coordorigin="7285,170" coordsize="26,26">
              <v:shape style="position:absolute;left:7285;top:170;width:26;height:26" coordorigin="7285,170" coordsize="26,26" path="m7285,183l7310,183e" filled="false" stroked="true" strokeweight="1.35990pt" strokecolor="#000000">
                <v:path arrowok="t"/>
              </v:shape>
            </v:group>
            <v:group style="position:absolute;left:7354;top:170;width:26;height:26" coordorigin="7354,170" coordsize="26,26">
              <v:shape style="position:absolute;left:7354;top:170;width:26;height:26" coordorigin="7354,170" coordsize="26,26" path="m7354,183l7379,183e" filled="false" stroked="true" strokeweight="1.35990pt" strokecolor="#000000">
                <v:path arrowok="t"/>
              </v:shape>
            </v:group>
            <v:group style="position:absolute;left:7421;top:170;width:26;height:26" coordorigin="7421,170" coordsize="26,26">
              <v:shape style="position:absolute;left:7421;top:170;width:26;height:26" coordorigin="7421,170" coordsize="26,26" path="m7421,183l7446,183e" filled="false" stroked="true" strokeweight="1.35990pt" strokecolor="#000000">
                <v:path arrowok="t"/>
              </v:shape>
            </v:group>
            <v:group style="position:absolute;left:7488;top:170;width:26;height:26" coordorigin="7488,170" coordsize="26,26">
              <v:shape style="position:absolute;left:7488;top:170;width:26;height:26" coordorigin="7488,170" coordsize="26,26" path="m7488,183l7513,183e" filled="false" stroked="true" strokeweight="1.35990pt" strokecolor="#000000">
                <v:path arrowok="t"/>
              </v:shape>
            </v:group>
            <v:group style="position:absolute;left:7555;top:170;width:26;height:26" coordorigin="7555,170" coordsize="26,26">
              <v:shape style="position:absolute;left:7555;top:170;width:26;height:26" coordorigin="7555,170" coordsize="26,26" path="m7555,183l7580,183e" filled="false" stroked="true" strokeweight="1.35990pt" strokecolor="#000000">
                <v:path arrowok="t"/>
              </v:shape>
            </v:group>
            <v:group style="position:absolute;left:7622;top:170;width:26;height:26" coordorigin="7622,170" coordsize="26,26">
              <v:shape style="position:absolute;left:7622;top:170;width:26;height:26" coordorigin="7622,170" coordsize="26,26" path="m7622,183l7648,183e" filled="false" stroked="true" strokeweight="1.35990pt" strokecolor="#000000">
                <v:path arrowok="t"/>
              </v:shape>
            </v:group>
            <v:group style="position:absolute;left:7690;top:170;width:26;height:26" coordorigin="7690,170" coordsize="26,26">
              <v:shape style="position:absolute;left:7690;top:170;width:26;height:26" coordorigin="7690,170" coordsize="26,26" path="m7690,183l7715,183e" filled="false" stroked="true" strokeweight="1.35990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17"/>
        </w:rPr>
        <w:t> </w:t>
      </w:r>
      <w:r>
        <w:rPr>
          <w:rFonts w:ascii="Times New Roman"/>
          <w:spacing w:val="32"/>
          <w:position w:val="4"/>
          <w:sz w:val="17"/>
        </w:rPr>
        <w:pict>
          <v:group style="width:5.7pt;height:8.8pt;mso-position-horizontal-relative:char;mso-position-vertical-relative:line" coordorigin="0,0" coordsize="114,176">
            <v:group style="position:absolute;left:0;top:0;width:114;height:176" coordorigin="0,0" coordsize="114,176">
              <v:shape style="position:absolute;left:0;top:0;width:114;height:176" coordorigin="0,0" coordsize="114,176" path="m48,0l3,56,0,107,3,127,10,145,21,161,38,171,59,175,69,175,79,173,95,163,100,157,53,157,47,156,23,123,23,105,27,96,34,90,40,83,41,82,21,82,22,60,27,43,31,35,35,26,43,21,47,18,53,15,98,15,90,6,74,1,48,0xe" filled="true" fillcolor="#000000" stroked="false">
                <v:path arrowok="t"/>
                <v:fill type="solid"/>
              </v:shape>
              <v:shape style="position:absolute;left:0;top:0;width:114;height:176" coordorigin="0,0" coordsize="114,176" path="m100,79l68,79,76,83,82,90,88,96,92,105,92,129,88,139,82,146,75,153,68,157,100,157,101,156,111,137,113,127,113,112,109,92,100,79xe" filled="true" fillcolor="#000000" stroked="false">
                <v:path arrowok="t"/>
                <v:fill type="solid"/>
              </v:shape>
              <v:shape style="position:absolute;left:0;top:0;width:114;height:176" coordorigin="0,0" coordsize="114,176" path="m76,60l55,60,46,62,32,69,26,75,21,82,41,82,49,79,100,79,98,75,88,66,76,60xe" filled="true" fillcolor="#000000" stroked="false">
                <v:path arrowok="t"/>
                <v:fill type="solid"/>
              </v:shape>
              <v:shape style="position:absolute;left:0;top:0;width:114;height:176" coordorigin="0,0" coordsize="114,176" path="m98,15l68,15,75,19,85,29,87,36,89,44,110,42,110,41,104,22,98,1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2"/>
          <w:position w:val="4"/>
          <w:sz w:val="17"/>
        </w:rPr>
      </w:r>
    </w:p>
    <w:p>
      <w:pPr>
        <w:spacing w:after="0" w:line="170" w:lineRule="atLeast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480" w:bottom="280" w:left="17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78.239998pt;margin-top:363.970001pt;width:105.25pt;height:67.5pt;mso-position-horizontal-relative:page;mso-position-vertical-relative:page;z-index:-69256" coordorigin="1565,7279" coordsize="2105,1350">
            <v:group style="position:absolute;left:1572;top:7292;width:131;height:172" coordorigin="1572,7292" coordsize="131,172">
              <v:shape style="position:absolute;left:1572;top:7292;width:131;height:172" coordorigin="1572,7292" coordsize="131,172" path="m1657,7292l1572,7292,1572,7464,1595,7464,1595,7394,1655,7393,1675,7388,1688,7379,1693,7374,1595,7374,1595,7313,1695,7313,1694,7312,1690,7306,1684,7302,1679,7297,1672,7295,1663,7294,1657,7292xe" filled="true" fillcolor="#000000" stroked="false">
                <v:path arrowok="t"/>
                <v:fill type="solid"/>
              </v:shape>
              <v:shape style="position:absolute;left:1572;top:7292;width:131;height:172" coordorigin="1572,7292" coordsize="131,172" path="m1695,7313l1656,7313,1660,7314,1666,7315,1670,7319,1674,7324,1678,7330,1680,7336,1680,7352,1676,7360,1670,7366,1664,7370,1654,7374,1693,7374,1698,7369,1703,7356,1703,7333,1702,7325,1698,7319,1695,7313xe" filled="true" fillcolor="#000000" stroked="false">
                <v:path arrowok="t"/>
                <v:fill type="solid"/>
              </v:shape>
            </v:group>
            <v:group style="position:absolute;left:1722;top:7337;width:116;height:130" coordorigin="1722,7337" coordsize="116,130">
              <v:shape style="position:absolute;left:1722;top:7337;width:116;height:130" coordorigin="1722,7337" coordsize="116,130" path="m1826,7354l1790,7354,1798,7356,1804,7361,1807,7364,1810,7370,1810,7385,1801,7387,1788,7390,1763,7393,1757,7394,1753,7396,1747,7397,1738,7402,1733,7405,1729,7409,1727,7415,1722,7424,1722,7441,1727,7450,1734,7457,1741,7463,1751,7466,1774,7466,1781,7465,1788,7463,1795,7459,1804,7456,1810,7450,1762,7450,1756,7448,1751,7445,1747,7441,1745,7436,1745,7427,1746,7423,1748,7421,1750,7417,1753,7415,1760,7412,1766,7410,1775,7409,1790,7408,1801,7404,1810,7402,1830,7402,1830,7368,1829,7364,1828,7358,1826,7354xe" filled="true" fillcolor="#000000" stroked="false">
                <v:path arrowok="t"/>
                <v:fill type="solid"/>
              </v:shape>
              <v:shape style="position:absolute;left:1722;top:7337;width:116;height:130" coordorigin="1722,7337" coordsize="116,130" path="m1831,7448l1811,7448,1812,7454,1813,7459,1816,7464,1837,7464,1832,7454,1831,7448xe" filled="true" fillcolor="#000000" stroked="false">
                <v:path arrowok="t"/>
                <v:fill type="solid"/>
              </v:shape>
              <v:shape style="position:absolute;left:1722;top:7337;width:116;height:130" coordorigin="1722,7337" coordsize="116,130" path="m1830,7402l1810,7402,1810,7418,1808,7426,1778,7450,1810,7450,1811,7448,1831,7448,1831,7444,1830,7432,1830,7402xe" filled="true" fillcolor="#000000" stroked="false">
                <v:path arrowok="t"/>
                <v:fill type="solid"/>
              </v:shape>
              <v:shape style="position:absolute;left:1722;top:7337;width:116;height:130" coordorigin="1722,7337" coordsize="116,130" path="m1793,7337l1771,7337,1762,7338,1726,7375,1747,7378,1750,7369,1752,7363,1762,7356,1769,7354,1826,7354,1819,7346,1814,7343,1808,7340,1801,7338,1793,7337xe" filled="true" fillcolor="#000000" stroked="false">
                <v:path arrowok="t"/>
                <v:fill type="solid"/>
              </v:shape>
            </v:group>
            <v:group style="position:absolute;left:1864;top:7337;width:101;height:128" coordorigin="1864,7337" coordsize="101,128">
              <v:shape style="position:absolute;left:1864;top:7337;width:101;height:128" coordorigin="1864,7337" coordsize="101,128" path="m1883,7339l1864,7339,1864,7464,1885,7464,1885,7380,1888,7369,1895,7363,1901,7357,1883,7357,1883,7339xe" filled="true" fillcolor="#000000" stroked="false">
                <v:path arrowok="t"/>
                <v:fill type="solid"/>
              </v:shape>
              <v:shape style="position:absolute;left:1864;top:7337;width:101;height:128" coordorigin="1864,7337" coordsize="101,128" path="m1960,7355l1924,7355,1928,7356,1933,7358,1944,7380,1944,7464,1964,7464,1964,7370,1963,7367,1962,7361,1961,7356,1960,7355xe" filled="true" fillcolor="#000000" stroked="false">
                <v:path arrowok="t"/>
                <v:fill type="solid"/>
              </v:shape>
              <v:shape style="position:absolute;left:1864;top:7337;width:101;height:128" coordorigin="1864,7337" coordsize="101,128" path="m1930,7337l1917,7337,1898,7343,1883,7357,1901,7357,1909,7355,1960,7355,1954,7346,1949,7343,1937,7338,1930,7337xe" filled="true" fillcolor="#000000" stroked="false">
                <v:path arrowok="t"/>
                <v:fill type="solid"/>
              </v:shape>
            </v:group>
            <v:group style="position:absolute;left:1992;top:7338;width:115;height:129" coordorigin="1992,7338" coordsize="115,129">
              <v:shape style="position:absolute;left:1992;top:7338;width:115;height:129" coordorigin="1992,7338" coordsize="115,129" path="m2039,7338l1993,7391,1992,7419,1999,7438,2012,7455,2029,7464,2051,7466,2065,7466,2078,7463,2087,7456,2096,7450,2040,7450,2032,7446,2017,7432,2014,7421,2012,7406,2107,7406,2107,7400,2106,7390,2014,7390,2015,7379,2018,7370,2024,7363,2032,7357,2040,7354,2088,7354,2081,7345,2063,7339,2039,7338xe" filled="true" fillcolor="#000000" stroked="false">
                <v:path arrowok="t"/>
                <v:fill type="solid"/>
              </v:shape>
              <v:shape style="position:absolute;left:1992;top:7338;width:115;height:129" coordorigin="1992,7338" coordsize="115,129" path="m2084,7423l2058,7450,2096,7450,2102,7439,2106,7427,2084,7423xe" filled="true" fillcolor="#000000" stroked="false">
                <v:path arrowok="t"/>
                <v:fill type="solid"/>
              </v:shape>
              <v:shape style="position:absolute;left:1992;top:7338;width:115;height:129" coordorigin="1992,7338" coordsize="115,129" path="m2088,7354l2060,7354,2069,7358,2077,7366,2081,7372,2083,7379,2084,7390,2106,7390,2105,7381,2096,7363,2088,7354xe" filled="true" fillcolor="#000000" stroked="false">
                <v:path arrowok="t"/>
                <v:fill type="solid"/>
              </v:shape>
              <v:shape style="position:absolute;left:2131;top:7279;width:1350;height:233" type="#_x0000_t75" stroked="false">
                <v:imagedata r:id="rId12" o:title=""/>
              </v:shape>
              <v:shape style="position:absolute;left:1565;top:7565;width:2105;height:1064" type="#_x0000_t75" stroked="false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206.139999pt;margin-top:364.483215pt;width:162.8pt;height:94.65pt;mso-position-horizontal-relative:page;mso-position-vertical-relative:page;z-index:-69232" coordorigin="4123,7290" coordsize="3256,1893">
            <v:group style="position:absolute;left:4140;top:7290;width:151;height:176" coordorigin="4140,7290" coordsize="151,176">
              <v:shape style="position:absolute;left:4140;top:7290;width:151;height:176" coordorigin="4140,7290" coordsize="151,176" path="m4209,7290l4157,7320,4140,7387,4143,7406,4190,7462,4236,7465,4254,7459,4271,7447,4208,7447,4199,7445,4189,7439,4181,7434,4174,7426,4170,7415,4165,7404,4163,7391,4163,7366,4165,7354,4169,7344,4172,7333,4178,7325,4187,7318,4196,7312,4207,7308,4269,7308,4253,7295,4235,7291,4209,7290xe" filled="true" fillcolor="#000000" stroked="false">
                <v:path arrowok="t"/>
                <v:fill type="solid"/>
              </v:shape>
              <v:shape style="position:absolute;left:4140;top:7290;width:151;height:176" coordorigin="4140,7290" coordsize="151,176" path="m4268,7404l4266,7418,4260,7429,4250,7436,4242,7444,4231,7447,4271,7447,4273,7446,4284,7430,4291,7409,4268,7404xe" filled="true" fillcolor="#000000" stroked="false">
                <v:path arrowok="t"/>
                <v:fill type="solid"/>
              </v:shape>
              <v:shape style="position:absolute;left:4140;top:7290;width:151;height:176" coordorigin="4140,7290" coordsize="151,176" path="m4269,7308l4232,7308,4242,7312,4249,7318,4256,7322,4262,7332,4266,7344,4283,7326,4272,7311,4269,7308xe" filled="true" fillcolor="#000000" stroked="false">
                <v:path arrowok="t"/>
                <v:fill type="solid"/>
              </v:shape>
            </v:group>
            <v:group style="position:absolute;left:4310;top:7338;width:117;height:129" coordorigin="4310,7338" coordsize="117,129">
              <v:shape style="position:absolute;left:4310;top:7338;width:117;height:129" coordorigin="4310,7338" coordsize="117,129" path="m4357,7338l4340,7345,4320,7361,4313,7379,4310,7402,4312,7419,4318,7437,4331,7454,4348,7464,4369,7466,4380,7466,4390,7464,4399,7459,4408,7454,4412,7450,4358,7450,4349,7445,4343,7437,4336,7429,4332,7417,4332,7386,4336,7374,4343,7366,4349,7358,4358,7354,4408,7354,4400,7345,4383,7339,4357,7338xe" filled="true" fillcolor="#000000" stroked="false">
                <v:path arrowok="t"/>
                <v:fill type="solid"/>
              </v:shape>
              <v:shape style="position:absolute;left:4310;top:7338;width:117;height:129" coordorigin="4310,7338" coordsize="117,129" path="m4408,7354l4379,7354,4387,7358,4394,7366,4402,7374,4405,7386,4405,7417,4402,7429,4394,7438,4387,7445,4379,7450,4412,7450,4415,7447,4424,7428,4427,7416,4427,7399,4425,7380,4416,7363,4408,7354xe" filled="true" fillcolor="#000000" stroked="false">
                <v:path arrowok="t"/>
                <v:fill type="solid"/>
              </v:shape>
            </v:group>
            <v:group style="position:absolute;left:4452;top:7337;width:168;height:128" coordorigin="4452,7337" coordsize="168,128">
              <v:shape style="position:absolute;left:4452;top:7337;width:168;height:128" coordorigin="4452,7337" coordsize="168,128" path="m4470,7339l4452,7339,4452,7464,4472,7464,4472,7388,4474,7379,4478,7367,4482,7363,4490,7357,4470,7357,4470,7339xe" filled="true" fillcolor="#000000" stroked="false">
                <v:path arrowok="t"/>
                <v:fill type="solid"/>
              </v:shape>
              <v:shape style="position:absolute;left:4452;top:7337;width:168;height:128" coordorigin="4452,7337" coordsize="168,128" path="m4542,7355l4511,7355,4517,7357,4524,7367,4525,7374,4525,7464,4547,7464,4547,7379,4549,7369,4560,7358,4543,7358,4542,7355xe" filled="true" fillcolor="#000000" stroked="false">
                <v:path arrowok="t"/>
                <v:fill type="solid"/>
              </v:shape>
              <v:shape style="position:absolute;left:4452;top:7337;width:168;height:128" coordorigin="4452,7337" coordsize="168,128" path="m4617,7355l4582,7355,4586,7356,4594,7361,4596,7363,4598,7370,4600,7376,4600,7464,4620,7464,4620,7364,4617,7355xe" filled="true" fillcolor="#000000" stroked="false">
                <v:path arrowok="t"/>
                <v:fill type="solid"/>
              </v:shape>
              <v:shape style="position:absolute;left:4452;top:7337;width:168;height:128" coordorigin="4452,7337" coordsize="168,128" path="m4594,7337l4577,7337,4558,7343,4543,7358,4560,7358,4561,7357,4568,7355,4617,7355,4616,7354,4610,7346,4603,7340,4594,7337xe" filled="true" fillcolor="#000000" stroked="false">
                <v:path arrowok="t"/>
                <v:fill type="solid"/>
              </v:shape>
              <v:shape style="position:absolute;left:4452;top:7337;width:168;height:128" coordorigin="4452,7337" coordsize="168,128" path="m4517,7337l4500,7337,4493,7338,4486,7342,4480,7346,4475,7351,4470,7357,4490,7357,4492,7356,4498,7355,4542,7355,4541,7351,4537,7346,4531,7343,4525,7338,4517,7337xe" filled="true" fillcolor="#000000" stroked="false">
                <v:path arrowok="t"/>
                <v:fill type="solid"/>
              </v:shape>
            </v:group>
            <v:group style="position:absolute;left:4654;top:7337;width:108;height:176" coordorigin="4654,7337" coordsize="108,176">
              <v:shape style="position:absolute;left:4654;top:7337;width:108;height:176" coordorigin="4654,7337" coordsize="108,176" path="m4673,7339l4654,7339,4654,7512,4674,7512,4674,7451,4745,7451,4746,7450,4697,7450,4688,7446,4682,7438,4675,7430,4673,7418,4673,7386,4676,7374,4682,7366,4690,7357,4692,7356,4673,7356,4673,7339xe" filled="true" fillcolor="#000000" stroked="false">
                <v:path arrowok="t"/>
                <v:fill type="solid"/>
              </v:shape>
              <v:shape style="position:absolute;left:4654;top:7337;width:108;height:176" coordorigin="4654,7337" coordsize="108,176" path="m4745,7451l4674,7451,4678,7456,4682,7459,4688,7462,4694,7465,4700,7466,4717,7466,4726,7464,4735,7458,4744,7453,4745,7451xe" filled="true" fillcolor="#000000" stroked="false">
                <v:path arrowok="t"/>
                <v:fill type="solid"/>
              </v:shape>
              <v:shape style="position:absolute;left:4654;top:7337;width:108;height:176" coordorigin="4654,7337" coordsize="108,176" path="m4747,7354l4716,7354,4723,7357,4730,7364,4736,7373,4740,7385,4740,7417,4736,7429,4730,7438,4723,7445,4715,7450,4746,7450,4750,7445,4754,7435,4759,7424,4762,7414,4762,7388,4759,7378,4756,7368,4751,7358,4747,7354xe" filled="true" fillcolor="#000000" stroked="false">
                <v:path arrowok="t"/>
                <v:fill type="solid"/>
              </v:shape>
              <v:shape style="position:absolute;left:4654;top:7337;width:108;height:176" coordorigin="4654,7337" coordsize="108,176" path="m4720,7337l4700,7337,4693,7338,4688,7342,4682,7344,4678,7349,4673,7356,4692,7356,4698,7354,4747,7354,4745,7350,4736,7345,4729,7339,4720,7337xe" filled="true" fillcolor="#000000" stroked="false">
                <v:path arrowok="t"/>
                <v:fill type="solid"/>
              </v:shape>
            </v:group>
            <v:group style="position:absolute;left:4777;top:7338;width:117;height:129" coordorigin="4777,7338" coordsize="117,129">
              <v:shape style="position:absolute;left:4777;top:7338;width:117;height:129" coordorigin="4777,7338" coordsize="117,129" path="m4824,7338l4807,7345,4788,7361,4780,7379,4777,7402,4779,7419,4785,7437,4798,7453,4815,7463,4836,7466,4847,7466,4856,7464,4876,7454,4880,7450,4825,7450,4817,7445,4810,7438,4802,7429,4799,7417,4799,7386,4802,7374,4810,7366,4817,7358,4825,7354,4875,7354,4867,7345,4850,7339,4824,7338xe" filled="true" fillcolor="#000000" stroked="false">
                <v:path arrowok="t"/>
                <v:fill type="solid"/>
              </v:shape>
              <v:shape style="position:absolute;left:4777;top:7338;width:117;height:129" coordorigin="4777,7338" coordsize="117,129" path="m4875,7354l4847,7354,4855,7358,4862,7366,4868,7374,4872,7386,4872,7417,4868,7429,4862,7438,4855,7445,4847,7450,4880,7450,4882,7447,4891,7428,4894,7416,4894,7399,4891,7380,4883,7363,4875,7354xe" filled="true" fillcolor="#000000" stroked="false">
                <v:path arrowok="t"/>
                <v:fill type="solid"/>
              </v:shape>
            </v:group>
            <v:group style="position:absolute;left:4912;top:7337;width:104;height:130" coordorigin="4912,7337" coordsize="104,130">
              <v:shape style="position:absolute;left:4912;top:7337;width:104;height:130" coordorigin="4912,7337" coordsize="104,130" path="m4932,7423l4912,7427,4914,7440,4919,7450,4927,7457,4936,7463,4948,7466,4974,7466,5007,7450,4955,7450,4948,7447,4942,7442,4937,7438,4933,7432,4932,7423xe" filled="true" fillcolor="#000000" stroked="false">
                <v:path arrowok="t"/>
                <v:fill type="solid"/>
              </v:shape>
              <v:shape style="position:absolute;left:4912;top:7337;width:104;height:130" coordorigin="4912,7337" coordsize="104,130" path="m4970,7337l4954,7337,4948,7338,4943,7339,4937,7340,4915,7367,4915,7379,4933,7400,4939,7404,4950,7408,4976,7414,4984,7416,4986,7418,4991,7421,4993,7424,4993,7435,4991,7440,4981,7447,4974,7450,5007,7450,5009,7447,5012,7441,5015,7434,5015,7420,4954,7386,4948,7384,4945,7382,4942,7381,4939,7380,4938,7378,4936,7375,4936,7366,4937,7362,4942,7358,4945,7356,4952,7354,5004,7354,4999,7348,4993,7344,4986,7340,4979,7338,4970,7337xe" filled="true" fillcolor="#000000" stroked="false">
                <v:path arrowok="t"/>
                <v:fill type="solid"/>
              </v:shape>
              <v:shape style="position:absolute;left:4912;top:7337;width:104;height:130" coordorigin="4912,7337" coordsize="104,130" path="m5004,7354l4970,7354,4976,7356,4986,7363,4988,7368,4990,7374,5010,7372,5009,7363,5006,7357,5004,7354xe" filled="true" fillcolor="#000000" stroked="false">
                <v:path arrowok="t"/>
                <v:fill type="solid"/>
              </v:shape>
            </v:group>
            <v:group style="position:absolute;left:5082;top:7296;width:62;height:170" coordorigin="5082,7296" coordsize="62,170">
              <v:shape style="position:absolute;left:5082;top:7296;width:62;height:170" coordorigin="5082,7296" coordsize="62,170" path="m5119,7356l5098,7356,5098,7440,5110,7462,5113,7464,5119,7465,5137,7465,5143,7464,5140,7446,5128,7446,5125,7445,5124,7445,5122,7444,5120,7442,5120,7440,5119,7439,5119,7356xe" filled="true" fillcolor="#000000" stroked="false">
                <v:path arrowok="t"/>
                <v:fill type="solid"/>
              </v:shape>
              <v:shape style="position:absolute;left:5082;top:7296;width:62;height:170" coordorigin="5082,7296" coordsize="62,170" path="m5140,7445l5136,7446,5140,7446,5140,7445xe" filled="true" fillcolor="#000000" stroked="false">
                <v:path arrowok="t"/>
                <v:fill type="solid"/>
              </v:shape>
              <v:shape style="position:absolute;left:5082;top:7296;width:62;height:170" coordorigin="5082,7296" coordsize="62,170" path="m5140,7339l5082,7339,5082,7356,5140,7356,5140,7339xe" filled="true" fillcolor="#000000" stroked="false">
                <v:path arrowok="t"/>
                <v:fill type="solid"/>
              </v:shape>
              <v:shape style="position:absolute;left:5082;top:7296;width:62;height:170" coordorigin="5082,7296" coordsize="62,170" path="m5119,7296l5098,7308,5098,7339,5119,7339,5119,7296xe" filled="true" fillcolor="#000000" stroked="false">
                <v:path arrowok="t"/>
                <v:fill type="solid"/>
              </v:shape>
            </v:group>
            <v:group style="position:absolute;left:5206;top:7338;width:118;height:129" coordorigin="5206,7338" coordsize="118,129">
              <v:shape style="position:absolute;left:5206;top:7338;width:118;height:129" coordorigin="5206,7338" coordsize="118,129" path="m5253,7338l5236,7345,5216,7361,5208,7379,5206,7402,5207,7419,5214,7437,5226,7453,5244,7463,5264,7466,5275,7466,5286,7464,5294,7459,5304,7454,5309,7450,5254,7450,5245,7445,5238,7438,5231,7429,5228,7417,5228,7386,5231,7374,5238,7366,5245,7358,5254,7354,5304,7354,5296,7345,5278,7339,5253,7338xe" filled="true" fillcolor="#000000" stroked="false">
                <v:path arrowok="t"/>
                <v:fill type="solid"/>
              </v:shape>
              <v:shape style="position:absolute;left:5206;top:7338;width:118;height:129" coordorigin="5206,7338" coordsize="118,129" path="m5304,7354l5275,7354,5284,7358,5291,7366,5298,7374,5302,7386,5302,7417,5298,7429,5291,7438,5284,7445,5275,7450,5309,7450,5311,7447,5321,7428,5323,7416,5323,7398,5321,7380,5312,7363,5304,7354xe" filled="true" fillcolor="#000000" stroked="false">
                <v:path arrowok="t"/>
                <v:fill type="solid"/>
              </v:shape>
            </v:group>
            <v:group style="position:absolute;left:5347;top:7337;width:101;height:128" coordorigin="5347,7337" coordsize="101,128">
              <v:shape style="position:absolute;left:5347;top:7337;width:101;height:128" coordorigin="5347,7337" coordsize="101,128" path="m5366,7339l5347,7339,5347,7464,5369,7464,5369,7380,5372,7369,5384,7357,5366,7357,5366,7339xe" filled="true" fillcolor="#000000" stroked="false">
                <v:path arrowok="t"/>
                <v:fill type="solid"/>
              </v:shape>
              <v:shape style="position:absolute;left:5347;top:7337;width:101;height:128" coordorigin="5347,7337" coordsize="101,128" path="m5444,7355l5407,7355,5412,7356,5417,7358,5428,7380,5428,7464,5448,7464,5448,7367,5446,7361,5444,7356,5444,7355xe" filled="true" fillcolor="#000000" stroked="false">
                <v:path arrowok="t"/>
                <v:fill type="solid"/>
              </v:shape>
              <v:shape style="position:absolute;left:5347;top:7337;width:101;height:128" coordorigin="5347,7337" coordsize="101,128" path="m5413,7337l5401,7337,5382,7343,5366,7357,5384,7357,5393,7355,5444,7355,5437,7346,5434,7343,5426,7340,5420,7338,5413,7337xe" filled="true" fillcolor="#000000" stroked="false">
                <v:path arrowok="t"/>
                <v:fill type="solid"/>
              </v:shape>
              <v:shape style="position:absolute;left:4123;top:7565;width:3256;height:1617" type="#_x0000_t75" stroked="false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383.700012pt;margin-top:364.619995pt;width:32.7pt;height:8.7pt;mso-position-horizontal-relative:page;mso-position-vertical-relative:page;z-index:-69208" coordorigin="7674,7292" coordsize="654,174">
            <v:group style="position:absolute;left:7674;top:7292;width:142;height:172" coordorigin="7674,7292" coordsize="142,172">
              <v:shape style="position:absolute;left:7674;top:7292;width:142;height:172" coordorigin="7674,7292" coordsize="142,172" path="m7757,7292l7674,7292,7674,7464,7746,7464,7756,7463,7763,7460,7771,7459,7778,7456,7783,7452,7789,7448,7794,7444,7697,7444,7697,7313,7796,7313,7788,7307,7782,7301,7774,7297,7763,7295,7757,7292xe" filled="true" fillcolor="#000000" stroked="false">
                <v:path arrowok="t"/>
                <v:fill type="solid"/>
              </v:shape>
              <v:shape style="position:absolute;left:7674;top:7292;width:142;height:172" coordorigin="7674,7292" coordsize="142,172" path="m7796,7313l7746,7313,7756,7314,7762,7315,7791,7375,7792,7390,7790,7400,7759,7440,7753,7442,7745,7444,7794,7444,7799,7436,7804,7430,7808,7422,7811,7411,7814,7402,7816,7390,7816,7375,7814,7354,7808,7336,7805,7324,7798,7314,7796,7313xe" filled="true" fillcolor="#000000" stroked="false">
                <v:path arrowok="t"/>
                <v:fill type="solid"/>
              </v:shape>
            </v:group>
            <v:group style="position:absolute;left:7843;top:7339;width:101;height:128" coordorigin="7843,7339" coordsize="101,128">
              <v:shape style="position:absolute;left:7843;top:7339;width:101;height:128" coordorigin="7843,7339" coordsize="101,128" path="m7865,7339l7843,7339,7843,7426,7844,7432,7844,7436,7847,7442,7848,7447,7852,7452,7879,7466,7891,7466,7911,7460,7923,7448,7884,7448,7879,7447,7870,7440,7867,7436,7866,7430,7865,7427,7865,7339xe" filled="true" fillcolor="#000000" stroked="false">
                <v:path arrowok="t"/>
                <v:fill type="solid"/>
              </v:shape>
              <v:shape style="position:absolute;left:7843;top:7339;width:101;height:128" coordorigin="7843,7339" coordsize="101,128" path="m7944,7446l7926,7446,7926,7464,7944,7464,7944,7446xe" filled="true" fillcolor="#000000" stroked="false">
                <v:path arrowok="t"/>
                <v:fill type="solid"/>
              </v:shape>
              <v:shape style="position:absolute;left:7843;top:7339;width:101;height:128" coordorigin="7843,7339" coordsize="101,128" path="m7944,7339l7924,7339,7924,7417,7922,7424,7918,7436,7914,7440,7908,7444,7903,7447,7897,7448,7923,7448,7926,7446,7944,7446,7944,7339xe" filled="true" fillcolor="#000000" stroked="false">
                <v:path arrowok="t"/>
                <v:fill type="solid"/>
              </v:shape>
            </v:group>
            <v:group style="position:absolute;left:7966;top:7296;width:62;height:170" coordorigin="7966,7296" coordsize="62,170">
              <v:shape style="position:absolute;left:7966;top:7296;width:62;height:170" coordorigin="7966,7296" coordsize="62,170" path="m8003,7356l7981,7356,7981,7440,7993,7462,7997,7464,8003,7465,8021,7465,8027,7464,8023,7446,8011,7446,8009,7445,8008,7445,8005,7444,8004,7442,8004,7440,8003,7439,8003,7356xe" filled="true" fillcolor="#000000" stroked="false">
                <v:path arrowok="t"/>
                <v:fill type="solid"/>
              </v:shape>
              <v:shape style="position:absolute;left:7966;top:7296;width:62;height:170" coordorigin="7966,7296" coordsize="62,170" path="m8023,7445l8020,7446,8023,7446,8023,7445xe" filled="true" fillcolor="#000000" stroked="false">
                <v:path arrowok="t"/>
                <v:fill type="solid"/>
              </v:shape>
              <v:shape style="position:absolute;left:7966;top:7296;width:62;height:170" coordorigin="7966,7296" coordsize="62,170" path="m8023,7339l7966,7339,7966,7356,8023,7356,8023,7339xe" filled="true" fillcolor="#000000" stroked="false">
                <v:path arrowok="t"/>
                <v:fill type="solid"/>
              </v:shape>
              <v:shape style="position:absolute;left:7966;top:7296;width:62;height:170" coordorigin="7966,7296" coordsize="62,170" path="m8003,7296l7981,7308,7981,7339,8003,7339,8003,7296xe" filled="true" fillcolor="#000000" stroked="false">
                <v:path arrowok="t"/>
                <v:fill type="solid"/>
              </v:shape>
            </v:group>
            <v:group style="position:absolute;left:8094;top:7338;width:113;height:129" coordorigin="8094,7338" coordsize="113,129">
              <v:shape style="position:absolute;left:8094;top:7338;width:113;height:129" coordorigin="8094,7338" coordsize="113,129" path="m8141,7338l8095,7391,8094,7419,8100,7437,8113,7454,8130,7464,8152,7466,8166,7466,8178,7463,8188,7456,8197,7450,8142,7450,8132,7446,8126,7439,8119,7432,8114,7421,8114,7406,8207,7406,8207,7401,8206,7390,8116,7390,8116,7379,8119,7370,8132,7357,8141,7354,8189,7354,8182,7346,8165,7339,8141,7338xe" filled="true" fillcolor="#000000" stroked="false">
                <v:path arrowok="t"/>
                <v:fill type="solid"/>
              </v:shape>
              <v:shape style="position:absolute;left:8094;top:7338;width:113;height:129" coordorigin="8094,7338" coordsize="113,129" path="m8185,7423l8160,7450,8197,7450,8203,7439,8207,7427,8185,7423xe" filled="true" fillcolor="#000000" stroked="false">
                <v:path arrowok="t"/>
                <v:fill type="solid"/>
              </v:shape>
              <v:shape style="position:absolute;left:8094;top:7338;width:113;height:129" coordorigin="8094,7338" coordsize="113,129" path="m8189,7354l8161,7354,8171,7358,8177,7366,8182,7372,8184,7379,8185,7390,8206,7390,8205,7382,8197,7364,8189,7354xe" filled="true" fillcolor="#000000" stroked="false">
                <v:path arrowok="t"/>
                <v:fill type="solid"/>
              </v:shape>
            </v:group>
            <v:group style="position:absolute;left:8225;top:7337;width:104;height:130" coordorigin="8225,7337" coordsize="104,130">
              <v:shape style="position:absolute;left:8225;top:7337;width:104;height:130" coordorigin="8225,7337" coordsize="104,130" path="m8245,7423l8225,7427,8227,7440,8232,7450,8240,7457,8249,7463,8262,7466,8287,7466,8320,7450,8268,7450,8261,7447,8255,7442,8250,7438,8246,7432,8245,7423xe" filled="true" fillcolor="#000000" stroked="false">
                <v:path arrowok="t"/>
                <v:fill type="solid"/>
              </v:shape>
              <v:shape style="position:absolute;left:8225;top:7337;width:104;height:130" coordorigin="8225,7337" coordsize="104,130" path="m8284,7337l8267,7337,8261,7338,8256,7339,8250,7340,8228,7367,8228,7379,8230,7384,8233,7390,8236,7394,8240,7398,8246,7400,8252,7404,8263,7408,8290,7414,8297,7416,8304,7421,8306,7424,8306,7435,8304,7440,8294,7447,8287,7450,8320,7450,8322,7447,8326,7441,8328,7434,8328,7420,8267,7386,8261,7384,8260,7382,8255,7381,8252,7380,8251,7378,8249,7375,8249,7366,8250,7362,8255,7358,8258,7356,8266,7354,8317,7354,8312,7348,8306,7344,8299,7340,8292,7338,8284,7337xe" filled="true" fillcolor="#000000" stroked="false">
                <v:path arrowok="t"/>
                <v:fill type="solid"/>
              </v:shape>
              <v:shape style="position:absolute;left:8225;top:7337;width:104;height:130" coordorigin="8225,7337" coordsize="104,130" path="m8317,7354l8284,7354,8290,7356,8299,7363,8302,7368,8303,7374,8323,7372,8322,7363,8320,7357,8317,735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2.480011pt;margin-top:378.25pt;width:145.75pt;height:176.3pt;mso-position-horizontal-relative:page;mso-position-vertical-relative:page;z-index:-69184" coordorigin="7650,7565" coordsize="2915,3526">
            <v:shape style="position:absolute;left:7650;top:7565;width:2843;height:2723" type="#_x0000_t75" stroked="false">
              <v:imagedata r:id="rId15" o:title=""/>
            </v:shape>
            <v:group style="position:absolute;left:10525;top:8832;width:26;height:26" coordorigin="10525,8832" coordsize="26,26">
              <v:shape style="position:absolute;left:10525;top:8832;width:26;height:26" coordorigin="10525,8832" coordsize="26,26" path="m10525,8845l10550,8845e" filled="false" stroked="true" strokeweight="1.36pt" strokecolor="#000000">
                <v:path arrowok="t"/>
              </v:shape>
              <v:shape style="position:absolute;left:7663;top:10338;width:1127;height:753" type="#_x0000_t75" stroked="false">
                <v:imagedata r:id="rId16" o:title=""/>
              </v:shape>
              <v:shape style="position:absolute;left:8815;top:10338;width:1672;height:477" type="#_x0000_t75" stroked="false">
                <v:imagedata r:id="rId17" o:title=""/>
              </v:shape>
            </v:group>
            <w10:wrap type="none"/>
          </v:group>
        </w:pict>
      </w:r>
      <w:r>
        <w:rPr/>
        <w:pict>
          <v:group style="position:absolute;margin-left:78.540001pt;margin-top:516.909973pt;width:81.25pt;height:23.25pt;mso-position-horizontal-relative:page;mso-position-vertical-relative:page;z-index:-69160" coordorigin="1571,10338" coordsize="1625,465">
            <v:shape style="position:absolute;left:1571;top:10338;width:976;height:464" type="#_x0000_t75" stroked="false">
              <v:imagedata r:id="rId18" o:title=""/>
            </v:shape>
            <v:group style="position:absolute;left:2615;top:10351;width:131;height:172" coordorigin="2615,10351" coordsize="131,172">
              <v:shape style="position:absolute;left:2615;top:10351;width:131;height:172" coordorigin="2615,10351" coordsize="131,172" path="m2700,10351l2615,10351,2615,10523,2638,10523,2638,10453,2698,10452,2718,10447,2731,10438,2736,10433,2638,10433,2638,10372,2738,10372,2737,10370,2732,10364,2720,10357,2714,10355,2706,10352,2700,10351xe" filled="true" fillcolor="#000000" stroked="false">
                <v:path arrowok="t"/>
                <v:fill type="solid"/>
              </v:shape>
              <v:shape style="position:absolute;left:2615;top:10351;width:131;height:172" coordorigin="2615,10351" coordsize="131,172" path="m2738,10372l2699,10372,2702,10373,2708,10375,2713,10378,2717,10384,2720,10388,2723,10394,2723,10411,2719,10420,2713,10424,2707,10430,2696,10433,2736,10433,2741,10428,2746,10416,2746,10392,2744,10385,2738,10372xe" filled="true" fillcolor="#000000" stroked="false">
                <v:path arrowok="t"/>
                <v:fill type="solid"/>
              </v:shape>
            </v:group>
            <v:group style="position:absolute;left:2765;top:10396;width:117;height:131" coordorigin="2765,10396" coordsize="117,131">
              <v:shape style="position:absolute;left:2765;top:10396;width:117;height:131" coordorigin="2765,10396" coordsize="117,131" path="m2871,10414l2834,10414,2842,10416,2848,10421,2851,10424,2854,10430,2854,10444,2845,10447,2832,10450,2815,10451,2806,10452,2800,10453,2796,10454,2790,10456,2785,10458,2780,10462,2776,10464,2772,10469,2770,10474,2766,10478,2765,10484,2765,10501,2768,10510,2777,10516,2784,10523,2794,10526,2818,10526,2839,10519,2846,10514,2852,10510,2804,10510,2798,10507,2794,10504,2790,10500,2788,10495,2788,10486,2789,10482,2791,10480,2792,10476,2796,10475,2798,10472,2803,10471,2809,10470,2819,10469,2834,10466,2845,10464,2854,10460,2874,10460,2874,10427,2873,10423,2872,10417,2871,10414xe" filled="true" fillcolor="#000000" stroked="false">
                <v:path arrowok="t"/>
                <v:fill type="solid"/>
              </v:shape>
              <v:shape style="position:absolute;left:2765;top:10396;width:117;height:131" coordorigin="2765,10396" coordsize="117,131" path="m2875,10507l2855,10507,2857,10519,2860,10523,2881,10523,2876,10513,2875,10508,2875,10507xe" filled="true" fillcolor="#000000" stroked="false">
                <v:path arrowok="t"/>
                <v:fill type="solid"/>
              </v:shape>
              <v:shape style="position:absolute;left:2765;top:10396;width:117;height:131" coordorigin="2765,10396" coordsize="117,131" path="m2874,10460l2854,10460,2854,10477,2852,10484,2822,10510,2852,10510,2855,10507,2875,10507,2875,10501,2874,10490,2874,10460xe" filled="true" fillcolor="#000000" stroked="false">
                <v:path arrowok="t"/>
                <v:fill type="solid"/>
              </v:shape>
              <v:shape style="position:absolute;left:2765;top:10396;width:117;height:131" coordorigin="2765,10396" coordsize="117,131" path="m2837,10396l2815,10396,2804,10397,2797,10400,2789,10403,2768,10434,2790,10436,2791,10428,2795,10422,2804,10415,2812,10414,2871,10414,2870,10412,2863,10405,2858,10402,2852,10399,2845,10397,2837,10396xe" filled="true" fillcolor="#000000" stroked="false">
                <v:path arrowok="t"/>
                <v:fill type="solid"/>
              </v:shape>
            </v:group>
            <v:group style="position:absolute;left:2908;top:10396;width:101;height:128" coordorigin="2908,10396" coordsize="101,128">
              <v:shape style="position:absolute;left:2908;top:10396;width:101;height:128" coordorigin="2908,10396" coordsize="101,128" path="m2927,10398l2908,10398,2908,10523,2929,10523,2929,10439,2932,10428,2939,10422,2945,10417,2948,10416,2927,10416,2927,10398xe" filled="true" fillcolor="#000000" stroked="false">
                <v:path arrowok="t"/>
                <v:fill type="solid"/>
              </v:shape>
              <v:shape style="position:absolute;left:2908;top:10396;width:101;height:128" coordorigin="2908,10396" coordsize="101,128" path="m3004,10414l2968,10414,2972,10415,2976,10418,2981,10421,2986,10428,2987,10433,2988,10439,2988,10523,3008,10523,3008,10430,3007,10426,3006,10420,3005,10415,3004,10414xe" filled="true" fillcolor="#000000" stroked="false">
                <v:path arrowok="t"/>
                <v:fill type="solid"/>
              </v:shape>
              <v:shape style="position:absolute;left:2908;top:10396;width:101;height:128" coordorigin="2908,10396" coordsize="101,128" path="m2974,10396l2961,10396,2942,10402,2927,10416,2948,10416,2953,10414,3004,10414,2981,10397,2974,10396xe" filled="true" fillcolor="#000000" stroked="false">
                <v:path arrowok="t"/>
                <v:fill type="solid"/>
              </v:shape>
            </v:group>
            <v:group style="position:absolute;left:3034;top:10396;width:114;height:131" coordorigin="3034,10396" coordsize="114,131">
              <v:shape style="position:absolute;left:3034;top:10396;width:114;height:131" coordorigin="3034,10396" coordsize="114,131" path="m3081,10396l3035,10450,3034,10478,3041,10496,3054,10513,3071,10523,3092,10526,3107,10526,3119,10523,3127,10516,3137,10508,3082,10508,3073,10505,3059,10490,3055,10480,3054,10466,3148,10466,3148,10460,3146,10448,3055,10448,3056,10438,3060,10429,3067,10423,3073,10416,3082,10414,3130,10414,3123,10405,3106,10398,3081,10396xe" filled="true" fillcolor="#000000" stroked="false">
                <v:path arrowok="t"/>
                <v:fill type="solid"/>
              </v:shape>
              <v:shape style="position:absolute;left:3034;top:10396;width:114;height:131" coordorigin="3034,10396" coordsize="114,131" path="m3125,10483l3121,10492,3118,10499,3112,10502,3107,10506,3100,10508,3137,10508,3143,10499,3146,10486,3125,10483xe" filled="true" fillcolor="#000000" stroked="false">
                <v:path arrowok="t"/>
                <v:fill type="solid"/>
              </v:shape>
              <v:shape style="position:absolute;left:3034;top:10396;width:114;height:131" coordorigin="3034,10396" coordsize="114,131" path="m3130,10414l3102,10414,3110,10417,3118,10426,3121,10430,3125,10439,3125,10448,3146,10448,3145,10441,3137,10423,3130,10414xe" filled="true" fillcolor="#000000" stroked="false">
                <v:path arrowok="t"/>
                <v:fill type="solid"/>
              </v:shape>
            </v:group>
            <v:group style="position:absolute;left:3184;top:10351;width:2;height:174" coordorigin="3184,10351" coordsize="2,174">
              <v:shape style="position:absolute;left:3184;top:10351;width:2;height:174" coordorigin="3184,10351" coordsize="0,174" path="m3184,10351l3184,10525e" filled="false" stroked="true" strokeweight="1.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520004pt;margin-top:516.909973pt;width:157.2pt;height:178.1pt;mso-position-horizontal-relative:page;mso-position-vertical-relative:page;z-index:-69136" coordorigin="4130,10338" coordsize="3144,3562">
            <v:shape style="position:absolute;left:4138;top:10338;width:3074;height:788" type="#_x0000_t75" stroked="false">
              <v:imagedata r:id="rId19" o:title=""/>
            </v:shape>
            <v:group style="position:absolute;left:4130;top:10674;width:114;height:125" coordorigin="4130,10674" coordsize="114,125">
              <v:shape style="position:absolute;left:4130;top:10674;width:114;height:125" coordorigin="4130,10674" coordsize="114,125" path="m4153,10674l4130,10674,4178,10799,4198,10799,4207,10774,4188,10774,4183,10757,4180,10750,4153,10674xe" filled="true" fillcolor="#000000" stroked="false">
                <v:path arrowok="t"/>
                <v:fill type="solid"/>
              </v:shape>
              <v:shape style="position:absolute;left:4130;top:10674;width:114;height:125" coordorigin="4130,10674" coordsize="114,125" path="m4244,10674l4223,10674,4195,10751,4193,10759,4189,10768,4188,10774,4207,10774,4244,10674xe" filled="true" fillcolor="#000000" stroked="false">
                <v:path arrowok="t"/>
                <v:fill type="solid"/>
              </v:shape>
            </v:group>
            <v:group style="position:absolute;left:4272;top:10616;width:2;height:183" coordorigin="4272,10616" coordsize="2,183">
              <v:shape style="position:absolute;left:4272;top:10616;width:2;height:183" coordorigin="4272,10616" coordsize="0,183" path="m4272,10616l4272,10799e" filled="false" stroked="true" strokeweight="1.18pt" strokecolor="#000000">
                <v:path arrowok="t"/>
              </v:shape>
            </v:group>
            <v:group style="position:absolute;left:7235;top:11052;width:26;height:26" coordorigin="7235,11052" coordsize="26,26">
              <v:shape style="position:absolute;left:7235;top:11052;width:26;height:26" coordorigin="7235,11052" coordsize="26,26" path="m7235,11065l7260,11065e" filled="false" stroked="true" strokeweight="1.36pt" strokecolor="#000000">
                <v:path arrowok="t"/>
              </v:shape>
              <v:shape style="position:absolute;left:4131;top:11177;width:3103;height:2723" type="#_x0000_t75" stroked="false">
                <v:imagedata r:id="rId20" o:title=""/>
              </v:shape>
            </v:group>
            <v:group style="position:absolute;left:7231;top:11466;width:2;height:174" coordorigin="7231,11466" coordsize="2,174">
              <v:shape style="position:absolute;left:7231;top:11466;width:2;height:174" coordorigin="7231,11466" coordsize="0,174" path="m7231,11466l7231,11640e" filled="false" stroked="true" strokeweight="1.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.244385pt;margin-top:558.849976pt;width:77.6pt;height:23.25pt;mso-position-horizontal-relative:page;mso-position-vertical-relative:page;z-index:-69112" coordorigin="1565,11177" coordsize="1552,465">
            <v:shape style="position:absolute;left:1565;top:11177;width:982;height:464" type="#_x0000_t75" stroked="false">
              <v:imagedata r:id="rId21" o:title=""/>
            </v:shape>
            <v:group style="position:absolute;left:2422;top:11190;width:2;height:173" coordorigin="2422,11190" coordsize="2,173">
              <v:shape style="position:absolute;left:2422;top:11190;width:2;height:173" coordorigin="2422,11190" coordsize="0,173" path="m2422,11190l2422,11363e" filled="false" stroked="true" strokeweight="1.18pt" strokecolor="#000000">
                <v:path arrowok="t"/>
              </v:shape>
            </v:group>
            <v:group style="position:absolute;left:2536;top:11190;width:131;height:172" coordorigin="2536,11190" coordsize="131,172">
              <v:shape style="position:absolute;left:2536;top:11190;width:131;height:172" coordorigin="2536,11190" coordsize="131,172" path="m2621,11190l2536,11190,2536,11362,2558,11362,2558,11292,2618,11291,2639,11286,2652,11276,2657,11272,2558,11272,2558,11210,2659,11210,2658,11209,2653,11203,2641,11196,2635,11194,2627,11191,2621,11190xe" filled="true" fillcolor="#000000" stroked="false">
                <v:path arrowok="t"/>
                <v:fill type="solid"/>
              </v:shape>
              <v:shape style="position:absolute;left:2536;top:11190;width:131;height:172" coordorigin="2536,11190" coordsize="131,172" path="m2659,11210l2620,11210,2623,11212,2629,11214,2634,11216,2638,11222,2641,11227,2644,11233,2644,11250,2640,11258,2634,11263,2628,11269,2617,11272,2657,11272,2662,11267,2666,11255,2666,11231,2665,11224,2659,11210xe" filled="true" fillcolor="#000000" stroked="false">
                <v:path arrowok="t"/>
                <v:fill type="solid"/>
              </v:shape>
            </v:group>
            <v:group style="position:absolute;left:2686;top:11234;width:116;height:131" coordorigin="2686,11234" coordsize="116,131">
              <v:shape style="position:absolute;left:2686;top:11234;width:116;height:131" coordorigin="2686,11234" coordsize="116,131" path="m2790,11252l2754,11252,2761,11255,2767,11260,2771,11263,2773,11269,2773,11282,2765,11286,2752,11288,2735,11290,2726,11291,2720,11292,2717,11293,2711,11294,2706,11297,2701,11300,2696,11303,2693,11308,2690,11312,2687,11317,2686,11323,2686,11340,2689,11348,2698,11354,2705,11362,2714,11365,2737,11365,2759,11358,2766,11353,2772,11348,2725,11348,2719,11346,2714,11342,2711,11339,2708,11334,2708,11324,2710,11321,2712,11318,2713,11315,2717,11314,2719,11311,2724,11310,2730,11309,2738,11308,2754,11305,2765,11303,2773,11299,2794,11299,2794,11266,2792,11262,2791,11256,2790,11252xe" filled="true" fillcolor="#000000" stroked="false">
                <v:path arrowok="t"/>
                <v:fill type="solid"/>
              </v:shape>
              <v:shape style="position:absolute;left:2686;top:11234;width:116;height:131" coordorigin="2686,11234" coordsize="116,131" path="m2795,11346l2774,11346,2777,11358,2779,11362,2801,11362,2796,11352,2795,11347,2795,11346xe" filled="true" fillcolor="#000000" stroked="false">
                <v:path arrowok="t"/>
                <v:fill type="solid"/>
              </v:shape>
              <v:shape style="position:absolute;left:2686;top:11234;width:116;height:131" coordorigin="2686,11234" coordsize="116,131" path="m2794,11299l2773,11299,2773,11316,2772,11323,2742,11348,2772,11348,2774,11346,2795,11346,2795,11340,2794,11329,2794,11299xe" filled="true" fillcolor="#000000" stroked="false">
                <v:path arrowok="t"/>
                <v:fill type="solid"/>
              </v:shape>
              <v:shape style="position:absolute;left:2686;top:11234;width:116;height:131" coordorigin="2686,11234" coordsize="116,131" path="m2756,11234l2735,11234,2725,11236,2718,11239,2710,11242,2689,11273,2711,11275,2712,11267,2716,11261,2725,11254,2732,11252,2790,11252,2790,11251,2783,11244,2778,11240,2772,11238,2765,11236,2756,11234xe" filled="true" fillcolor="#000000" stroked="false">
                <v:path arrowok="t"/>
                <v:fill type="solid"/>
              </v:shape>
            </v:group>
            <v:group style="position:absolute;left:2826;top:11234;width:102;height:128" coordorigin="2826,11234" coordsize="102,128">
              <v:shape style="position:absolute;left:2826;top:11234;width:102;height:128" coordorigin="2826,11234" coordsize="102,128" path="m2845,11237l2826,11237,2826,11362,2848,11362,2848,11278,2851,11267,2857,11261,2864,11256,2867,11255,2845,11255,2845,11237xe" filled="true" fillcolor="#000000" stroked="false">
                <v:path arrowok="t"/>
                <v:fill type="solid"/>
              </v:shape>
              <v:shape style="position:absolute;left:2826;top:11234;width:102;height:128" coordorigin="2826,11234" coordsize="102,128" path="m2922,11252l2886,11252,2891,11254,2896,11257,2906,11278,2906,11362,2928,11362,2928,11275,2927,11269,2927,11264,2926,11258,2923,11254,2922,11252xe" filled="true" fillcolor="#000000" stroked="false">
                <v:path arrowok="t"/>
                <v:fill type="solid"/>
              </v:shape>
              <v:shape style="position:absolute;left:2826;top:11234;width:102;height:128" coordorigin="2826,11234" coordsize="102,128" path="m2892,11234l2880,11235,2860,11241,2845,11255,2867,11255,2872,11252,2922,11252,2920,11249,2917,11245,2912,11242,2905,11238,2899,11236,2892,11234xe" filled="true" fillcolor="#000000" stroked="false">
                <v:path arrowok="t"/>
                <v:fill type="solid"/>
              </v:shape>
            </v:group>
            <v:group style="position:absolute;left:2955;top:11235;width:114;height:131" coordorigin="2955,11235" coordsize="114,131">
              <v:shape style="position:absolute;left:2955;top:11235;width:114;height:131" coordorigin="2955,11235" coordsize="114,131" path="m3002,11235l2955,11289,2955,11317,2962,11335,2975,11352,2992,11362,3013,11365,3028,11365,3040,11362,3048,11354,3058,11347,3002,11347,2994,11344,2980,11329,2976,11318,2975,11305,3068,11305,3068,11299,3067,11287,2976,11287,2977,11276,2981,11268,2988,11262,2994,11255,3002,11252,3051,11252,3044,11244,3027,11237,3002,11235xe" filled="true" fillcolor="#000000" stroked="false">
                <v:path arrowok="t"/>
                <v:fill type="solid"/>
              </v:shape>
              <v:shape style="position:absolute;left:2955;top:11235;width:114;height:131" coordorigin="2955,11235" coordsize="114,131" path="m3046,11322l3042,11330,3038,11338,3032,11341,3028,11345,3020,11347,3058,11347,3064,11338,3067,11324,3046,11322xe" filled="true" fillcolor="#000000" stroked="false">
                <v:path arrowok="t"/>
                <v:fill type="solid"/>
              </v:shape>
              <v:shape style="position:absolute;left:2955;top:11235;width:114;height:131" coordorigin="2955,11235" coordsize="114,131" path="m3051,11252l3023,11252,3031,11256,3038,11264,3042,11269,3046,11278,3046,11287,3067,11287,3066,11280,3058,11262,3051,11252xe" filled="true" fillcolor="#000000" stroked="false">
                <v:path arrowok="t"/>
                <v:fill type="solid"/>
              </v:shape>
            </v:group>
            <v:group style="position:absolute;left:3104;top:11190;width:2;height:173" coordorigin="3104,11190" coordsize="2,173">
              <v:shape style="position:absolute;left:3104;top:11190;width:2;height:173" coordorigin="3104,11190" coordsize="0,173" path="m3104,11190l3104,11363e" filled="false" stroked="true" strokeweight="1.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3.160004pt;margin-top:558.849976pt;width:141.2pt;height:37.65pt;mso-position-horizontal-relative:page;mso-position-vertical-relative:page;z-index:-69088" coordorigin="7663,11177" coordsize="2824,753">
            <v:shape style="position:absolute;left:7663;top:11177;width:1127;height:753" type="#_x0000_t75" stroked="false">
              <v:imagedata r:id="rId22" o:title=""/>
            </v:shape>
            <v:shape style="position:absolute;left:8815;top:11177;width:1672;height:477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tabs>
          <w:tab w:pos="4809" w:val="left" w:leader="none"/>
        </w:tabs>
        <w:spacing w:line="200" w:lineRule="atLeast"/>
        <w:ind w:left="3412" w:right="0"/>
        <w:jc w:val="left"/>
      </w:pPr>
      <w:r>
        <w:rPr/>
        <w:pict>
          <v:group style="width:63.55pt;height:14.85pt;mso-position-horizontal-relative:char;mso-position-vertical-relative:line" coordorigin="0,0" coordsize="1271,297">
            <v:group style="position:absolute;left:0;top:0;width:175;height:230" coordorigin="0,0" coordsize="175,230">
              <v:shape style="position:absolute;left:0;top:0;width:175;height:230" coordorigin="0,0" coordsize="175,230" path="m74,0l0,0,0,229,47,229,47,144,87,144,149,130,169,104,47,104,47,40,169,40,169,39,157,21,143,10,120,2,101,0,74,0xe" filled="true" fillcolor="#3b3838" stroked="false">
                <v:path arrowok="t"/>
                <v:fill type="solid"/>
              </v:shape>
              <v:shape style="position:absolute;left:0;top:0;width:175;height:230" coordorigin="0,0" coordsize="175,230" path="m169,40l85,40,96,41,102,41,109,43,115,46,120,52,125,56,127,64,127,79,90,104,169,104,171,101,174,84,174,58,169,40xe" filled="true" fillcolor="#3b3838" stroked="false">
                <v:path arrowok="t"/>
                <v:fill type="solid"/>
              </v:shape>
            </v:group>
            <v:group style="position:absolute;left:211;top:60;width:108;height:170" coordorigin="211,60" coordsize="108,170">
              <v:shape style="position:absolute;left:211;top:60;width:108;height:170" coordorigin="211,60" coordsize="108,170" path="m252,64l211,64,211,229,254,229,255,156,256,136,258,122,260,114,264,108,269,104,272,101,278,100,308,100,312,88,252,88,252,64xe" filled="true" fillcolor="#3b3838" stroked="false">
                <v:path arrowok="t"/>
                <v:fill type="solid"/>
              </v:shape>
              <v:shape style="position:absolute;left:211;top:60;width:108;height:170" coordorigin="211,60" coordsize="108,170" path="m308,100l290,100,298,102,305,107,308,100xe" filled="true" fillcolor="#3b3838" stroked="false">
                <v:path arrowok="t"/>
                <v:fill type="solid"/>
              </v:shape>
              <v:shape style="position:absolute;left:211;top:60;width:108;height:170" coordorigin="211,60" coordsize="108,170" path="m299,60l282,60,276,62,270,66,265,70,258,77,252,88,312,88,319,68,308,64,299,60xe" filled="true" fillcolor="#3b3838" stroked="false">
                <v:path arrowok="t"/>
                <v:fill type="solid"/>
              </v:shape>
            </v:group>
            <v:group style="position:absolute;left:329;top:61;width:170;height:172" coordorigin="329,61" coordsize="170,172">
              <v:shape style="position:absolute;left:329;top:61;width:170;height:172" coordorigin="329,61" coordsize="170,172" path="m404,61l338,105,329,144,329,147,360,216,424,232,444,229,462,220,478,206,484,198,403,198,394,193,385,185,378,176,375,164,374,131,378,118,385,109,394,101,403,96,483,96,482,94,464,75,448,67,428,62,404,61xe" filled="true" fillcolor="#3b3838" stroked="false">
                <v:path arrowok="t"/>
                <v:fill type="solid"/>
              </v:shape>
              <v:shape style="position:absolute;left:329;top:61;width:170;height:172" coordorigin="329,61" coordsize="170,172" path="m483,96l426,96,436,101,443,109,451,118,455,131,455,147,452,169,443,185,436,193,426,198,484,198,488,193,495,176,498,155,499,128,493,111,483,96xe" filled="true" fillcolor="#3b3838" stroked="false">
                <v:path arrowok="t"/>
                <v:fill type="solid"/>
              </v:shape>
            </v:group>
            <v:group style="position:absolute;left:525;top:60;width:162;height:237" coordorigin="525,60" coordsize="162,237">
              <v:shape style="position:absolute;left:525;top:60;width:162;height:237" coordorigin="525,60" coordsize="162,237" path="m530,240l583,295,607,296,622,296,635,295,644,292,654,289,679,263,596,263,590,262,586,258,583,257,581,252,580,246,530,240xe" filled="true" fillcolor="#3b3838" stroked="false">
                <v:path arrowok="t"/>
                <v:fill type="solid"/>
              </v:shape>
              <v:shape style="position:absolute;left:525;top:60;width:162;height:237" coordorigin="525,60" coordsize="162,237" path="m686,203l642,203,642,236,641,244,640,247,638,252,635,256,631,258,625,262,617,263,679,263,682,254,685,236,686,212,686,203xe" filled="true" fillcolor="#3b3838" stroked="false">
                <v:path arrowok="t"/>
                <v:fill type="solid"/>
              </v:shape>
              <v:shape style="position:absolute;left:525;top:60;width:162;height:237" coordorigin="525,60" coordsize="162,237" path="m589,60l537,92,525,155,528,173,582,227,609,227,626,219,642,203,686,203,686,194,595,194,587,190,580,182,572,174,569,161,569,127,572,114,580,106,587,98,595,94,686,94,686,86,643,86,629,72,611,63,589,60xe" filled="true" fillcolor="#3b3838" stroked="false">
                <v:path arrowok="t"/>
                <v:fill type="solid"/>
              </v:shape>
              <v:shape style="position:absolute;left:525;top:60;width:162;height:237" coordorigin="525,60" coordsize="162,237" path="m686,94l617,94,625,98,640,115,643,127,643,161,640,173,631,181,624,190,616,194,686,194,686,94xe" filled="true" fillcolor="#3b3838" stroked="false">
                <v:path arrowok="t"/>
                <v:fill type="solid"/>
              </v:shape>
              <v:shape style="position:absolute;left:525;top:60;width:162;height:237" coordorigin="525,60" coordsize="162,237" path="m686,64l644,64,643,86,686,86,686,64xe" filled="true" fillcolor="#3b3838" stroked="false">
                <v:path arrowok="t"/>
                <v:fill type="solid"/>
              </v:shape>
            </v:group>
            <v:group style="position:absolute;left:726;top:60;width:107;height:170" coordorigin="726,60" coordsize="107,170">
              <v:shape style="position:absolute;left:726;top:60;width:107;height:170" coordorigin="726,60" coordsize="107,170" path="m767,64l726,64,726,229,770,229,771,156,772,136,793,100,822,100,826,88,767,88,767,64xe" filled="true" fillcolor="#3b3838" stroked="false">
                <v:path arrowok="t"/>
                <v:fill type="solid"/>
              </v:shape>
              <v:shape style="position:absolute;left:726;top:60;width:107;height:170" coordorigin="726,60" coordsize="107,170" path="m822,100l805,100,812,102,820,107,822,100xe" filled="true" fillcolor="#3b3838" stroked="false">
                <v:path arrowok="t"/>
                <v:fill type="solid"/>
              </v:shape>
              <v:shape style="position:absolute;left:726;top:60;width:107;height:170" coordorigin="726,60" coordsize="107,170" path="m815,60l797,60,791,62,786,66,780,70,774,77,767,88,826,88,833,68,824,64,815,60xe" filled="true" fillcolor="#3b3838" stroked="false">
                <v:path arrowok="t"/>
                <v:fill type="solid"/>
              </v:shape>
            </v:group>
            <v:group style="position:absolute;left:840;top:61;width:156;height:172" coordorigin="840,61" coordsize="156,172">
              <v:shape style="position:absolute;left:840;top:61;width:156;height:172" coordorigin="840,61" coordsize="156,172" path="m984,94l925,94,934,96,937,100,942,103,943,109,943,118,941,122,925,127,901,132,886,136,874,139,866,143,858,146,852,152,842,167,840,175,840,198,846,210,857,221,874,230,895,233,905,233,914,232,931,224,940,218,947,211,989,211,988,208,987,203,901,203,895,200,892,196,887,191,884,186,884,174,887,168,893,164,896,162,905,160,917,157,929,154,938,152,943,150,986,150,986,106,984,94xe" filled="true" fillcolor="#3b3838" stroked="false">
                <v:path arrowok="t"/>
                <v:fill type="solid"/>
              </v:shape>
              <v:shape style="position:absolute;left:840;top:61;width:156;height:172" coordorigin="840,61" coordsize="156,172" path="m989,211l947,211,947,212,948,214,948,217,950,222,952,227,953,229,996,229,992,222,989,211xe" filled="true" fillcolor="#3b3838" stroked="false">
                <v:path arrowok="t"/>
                <v:fill type="solid"/>
              </v:shape>
              <v:shape style="position:absolute;left:840;top:61;width:156;height:172" coordorigin="840,61" coordsize="156,172" path="m986,150l943,150,943,176,942,180,940,186,936,191,931,194,924,200,917,203,987,203,986,200,986,150xe" filled="true" fillcolor="#3b3838" stroked="false">
                <v:path arrowok="t"/>
                <v:fill type="solid"/>
              </v:shape>
              <v:shape style="position:absolute;left:840;top:61;width:156;height:172" coordorigin="840,61" coordsize="156,172" path="m902,61l882,65,866,73,853,88,845,108,884,114,888,107,892,102,895,98,900,95,906,94,984,94,984,92,977,78,970,72,949,63,931,61,902,61xe" filled="true" fillcolor="#3b3838" stroked="false">
                <v:path arrowok="t"/>
                <v:fill type="solid"/>
              </v:shape>
            </v:group>
            <v:group style="position:absolute;left:1026;top:60;width:245;height:170" coordorigin="1026,60" coordsize="245,170">
              <v:shape style="position:absolute;left:1026;top:60;width:245;height:170" coordorigin="1026,60" coordsize="245,170" path="m1068,64l1026,64,1026,229,1072,229,1072,133,1073,122,1098,94,1268,94,1266,90,1265,86,1068,86,1068,64xe" filled="true" fillcolor="#3b3838" stroked="false">
                <v:path arrowok="t"/>
                <v:fill type="solid"/>
              </v:shape>
              <v:shape style="position:absolute;left:1026;top:60;width:245;height:170" coordorigin="1026,60" coordsize="245,170" path="m1198,94l1110,94,1115,95,1118,97,1128,122,1128,229,1171,229,1171,133,1187,100,1192,96,1198,94xe" filled="true" fillcolor="#3b3838" stroked="false">
                <v:path arrowok="t"/>
                <v:fill type="solid"/>
              </v:shape>
              <v:shape style="position:absolute;left:1026;top:60;width:245;height:170" coordorigin="1026,60" coordsize="245,170" path="m1268,94l1212,94,1218,97,1223,103,1225,108,1228,119,1228,229,1271,229,1271,108,1270,96,1268,94xe" filled="true" fillcolor="#3b3838" stroked="false">
                <v:path arrowok="t"/>
                <v:fill type="solid"/>
              </v:shape>
              <v:shape style="position:absolute;left:1026;top:60;width:245;height:170" coordorigin="1026,60" coordsize="245,170" path="m1129,62l1102,63,1084,72,1068,86,1166,86,1162,78,1154,71,1144,65,1129,62xe" filled="true" fillcolor="#3b3838" stroked="false">
                <v:path arrowok="t"/>
                <v:fill type="solid"/>
              </v:shape>
              <v:shape style="position:absolute;left:1026;top:60;width:245;height:170" coordorigin="1026,60" coordsize="245,170" path="m1229,60l1207,60,1198,62,1189,67,1181,71,1174,78,1166,86,1265,86,1262,80,1256,73,1248,67,1240,62,1229,60xe" filled="true" fillcolor="#3b3838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4"/>
        </w:rPr>
        <w:pict>
          <v:group style="width:70.45pt;height:14.8pt;mso-position-horizontal-relative:char;mso-position-vertical-relative:line" coordorigin="0,0" coordsize="1409,296">
            <v:group style="position:absolute;left:0;top:41;width:222;height:237" coordorigin="0,41" coordsize="222,237">
              <v:shape style="position:absolute;left:0;top:41;width:222;height:237" coordorigin="0,41" coordsize="222,237" path="m95,41l25,79,1,139,0,167,2,187,43,258,124,278,144,274,162,267,180,257,196,243,199,238,100,238,81,231,48,161,48,156,50,133,98,84,124,82,199,82,191,72,178,60,162,51,144,45,122,42,95,41xe" filled="true" fillcolor="#3b3838" stroked="false">
                <v:path arrowok="t"/>
                <v:fill type="solid"/>
              </v:shape>
              <v:shape style="position:absolute;left:0;top:41;width:222;height:237" coordorigin="0,41" coordsize="222,237" path="m199,82l124,82,143,89,159,103,168,118,172,137,174,162,172,185,125,236,100,238,199,238,221,171,221,144,218,123,212,104,203,87,199,82xe" filled="true" fillcolor="#3b3838" stroked="false">
                <v:path arrowok="t"/>
                <v:fill type="solid"/>
              </v:shape>
            </v:group>
            <v:group style="position:absolute;left:240;top:108;width:173;height:166" coordorigin="240,108" coordsize="173,166">
              <v:shape style="position:absolute;left:240;top:108;width:173;height:166" coordorigin="240,108" coordsize="173,166" path="m285,108l240,108,306,273,345,273,367,221,326,221,317,193,285,108xe" filled="true" fillcolor="#3b3838" stroked="false">
                <v:path arrowok="t"/>
                <v:fill type="solid"/>
              </v:shape>
              <v:shape style="position:absolute;left:240;top:108;width:173;height:166" coordorigin="240,108" coordsize="173,166" path="m413,108l367,108,335,193,332,203,330,206,330,209,329,213,326,221,367,221,413,108xe" filled="true" fillcolor="#3b3838" stroked="false">
                <v:path arrowok="t"/>
                <v:fill type="solid"/>
              </v:shape>
            </v:group>
            <v:group style="position:absolute;left:422;top:104;width:155;height:173" coordorigin="422,104" coordsize="155,173">
              <v:shape style="position:absolute;left:422;top:104;width:155;height:173" coordorigin="422,104" coordsize="155,173" path="m492,104l439,134,422,193,424,214,467,271,514,276,533,272,552,262,565,248,567,245,493,245,485,241,470,227,467,217,467,204,577,198,575,177,468,177,468,165,470,156,477,149,483,141,491,138,561,138,551,123,535,113,516,106,492,104xe" filled="true" fillcolor="#3b3838" stroked="false">
                <v:path arrowok="t"/>
                <v:fill type="solid"/>
              </v:shape>
              <v:shape style="position:absolute;left:422;top:104;width:155;height:173" coordorigin="422,104" coordsize="155,173" path="m530,221l528,229,524,235,516,243,510,245,567,245,575,229,530,221xe" filled="true" fillcolor="#3b3838" stroked="false">
                <v:path arrowok="t"/>
                <v:fill type="solid"/>
              </v:shape>
              <v:shape style="position:absolute;left:422;top:104;width:155;height:173" coordorigin="422,104" coordsize="155,173" path="m561,138l510,138,517,141,523,147,529,155,533,164,533,177,575,177,575,176,570,157,562,139,561,138xe" filled="true" fillcolor="#3b3838" stroked="false">
                <v:path arrowok="t"/>
                <v:fill type="solid"/>
              </v:shape>
            </v:group>
            <v:group style="position:absolute;left:611;top:104;width:107;height:170" coordorigin="611,104" coordsize="107,170">
              <v:shape style="position:absolute;left:611;top:104;width:107;height:170" coordorigin="611,104" coordsize="107,170" path="m651,108l611,108,611,273,654,273,654,200,655,180,657,167,660,158,663,152,668,149,672,145,678,144,707,144,711,132,651,132,651,108xe" filled="true" fillcolor="#3b3838" stroked="false">
                <v:path arrowok="t"/>
                <v:fill type="solid"/>
              </v:shape>
              <v:shape style="position:absolute;left:611;top:104;width:107;height:170" coordorigin="611,104" coordsize="107,170" path="m707,144l690,144,697,146,704,151,707,144xe" filled="true" fillcolor="#3b3838" stroked="false">
                <v:path arrowok="t"/>
                <v:fill type="solid"/>
              </v:shape>
              <v:shape style="position:absolute;left:611;top:104;width:107;height:170" coordorigin="611,104" coordsize="107,170" path="m698,104l681,104,675,107,669,110,665,114,657,121,651,132,711,132,717,113,708,108,698,104xe" filled="true" fillcolor="#3b3838" stroked="false">
                <v:path arrowok="t"/>
                <v:fill type="solid"/>
              </v:shape>
            </v:group>
            <v:group style="position:absolute;left:720;top:108;width:173;height:166" coordorigin="720,108" coordsize="173,166">
              <v:shape style="position:absolute;left:720;top:108;width:173;height:166" coordorigin="720,108" coordsize="173,166" path="m767,108l720,108,787,273,827,273,848,221,806,221,798,193,767,108xe" filled="true" fillcolor="#3b3838" stroked="false">
                <v:path arrowok="t"/>
                <v:fill type="solid"/>
              </v:shape>
              <v:shape style="position:absolute;left:720;top:108;width:173;height:166" coordorigin="720,108" coordsize="173,166" path="m893,108l847,108,816,193,813,198,812,203,811,206,810,209,809,213,806,221,848,221,893,108xe" filled="true" fillcolor="#3b3838" stroked="false">
                <v:path arrowok="t"/>
                <v:fill type="solid"/>
              </v:shape>
            </v:group>
            <v:group style="position:absolute;left:936;top:23;width:2;height:251" coordorigin="936,23" coordsize="2,251">
              <v:shape style="position:absolute;left:936;top:23;width:2;height:251" coordorigin="936,23" coordsize="0,251" path="m936,23l936,273e" filled="false" stroked="true" strokeweight="2.260pt" strokecolor="#3b3838">
                <v:path arrowok="t"/>
              </v:shape>
            </v:group>
            <v:group style="position:absolute;left:995;top:104;width:155;height:173" coordorigin="995,104" coordsize="155,173">
              <v:shape style="position:absolute;left:995;top:104;width:155;height:173" coordorigin="995,104" coordsize="155,173" path="m1065,104l1012,134,995,192,997,214,1039,270,1087,276,1106,272,1124,262,1137,248,1139,245,1065,245,1057,241,1050,234,1044,227,1040,217,1039,204,1149,198,1148,177,1040,177,1040,165,1044,156,1056,141,1064,138,1134,138,1123,123,1108,113,1089,106,1065,104xe" filled="true" fillcolor="#3b3838" stroked="false">
                <v:path arrowok="t"/>
                <v:fill type="solid"/>
              </v:shape>
              <v:shape style="position:absolute;left:995;top:104;width:155;height:173" coordorigin="995,104" coordsize="155,173" path="m1104,221l1082,245,1139,245,1147,229,1104,221xe" filled="true" fillcolor="#3b3838" stroked="false">
                <v:path arrowok="t"/>
                <v:fill type="solid"/>
              </v:shape>
              <v:shape style="position:absolute;left:995;top:104;width:155;height:173" coordorigin="995,104" coordsize="155,173" path="m1134,138l1082,138,1089,141,1103,155,1105,164,1106,177,1148,177,1148,176,1143,157,1135,139,1134,138xe" filled="true" fillcolor="#3b3838" stroked="false">
                <v:path arrowok="t"/>
                <v:fill type="solid"/>
              </v:shape>
            </v:group>
            <v:group style="position:absolute;left:1163;top:108;width:246;height:166" coordorigin="1163,108" coordsize="246,166">
              <v:shape style="position:absolute;left:1163;top:108;width:246;height:166" coordorigin="1163,108" coordsize="246,166" path="m1205,108l1163,108,1214,273,1257,273,1272,217,1236,217,1205,108xe" filled="true" fillcolor="#3b3838" stroked="false">
                <v:path arrowok="t"/>
                <v:fill type="solid"/>
              </v:shape>
              <v:shape style="position:absolute;left:1163;top:108;width:246;height:166" coordorigin="1163,108" coordsize="246,166" path="m1322,168l1285,168,1314,273,1356,273,1374,217,1334,217,1322,168xe" filled="true" fillcolor="#3b3838" stroked="false">
                <v:path arrowok="t"/>
                <v:fill type="solid"/>
              </v:shape>
              <v:shape style="position:absolute;left:1163;top:108;width:246;height:166" coordorigin="1163,108" coordsize="246,166" path="m1307,108l1265,108,1236,217,1272,217,1285,168,1322,168,1307,108xe" filled="true" fillcolor="#3b3838" stroked="false">
                <v:path arrowok="t"/>
                <v:fill type="solid"/>
              </v:shape>
              <v:shape style="position:absolute;left:1163;top:108;width:246;height:166" coordorigin="1163,108" coordsize="246,166" path="m1409,108l1365,108,1334,217,1374,217,1409,108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45pt;height:101.4pt;mso-position-horizontal-relative:char;mso-position-vertical-relative:line" coordorigin="0,0" coordsize="9389,2028">
            <v:group style="position:absolute;left:79;top:43;width:2;height:152" coordorigin="79,43" coordsize="2,152">
              <v:shape style="position:absolute;left:79;top:43;width:2;height:152" coordorigin="79,43" coordsize="0,152" path="m79,43l79,194e" filled="false" stroked="true" strokeweight="1.24pt" strokecolor="#000000">
                <v:path arrowok="t"/>
              </v:shape>
            </v:group>
            <v:group style="position:absolute;left:11;top:33;width:137;height:2" coordorigin="11,33" coordsize="137,2">
              <v:shape style="position:absolute;left:11;top:33;width:137;height:2" coordorigin="11,33" coordsize="137,0" path="m11,33l148,33e" filled="false" stroked="true" strokeweight="1.120pt" strokecolor="#000000">
                <v:path arrowok="t"/>
              </v:shape>
            </v:group>
            <v:group style="position:absolute;left:170;top:23;width:102;height:172" coordorigin="170,23" coordsize="102,172">
              <v:shape style="position:absolute;left:170;top:23;width:102;height:172" coordorigin="170,23" coordsize="102,172" path="m191,23l170,23,170,194,191,194,191,116,192,109,218,85,191,85,191,23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38,67l227,67,207,72,191,85,232,85,239,87,244,92,248,97,250,105,250,194,272,194,272,103,270,95,267,87,264,81,260,77,245,69,238,67xe" filled="true" fillcolor="#000000" stroked="false">
                <v:path arrowok="t"/>
                <v:fill type="solid"/>
              </v:shape>
            </v:group>
            <v:group style="position:absolute;left:297;top:68;width:113;height:131" coordorigin="297,68" coordsize="113,131">
              <v:shape style="position:absolute;left:297;top:68;width:113;height:131" coordorigin="297,68" coordsize="113,131" path="m344,68l297,121,297,149,303,168,316,185,333,195,354,198,369,198,381,194,390,187,399,180,344,180,335,176,328,169,322,162,317,151,317,138,410,138,410,131,408,121,318,121,318,109,322,101,329,95,335,87,344,85,392,85,385,77,368,70,344,68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87,155l384,163,380,170,375,174,369,179,362,180,399,180,406,170,410,157,387,155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92,85l364,85,372,89,380,97,384,102,387,110,388,121,408,121,408,112,400,95,392,85xe" filled="true" fillcolor="#000000" stroked="false">
                <v:path arrowok="t"/>
                <v:fill type="solid"/>
              </v:shape>
            </v:group>
            <v:group style="position:absolute;left:530;top:23;width:117;height:172" coordorigin="530,23" coordsize="117,172">
              <v:shape style="position:absolute;left:530;top:23;width:117;height:172" coordorigin="530,23" coordsize="117,172" path="m646,23l530,23,530,194,552,194,552,116,633,116,633,96,552,96,552,43,646,43,646,23xe" filled="true" fillcolor="#000000" stroked="false">
                <v:path arrowok="t"/>
                <v:fill type="solid"/>
              </v:shape>
            </v:group>
            <v:group style="position:absolute;left:658;top:23;width:158;height:172" coordorigin="658,23" coordsize="158,172">
              <v:shape style="position:absolute;left:658;top:23;width:158;height:172" coordorigin="658,23" coordsize="158,172" path="m686,23l658,23,724,122,724,194,747,194,747,122,759,104,737,104,732,93,726,84,719,74,686,23xe" filled="true" fillcolor="#000000" stroked="false">
                <v:path arrowok="t"/>
                <v:fill type="solid"/>
              </v:shape>
              <v:shape style="position:absolute;left:658;top:23;width:158;height:172" coordorigin="658,23" coordsize="158,172" path="m815,23l789,23,756,73,748,85,742,95,737,104,759,104,815,23xe" filled="true" fillcolor="#000000" stroked="false">
                <v:path arrowok="t"/>
                <v:fill type="solid"/>
              </v:shape>
            </v:group>
            <v:group style="position:absolute;left:911;top:23;width:114;height:172" coordorigin="911,23" coordsize="114,172">
              <v:shape style="position:absolute;left:911;top:23;width:114;height:172" coordorigin="911,23" coordsize="114,172" path="m1014,39l981,39,988,43,994,48,1000,54,1004,61,1004,78,1000,86,988,102,974,115,956,131,944,141,911,189,911,194,1025,194,1025,174,941,174,946,167,953,159,962,152,979,137,1020,90,1024,84,1025,77,1025,56,1020,45,1014,39xe" filled="true" fillcolor="#000000" stroked="false">
                <v:path arrowok="t"/>
                <v:fill type="solid"/>
              </v:shape>
              <v:shape style="position:absolute;left:911;top:23;width:114;height:172" coordorigin="911,23" coordsize="114,172" path="m970,23l949,26,932,35,921,51,916,72,938,74,938,63,940,55,952,43,960,39,1014,39,1009,34,992,25,970,23xe" filled="true" fillcolor="#000000" stroked="false">
                <v:path arrowok="t"/>
                <v:fill type="solid"/>
              </v:shape>
            </v:group>
            <v:group style="position:absolute;left:1048;top:23;width:113;height:176" coordorigin="1048,23" coordsize="113,176">
              <v:shape style="position:absolute;left:1048;top:23;width:113;height:176" coordorigin="1048,23" coordsize="113,176" path="m1114,23l1092,23,1082,25,1049,87,1048,110,1049,128,1084,194,1104,198,1116,198,1127,194,1137,186,1142,180,1095,180,1086,175,1075,155,1071,136,1070,110,1071,85,1074,65,1080,51,1086,44,1095,39,1143,39,1142,37,1136,31,1121,24,1114,23xe" filled="true" fillcolor="#000000" stroked="false">
                <v:path arrowok="t"/>
                <v:fill type="solid"/>
              </v:shape>
              <v:shape style="position:absolute;left:1048;top:23;width:113;height:176" coordorigin="1048,23" coordsize="113,176" path="m1143,39l1114,39,1122,44,1128,54,1133,63,1136,78,1138,100,1138,133,1135,153,1128,167,1122,175,1114,180,1142,180,1147,174,1156,151,1160,132,1161,109,1160,87,1156,69,1154,59,1150,50,1146,44,1143,39xe" filled="true" fillcolor="#000000" stroked="false">
                <v:path arrowok="t"/>
                <v:fill type="solid"/>
              </v:shape>
            </v:group>
            <v:group style="position:absolute;left:1197;top:23;width:64;height:172" coordorigin="1197,23" coordsize="64,172">
              <v:shape style="position:absolute;left:1197;top:23;width:64;height:172" coordorigin="1197,23" coordsize="64,172" path="m1260,60l1239,60,1239,194,1260,194,1260,60xe" filled="true" fillcolor="#000000" stroked="false">
                <v:path arrowok="t"/>
                <v:fill type="solid"/>
              </v:shape>
              <v:shape style="position:absolute;left:1197;top:23;width:64;height:172" coordorigin="1197,23" coordsize="64,172" path="m1260,23l1246,23,1242,30,1236,37,1228,45,1209,60,1197,66,1197,86,1203,83,1210,79,1227,69,1234,65,1239,60,1260,60,1260,23xe" filled="true" fillcolor="#000000" stroked="false">
                <v:path arrowok="t"/>
                <v:fill type="solid"/>
              </v:shape>
            </v:group>
            <v:group style="position:absolute;left:1314;top:23;width:114;height:175" coordorigin="1314,23" coordsize="114,175">
              <v:shape style="position:absolute;left:1314;top:23;width:114;height:175" coordorigin="1314,23" coordsize="114,175" path="m1386,23l1355,23,1343,26,1335,35,1325,43,1322,54,1322,74,1323,81,1328,87,1331,93,1338,98,1347,102,1336,104,1329,109,1323,117,1317,125,1314,134,1315,152,1321,170,1336,188,1353,195,1377,198,1397,193,1413,182,1415,180,1365,180,1359,179,1353,175,1347,173,1343,168,1341,163,1337,157,1336,151,1336,135,1340,127,1353,114,1360,110,1415,110,1407,105,1396,102,1404,98,1412,93,1362,93,1356,91,1350,86,1346,80,1343,74,1343,59,1346,53,1350,47,1356,42,1362,39,1413,39,1408,35,1398,26,1386,23xe" filled="true" fillcolor="#000000" stroked="false">
                <v:path arrowok="t"/>
                <v:fill type="solid"/>
              </v:shape>
              <v:shape style="position:absolute;left:1314;top:23;width:114;height:175" coordorigin="1314,23" coordsize="114,175" path="m1415,110l1382,110,1390,114,1403,127,1407,135,1407,156,1404,164,1397,170,1391,177,1383,180,1415,180,1425,166,1428,145,1428,135,1426,126,1420,119,1415,110xe" filled="true" fillcolor="#000000" stroked="false">
                <v:path arrowok="t"/>
                <v:fill type="solid"/>
              </v:shape>
              <v:shape style="position:absolute;left:1314;top:23;width:114;height:175" coordorigin="1314,23" coordsize="114,175" path="m1413,39l1380,39,1386,42,1397,53,1400,59,1400,74,1397,80,1392,86,1386,91,1380,93,1412,93,1415,87,1420,81,1421,75,1421,55,1418,44,1413,39xe" filled="true" fillcolor="#000000" stroked="false">
                <v:path arrowok="t"/>
                <v:fill type="solid"/>
              </v:shape>
            </v:group>
            <v:group style="position:absolute;left:1538;top:20;width:137;height:178" coordorigin="1538,20" coordsize="137,178">
              <v:shape style="position:absolute;left:1538;top:20;width:137;height:178" coordorigin="1538,20" coordsize="137,178" path="m1559,138l1538,139,1539,151,1541,162,1547,170,1553,180,1562,186,1583,195,1595,198,1624,198,1635,195,1654,186,1661,180,1663,177,1600,177,1592,175,1584,173,1576,169,1570,164,1566,158,1563,153,1560,146,1559,138xe" filled="true" fillcolor="#000000" stroked="false">
                <v:path arrowok="t"/>
                <v:fill type="solid"/>
              </v:shape>
              <v:shape style="position:absolute;left:1538;top:20;width:137;height:178" coordorigin="1538,20" coordsize="137,178" path="m1618,20l1594,20,1583,21,1574,26,1564,30,1557,36,1547,50,1545,59,1545,75,1546,83,1551,89,1554,95,1560,101,1569,104,1575,108,1587,111,1618,119,1628,122,1632,123,1640,127,1646,129,1648,134,1652,138,1653,143,1653,153,1652,158,1619,177,1663,177,1667,171,1672,164,1674,156,1674,137,1672,128,1667,122,1662,115,1655,109,1638,101,1626,97,1607,93,1589,89,1577,85,1569,77,1566,72,1566,59,1570,53,1582,43,1593,39,1658,39,1656,36,1648,30,1638,26,1629,21,1618,20xe" filled="true" fillcolor="#000000" stroked="false">
                <v:path arrowok="t"/>
                <v:fill type="solid"/>
              </v:shape>
              <v:shape style="position:absolute;left:1538;top:20;width:137;height:178" coordorigin="1538,20" coordsize="137,178" path="m1658,39l1619,39,1629,43,1636,48,1643,54,1647,62,1648,73,1670,72,1670,61,1666,53,1658,39xe" filled="true" fillcolor="#000000" stroked="false">
                <v:path arrowok="t"/>
                <v:fill type="solid"/>
              </v:shape>
            </v:group>
            <v:group style="position:absolute;left:1692;top:26;width:60;height:171" coordorigin="1692,26" coordsize="60,171">
              <v:shape style="position:absolute;left:1692;top:26;width:60;height:171" coordorigin="1692,26" coordsize="60,171" path="m1728,86l1708,86,1708,179,1710,183,1712,187,1715,191,1719,193,1724,195,1730,197,1742,197,1746,195,1752,194,1750,176,1734,176,1730,171,1728,169,1728,86xe" filled="true" fillcolor="#000000" stroked="false">
                <v:path arrowok="t"/>
                <v:fill type="solid"/>
              </v:shape>
              <v:shape style="position:absolute;left:1692;top:26;width:60;height:171" coordorigin="1692,26" coordsize="60,171" path="m1750,71l1692,71,1692,86,1750,86,1750,71xe" filled="true" fillcolor="#000000" stroked="false">
                <v:path arrowok="t"/>
                <v:fill type="solid"/>
              </v:shape>
              <v:shape style="position:absolute;left:1692;top:26;width:60;height:171" coordorigin="1692,26" coordsize="60,171" path="m1728,26l1708,39,1708,71,1728,71,1728,26xe" filled="true" fillcolor="#000000" stroked="false">
                <v:path arrowok="t"/>
                <v:fill type="solid"/>
              </v:shape>
            </v:group>
            <v:group style="position:absolute;left:1761;top:67;width:116;height:131" coordorigin="1761,67" coordsize="116,131">
              <v:shape style="position:absolute;left:1761;top:67;width:116;height:131" coordorigin="1761,67" coordsize="116,131" path="m1866,85l1829,85,1836,87,1842,92,1846,96,1848,102,1848,116,1840,119,1827,121,1810,123,1802,123,1796,125,1792,126,1786,128,1781,129,1772,137,1768,140,1766,145,1762,150,1761,156,1761,173,1764,181,1773,187,1780,194,1790,198,1812,198,1820,197,1827,193,1834,191,1841,186,1848,181,1800,181,1794,179,1790,175,1786,171,1784,167,1784,157,1785,155,1787,151,1788,149,1792,146,1794,144,1799,143,1805,141,1814,140,1829,138,1840,135,1848,132,1869,132,1869,98,1868,95,1866,89,1866,85xe" filled="true" fillcolor="#000000" stroked="false">
                <v:path arrowok="t"/>
                <v:fill type="solid"/>
              </v:shape>
              <v:shape style="position:absolute;left:1761;top:67;width:116;height:131" coordorigin="1761,67" coordsize="116,131" path="m1870,180l1850,180,1851,185,1852,191,1854,194,1876,194,1871,185,1870,180xe" filled="true" fillcolor="#000000" stroked="false">
                <v:path arrowok="t"/>
                <v:fill type="solid"/>
              </v:shape>
              <v:shape style="position:absolute;left:1761;top:67;width:116;height:131" coordorigin="1761,67" coordsize="116,131" path="m1869,132l1848,132,1848,149,1847,156,1845,161,1841,167,1836,173,1830,175,1824,179,1817,181,1848,181,1850,180,1870,180,1870,175,1869,162,1869,132xe" filled="true" fillcolor="#000000" stroked="false">
                <v:path arrowok="t"/>
                <v:fill type="solid"/>
              </v:shape>
              <v:shape style="position:absolute;left:1761;top:67;width:116;height:131" coordorigin="1761,67" coordsize="116,131" path="m1832,67l1810,67,1800,69,1793,72,1785,74,1764,105,1786,109,1787,99,1791,93,1800,86,1808,85,1866,85,1865,84,1858,77,1853,73,1847,71,1840,68,1832,67xe" filled="true" fillcolor="#000000" stroked="false">
                <v:path arrowok="t"/>
                <v:fill type="solid"/>
              </v:shape>
            </v:group>
            <v:group style="position:absolute;left:1890;top:26;width:62;height:171" coordorigin="1890,26" coordsize="62,171">
              <v:shape style="position:absolute;left:1890;top:26;width:62;height:171" coordorigin="1890,26" coordsize="62,171" path="m1928,86l1906,86,1906,171,1907,179,1908,183,1913,191,1918,193,1922,195,1928,197,1941,197,1946,195,1952,194,1948,176,1934,176,1932,175,1930,174,1929,173,1929,171,1928,169,1928,86xe" filled="true" fillcolor="#000000" stroked="false">
                <v:path arrowok="t"/>
                <v:fill type="solid"/>
              </v:shape>
              <v:shape style="position:absolute;left:1890;top:26;width:62;height:171" coordorigin="1890,26" coordsize="62,171" path="m1948,71l1890,71,1890,86,1948,86,1948,71xe" filled="true" fillcolor="#000000" stroked="false">
                <v:path arrowok="t"/>
                <v:fill type="solid"/>
              </v:shape>
              <v:shape style="position:absolute;left:1890;top:26;width:62;height:171" coordorigin="1890,26" coordsize="62,171" path="m1928,26l1906,39,1906,71,1928,71,1928,26xe" filled="true" fillcolor="#000000" stroked="false">
                <v:path arrowok="t"/>
                <v:fill type="solid"/>
              </v:shape>
            </v:group>
            <v:group style="position:absolute;left:1964;top:68;width:113;height:131" coordorigin="1964,68" coordsize="113,131">
              <v:shape style="position:absolute;left:1964;top:68;width:113;height:131" coordorigin="1964,68" coordsize="113,131" path="m2010,68l1964,121,1964,149,1970,168,1983,185,2000,195,2021,198,2036,198,2048,194,2067,180,2012,180,2002,176,1996,169,1989,162,1985,151,1984,138,2076,138,2076,131,2075,121,1985,121,1986,109,1990,101,2003,87,2010,85,2059,85,2052,77,2035,70,2010,68xe" filled="true" fillcolor="#000000" stroked="false">
                <v:path arrowok="t"/>
                <v:fill type="solid"/>
              </v:shape>
              <v:shape style="position:absolute;left:1964;top:68;width:113;height:131" coordorigin="1964,68" coordsize="113,131" path="m2055,155l2051,163,2046,170,2042,174,2036,179,2030,180,2067,180,2073,170,2076,157,2055,155xe" filled="true" fillcolor="#000000" stroked="false">
                <v:path arrowok="t"/>
                <v:fill type="solid"/>
              </v:shape>
              <v:shape style="position:absolute;left:1964;top:68;width:113;height:131" coordorigin="1964,68" coordsize="113,131" path="m2059,85l2031,85,2040,89,2046,97,2051,102,2054,110,2055,121,2075,121,2074,112,2067,95,2059,85xe" filled="true" fillcolor="#000000" stroked="false">
                <v:path arrowok="t"/>
                <v:fill type="solid"/>
              </v:shape>
              <v:shape style="position:absolute;left:6;top:23;width:9383;height:2005" type="#_x0000_t75" stroked="false">
                <v:imagedata r:id="rId24" o:title=""/>
              </v:shape>
            </v:group>
            <v:group style="position:absolute;left:3052;top:12;width:2;height:183" coordorigin="3052,12" coordsize="2,183">
              <v:shape style="position:absolute;left:3052;top:12;width:2;height:183" coordorigin="3052,12" coordsize="0,183" path="m3052,12l3052,194e" filled="false" stroked="true" strokeweight="1.18pt" strokecolor="#000000">
                <v:path arrowok="t"/>
              </v:shape>
            </v:group>
            <v:group style="position:absolute;left:3095;top:67;width:101;height:128" coordorigin="3095,67" coordsize="101,128">
              <v:shape style="position:absolute;left:3095;top:67;width:101;height:128" coordorigin="3095,67" coordsize="101,128" path="m3113,71l3095,71,3095,194,3116,194,3116,110,3119,99,3125,95,3132,89,3136,87,3113,87,3113,71xe" filled="true" fillcolor="#000000" stroked="false">
                <v:path arrowok="t"/>
                <v:fill type="solid"/>
              </v:shape>
              <v:shape style="position:absolute;left:3095;top:67;width:101;height:128" coordorigin="3095,67" coordsize="101,128" path="m3191,86l3154,86,3159,87,3164,90,3167,92,3171,96,3172,99,3174,104,3174,194,3196,194,3196,108,3195,102,3195,97,3194,91,3191,86xe" filled="true" fillcolor="#000000" stroked="false">
                <v:path arrowok="t"/>
                <v:fill type="solid"/>
              </v:shape>
              <v:shape style="position:absolute;left:3095;top:67;width:101;height:128" coordorigin="3095,67" coordsize="101,128" path="m3161,67l3148,67,3128,73,3113,87,3136,87,3140,86,3191,86,3188,81,3185,78,3180,74,3174,72,3167,68,3161,67xe" filled="true" fillcolor="#000000" stroked="false">
                <v:path arrowok="t"/>
                <v:fill type="solid"/>
              </v:shape>
            </v:group>
            <v:group style="position:absolute;left:3223;top:67;width:108;height:131" coordorigin="3223,67" coordsize="108,131">
              <v:shape style="position:absolute;left:3223;top:67;width:108;height:131" coordorigin="3223,67" coordsize="108,131" path="m3292,67l3268,67,3257,69,3249,75,3239,80,3233,87,3225,105,3223,122,3223,149,3229,167,3241,185,3258,194,3279,198,3292,198,3303,193,3312,186,3319,180,3268,180,3260,176,3252,169,3246,161,3243,149,3243,116,3246,104,3254,96,3260,89,3268,85,3320,85,3320,84,3311,78,3303,71,3292,67xe" filled="true" fillcolor="#000000" stroked="false">
                <v:path arrowok="t"/>
                <v:fill type="solid"/>
              </v:shape>
              <v:shape style="position:absolute;left:3223;top:67;width:108;height:131" coordorigin="3223,67" coordsize="108,131" path="m3309,149l3286,180,3319,180,3322,177,3328,167,3330,152,3309,149xe" filled="true" fillcolor="#000000" stroked="false">
                <v:path arrowok="t"/>
                <v:fill type="solid"/>
              </v:shape>
              <v:shape style="position:absolute;left:3223;top:67;width:108;height:131" coordorigin="3223,67" coordsize="108,131" path="m3320,85l3286,85,3292,86,3302,96,3305,102,3308,110,3328,107,3326,95,3320,85xe" filled="true" fillcolor="#000000" stroked="false">
                <v:path arrowok="t"/>
                <v:fill type="solid"/>
              </v:shape>
            </v:group>
            <v:group style="position:absolute;left:3359;top:24;width:2;height:173" coordorigin="3359,24" coordsize="2,173">
              <v:shape style="position:absolute;left:3359;top:24;width:2;height:173" coordorigin="3359,24" coordsize="0,173" path="m3359,24l3359,197e" filled="false" stroked="true" strokeweight="1.18pt" strokecolor="#000000">
                <v:path arrowok="t"/>
              </v:shape>
            </v:group>
            <v:group style="position:absolute;left:3401;top:71;width:101;height:128" coordorigin="3401,71" coordsize="101,128">
              <v:shape style="position:absolute;left:3401;top:71;width:101;height:128" coordorigin="3401,71" coordsize="101,128" path="m3422,71l3401,71,3401,163,3402,167,3404,173,3423,193,3429,197,3436,198,3449,198,3468,191,3479,180,3441,180,3431,175,3428,171,3424,167,3423,162,3423,157,3422,150,3422,71xe" filled="true" fillcolor="#000000" stroked="false">
                <v:path arrowok="t"/>
                <v:fill type="solid"/>
              </v:shape>
              <v:shape style="position:absolute;left:3401;top:71;width:101;height:128" coordorigin="3401,71" coordsize="101,128" path="m3502,176l3483,176,3483,194,3502,194,3502,176xe" filled="true" fillcolor="#000000" stroked="false">
                <v:path arrowok="t"/>
                <v:fill type="solid"/>
              </v:shape>
              <v:shape style="position:absolute;left:3401;top:71;width:101;height:128" coordorigin="3401,71" coordsize="101,128" path="m3502,71l3480,71,3480,147,3479,156,3477,161,3474,167,3471,171,3466,174,3460,177,3454,180,3479,180,3483,176,3502,176,3502,71xe" filled="true" fillcolor="#000000" stroked="false">
                <v:path arrowok="t"/>
                <v:fill type="solid"/>
              </v:shape>
            </v:group>
            <v:group style="position:absolute;left:3526;top:23;width:110;height:176" coordorigin="3526,23" coordsize="110,176">
              <v:shape style="position:absolute;left:3526;top:23;width:110;height:176" coordorigin="3526,23" coordsize="110,176" path="m3586,67l3568,67,3558,71,3550,75,3543,81,3536,89,3532,98,3527,109,3526,120,3526,145,3561,194,3569,198,3594,198,3606,192,3613,180,3572,180,3564,176,3557,168,3551,161,3548,149,3548,116,3550,104,3557,96,3563,89,3570,85,3612,85,3609,79,3604,75,3598,72,3586,67xe" filled="true" fillcolor="#000000" stroked="false">
                <v:path arrowok="t"/>
                <v:fill type="solid"/>
              </v:shape>
              <v:shape style="position:absolute;left:3526;top:23;width:110;height:176" coordorigin="3526,23" coordsize="110,176" path="m3635,179l3614,179,3614,194,3635,194,3635,179xe" filled="true" fillcolor="#000000" stroked="false">
                <v:path arrowok="t"/>
                <v:fill type="solid"/>
              </v:shape>
              <v:shape style="position:absolute;left:3526;top:23;width:110;height:176" coordorigin="3526,23" coordsize="110,176" path="m3635,23l3612,23,3612,85,3590,85,3598,89,3604,97,3611,104,3616,117,3616,150,3611,162,3605,169,3598,176,3591,180,3613,180,3614,179,3635,179,3635,23xe" filled="true" fillcolor="#000000" stroked="false">
                <v:path arrowok="t"/>
                <v:fill type="solid"/>
              </v:shape>
            </v:group>
            <v:group style="position:absolute;left:3663;top:68;width:114;height:131" coordorigin="3663,68" coordsize="114,131">
              <v:shape style="position:absolute;left:3663;top:68;width:114;height:131" coordorigin="3663,68" coordsize="114,131" path="m3710,68l3664,121,3663,149,3670,168,3682,185,3699,195,3720,198,3736,198,3747,194,3766,180,3711,180,3702,176,3688,162,3684,151,3683,138,3777,138,3777,132,3776,121,3684,121,3686,109,3689,101,3702,87,3711,85,3759,85,3752,77,3735,70,3710,68xe" filled="true" fillcolor="#000000" stroked="false">
                <v:path arrowok="t"/>
                <v:fill type="solid"/>
              </v:shape>
              <v:shape style="position:absolute;left:3663;top:68;width:114;height:131" coordorigin="3663,68" coordsize="114,131" path="m3754,155l3750,163,3747,170,3741,174,3735,179,3729,180,3766,180,3772,170,3776,157,3754,155xe" filled="true" fillcolor="#000000" stroked="false">
                <v:path arrowok="t"/>
                <v:fill type="solid"/>
              </v:shape>
              <v:shape style="position:absolute;left:3663;top:68;width:114;height:131" coordorigin="3663,68" coordsize="114,131" path="m3759,85l3731,85,3740,89,3746,97,3750,102,3753,110,3754,121,3776,121,3775,113,3767,95,3759,85xe" filled="true" fillcolor="#000000" stroked="false">
                <v:path arrowok="t"/>
                <v:fill type="solid"/>
              </v:shape>
            </v:group>
            <v:group style="position:absolute;left:3795;top:67;width:104;height:131" coordorigin="3795,67" coordsize="104,131">
              <v:shape style="position:absolute;left:3795;top:67;width:104;height:131" coordorigin="3795,67" coordsize="104,131" path="m3815,155l3795,157,3797,170,3802,181,3810,187,3819,194,3832,198,3857,198,3866,195,3874,192,3881,189,3887,185,3890,180,3838,180,3831,177,3825,174,3820,169,3816,163,3815,155xe" filled="true" fillcolor="#000000" stroked="false">
                <v:path arrowok="t"/>
                <v:fill type="solid"/>
              </v:shape>
              <v:shape style="position:absolute;left:3795;top:67;width:104;height:131" coordorigin="3795,67" coordsize="104,131" path="m3854,67l3837,67,3831,68,3798,98,3798,109,3849,141,3870,149,3874,152,3876,156,3876,165,3874,170,3869,174,3864,179,3857,180,3890,180,3892,177,3896,171,3898,165,3898,151,3879,129,3873,126,3862,123,3848,119,3837,116,3831,115,3828,114,3825,113,3822,110,3821,108,3819,105,3819,96,3820,92,3825,90,3828,86,3836,85,3888,85,3882,78,3876,74,3869,72,3862,68,3854,67xe" filled="true" fillcolor="#000000" stroked="false">
                <v:path arrowok="t"/>
                <v:fill type="solid"/>
              </v:shape>
              <v:shape style="position:absolute;left:3795;top:67;width:104;height:131" coordorigin="3795,67" coordsize="104,131" path="m3888,85l3854,85,3860,86,3869,93,3872,98,3873,105,3893,102,3892,95,3890,87,3888,85xe" filled="true" fillcolor="#000000" stroked="false">
                <v:path arrowok="t"/>
                <v:fill type="solid"/>
              </v:shape>
            </v:group>
            <v:group style="position:absolute;left:4002;top:67;width:114;height:131" coordorigin="4002,67" coordsize="114,131">
              <v:shape style="position:absolute;left:4002;top:67;width:114;height:131" coordorigin="4002,67" coordsize="114,131" path="m4106,85l4070,85,4077,87,4083,92,4086,96,4089,102,4089,116,4080,119,4068,121,4050,123,4042,123,4036,125,4032,126,4026,128,4022,129,4012,137,4008,140,4004,150,4002,156,4002,173,4006,181,4013,187,4020,194,4031,198,4053,198,4060,197,4067,193,4074,191,4083,186,4089,181,4041,181,4035,179,4031,175,4026,171,4024,167,4024,157,4025,155,4028,151,4029,149,4036,144,4040,143,4046,141,4054,140,4070,138,4080,135,4089,132,4110,132,4110,105,4109,98,4109,95,4108,89,4106,85xe" filled="true" fillcolor="#000000" stroked="false">
                <v:path arrowok="t"/>
                <v:fill type="solid"/>
              </v:shape>
              <v:shape style="position:absolute;left:4002;top:67;width:114;height:131" coordorigin="4002,67" coordsize="114,131" path="m4112,180l4090,180,4091,185,4092,191,4095,194,4116,194,4112,185,4112,180xe" filled="true" fillcolor="#000000" stroked="false">
                <v:path arrowok="t"/>
                <v:fill type="solid"/>
              </v:shape>
              <v:shape style="position:absolute;left:4002;top:67;width:114;height:131" coordorigin="4002,67" coordsize="114,131" path="m4110,132l4089,132,4089,149,4088,156,4085,161,4078,173,4071,175,4065,179,4058,181,4089,181,4090,180,4112,180,4110,175,4110,132xe" filled="true" fillcolor="#000000" stroked="false">
                <v:path arrowok="t"/>
                <v:fill type="solid"/>
              </v:shape>
              <v:shape style="position:absolute;left:4002;top:67;width:114;height:131" coordorigin="4002,67" coordsize="114,131" path="m4072,67l4050,67,4025,74,4006,105,4026,109,4029,99,4032,93,4037,90,4041,86,4049,85,4106,85,4106,84,4102,80,4100,77,4094,73,4088,71,4080,68,4072,67xe" filled="true" fillcolor="#000000" stroked="false">
                <v:path arrowok="t"/>
                <v:fill type="solid"/>
              </v:shape>
            </v:group>
            <v:group style="position:absolute;left:4229;top:67;width:101;height:128" coordorigin="4229,67" coordsize="101,128">
              <v:shape style="position:absolute;left:4229;top:67;width:101;height:128" coordorigin="4229,67" coordsize="101,128" path="m4248,71l4229,71,4229,194,4251,194,4251,110,4253,99,4260,95,4266,89,4271,87,4248,87,4248,71xe" filled="true" fillcolor="#000000" stroked="false">
                <v:path arrowok="t"/>
                <v:fill type="solid"/>
              </v:shape>
              <v:shape style="position:absolute;left:4229;top:67;width:101;height:128" coordorigin="4229,67" coordsize="101,128" path="m4326,86l4289,86,4294,87,4298,90,4302,92,4307,99,4308,104,4310,110,4310,194,4330,194,4330,102,4329,97,4328,91,4326,86xe" filled="true" fillcolor="#000000" stroked="false">
                <v:path arrowok="t"/>
                <v:fill type="solid"/>
              </v:shape>
              <v:shape style="position:absolute;left:4229;top:67;width:101;height:128" coordorigin="4229,67" coordsize="101,128" path="m4295,67l4283,67,4264,73,4248,87,4271,87,4275,86,4326,86,4323,81,4319,78,4314,74,4308,72,4302,68,4295,67xe" filled="true" fillcolor="#000000" stroked="false">
                <v:path arrowok="t"/>
                <v:fill type="solid"/>
              </v:shape>
            </v:group>
            <v:group style="position:absolute;left:4358;top:68;width:115;height:131" coordorigin="4358,68" coordsize="115,131">
              <v:shape style="position:absolute;left:4358;top:68;width:115;height:131" coordorigin="4358,68" coordsize="115,131" path="m4406,68l4359,122,4358,150,4365,168,4378,185,4395,195,4416,198,4432,198,4443,194,4462,180,4407,180,4398,176,4384,162,4380,151,4379,138,4473,138,4473,131,4472,121,4380,121,4382,109,4385,101,4398,87,4407,85,4455,85,4448,77,4431,70,4406,68xe" filled="true" fillcolor="#000000" stroked="false">
                <v:path arrowok="t"/>
                <v:fill type="solid"/>
              </v:shape>
              <v:shape style="position:absolute;left:4358;top:68;width:115;height:131" coordorigin="4358,68" coordsize="115,131" path="m4450,155l4446,163,4443,170,4437,174,4431,179,4425,180,4462,180,4468,170,4472,157,4450,155xe" filled="true" fillcolor="#000000" stroked="false">
                <v:path arrowok="t"/>
                <v:fill type="solid"/>
              </v:shape>
              <v:shape style="position:absolute;left:4358;top:68;width:115;height:131" coordorigin="4358,68" coordsize="115,131" path="m4455,85l4427,85,4436,89,4442,97,4446,102,4449,110,4450,121,4472,121,4470,112,4463,95,4455,85xe" filled="true" fillcolor="#000000" stroked="false">
                <v:path arrowok="t"/>
                <v:fill type="solid"/>
              </v:shape>
            </v:group>
            <v:group style="position:absolute;left:4484;top:71;width:171;height:124" coordorigin="4484,71" coordsize="171,124">
              <v:shape style="position:absolute;left:4484;top:71;width:171;height:124" coordorigin="4484,71" coordsize="171,124" path="m4505,71l4484,71,4522,194,4544,194,4550,169,4533,169,4526,141,4505,71xe" filled="true" fillcolor="#000000" stroked="false">
                <v:path arrowok="t"/>
                <v:fill type="solid"/>
              </v:shape>
              <v:shape style="position:absolute;left:4484;top:71;width:171;height:124" coordorigin="4484,71" coordsize="171,124" path="m4588,99l4569,99,4574,120,4594,194,4616,194,4624,167,4606,167,4599,143,4588,99xe" filled="true" fillcolor="#000000" stroked="false">
                <v:path arrowok="t"/>
                <v:fill type="solid"/>
              </v:shape>
              <v:shape style="position:absolute;left:4484;top:71;width:171;height:124" coordorigin="4484,71" coordsize="171,124" path="m4581,71l4559,71,4539,143,4535,159,4533,168,4533,169,4550,169,4569,99,4588,99,4581,71xe" filled="true" fillcolor="#000000" stroked="false">
                <v:path arrowok="t"/>
                <v:fill type="solid"/>
              </v:shape>
              <v:shape style="position:absolute;left:4484;top:71;width:171;height:124" coordorigin="4484,71" coordsize="171,124" path="m4654,71l4634,71,4613,143,4606,167,4624,167,4654,71xe" filled="true" fillcolor="#000000" stroked="false">
                <v:path arrowok="t"/>
                <v:fill type="solid"/>
              </v:shape>
            </v:group>
            <v:group style="position:absolute;left:4769;top:12;width:2;height:182" coordorigin="4769,12" coordsize="2,182">
              <v:shape style="position:absolute;left:4769;top:12;width:2;height:182" coordorigin="4769,12" coordsize="0,182" path="m4769,12l4769,194e" filled="false" stroked="true" strokeweight="1.120pt" strokecolor="#000000">
                <v:path arrowok="t"/>
              </v:shape>
            </v:group>
            <v:group style="position:absolute;left:4811;top:67;width:101;height:128" coordorigin="4811,67" coordsize="101,128">
              <v:shape style="position:absolute;left:4811;top:67;width:101;height:128" coordorigin="4811,67" coordsize="101,128" path="m4830,71l4811,71,4811,194,4832,194,4832,110,4835,99,4842,95,4848,89,4853,87,4830,87,4830,71xe" filled="true" fillcolor="#000000" stroked="false">
                <v:path arrowok="t"/>
                <v:fill type="solid"/>
              </v:shape>
              <v:shape style="position:absolute;left:4811;top:67;width:101;height:128" coordorigin="4811,67" coordsize="101,128" path="m4907,86l4871,86,4876,87,4880,90,4884,92,4889,99,4890,104,4892,110,4892,194,4912,194,4912,102,4911,97,4910,91,4907,86xe" filled="true" fillcolor="#000000" stroked="false">
                <v:path arrowok="t"/>
                <v:fill type="solid"/>
              </v:shape>
              <v:shape style="position:absolute;left:4811;top:67;width:101;height:128" coordorigin="4811,67" coordsize="101,128" path="m4877,67l4865,67,4845,73,4830,87,4853,87,4857,86,4907,86,4905,81,4901,78,4896,74,4890,72,4884,68,4877,67xe" filled="true" fillcolor="#000000" stroked="false">
                <v:path arrowok="t"/>
                <v:fill type="solid"/>
              </v:shape>
            </v:group>
            <v:group style="position:absolute;left:4955;top:12;width:2;height:183" coordorigin="4955,12" coordsize="2,183">
              <v:shape style="position:absolute;left:4955;top:12;width:2;height:183" coordorigin="4955,12" coordsize="0,183" path="m4955,12l4955,194e" filled="false" stroked="true" strokeweight="1.18pt" strokecolor="#000000">
                <v:path arrowok="t"/>
              </v:shape>
            </v:group>
            <v:group style="position:absolute;left:4986;top:26;width:60;height:171" coordorigin="4986,26" coordsize="60,171">
              <v:shape style="position:absolute;left:4986;top:26;width:60;height:171" coordorigin="4986,26" coordsize="60,171" path="m5022,86l5002,86,5002,179,5004,183,5006,187,5009,191,5013,193,5018,195,5024,197,5036,197,5042,195,5046,194,5044,176,5030,176,5027,175,5024,171,5024,169,5022,165,5022,86xe" filled="true" fillcolor="#000000" stroked="false">
                <v:path arrowok="t"/>
                <v:fill type="solid"/>
              </v:shape>
              <v:shape style="position:absolute;left:4986;top:26;width:60;height:171" coordorigin="4986,26" coordsize="60,171" path="m5044,71l4986,71,4986,86,5044,86,5044,71xe" filled="true" fillcolor="#000000" stroked="false">
                <v:path arrowok="t"/>
                <v:fill type="solid"/>
              </v:shape>
              <v:shape style="position:absolute;left:4986;top:26;width:60;height:171" coordorigin="4986,26" coordsize="60,171" path="m5022,26l5002,39,5002,71,5022,71,5022,26xe" filled="true" fillcolor="#000000" stroked="false">
                <v:path arrowok="t"/>
                <v:fill type="solid"/>
              </v:shape>
            </v:group>
            <v:group style="position:absolute;left:5075;top:12;width:2;height:183" coordorigin="5075,12" coordsize="2,183">
              <v:shape style="position:absolute;left:5075;top:12;width:2;height:183" coordorigin="5075,12" coordsize="0,183" path="m5075,12l5075,194e" filled="false" stroked="true" strokeweight="1.18pt" strokecolor="#000000">
                <v:path arrowok="t"/>
              </v:shape>
            </v:group>
            <v:group style="position:absolute;left:5112;top:67;width:114;height:131" coordorigin="5112,67" coordsize="114,131">
              <v:shape style="position:absolute;left:5112;top:67;width:114;height:131" coordorigin="5112,67" coordsize="114,131" path="m5216,85l5180,85,5187,87,5193,92,5196,96,5199,102,5199,116,5190,119,5178,121,5160,123,5152,123,5146,125,5142,126,5136,128,5132,129,5122,137,5118,140,5114,150,5112,156,5112,173,5116,181,5123,187,5130,194,5141,198,5163,198,5170,197,5177,193,5184,191,5193,186,5199,181,5151,181,5145,179,5141,175,5136,171,5134,167,5134,157,5135,155,5138,151,5139,149,5146,144,5150,143,5156,141,5164,140,5180,138,5190,135,5199,132,5220,132,5220,105,5219,98,5219,95,5218,89,5216,85xe" filled="true" fillcolor="#000000" stroked="false">
                <v:path arrowok="t"/>
                <v:fill type="solid"/>
              </v:shape>
              <v:shape style="position:absolute;left:5112;top:67;width:114;height:131" coordorigin="5112,67" coordsize="114,131" path="m5222,180l5200,180,5201,185,5202,191,5205,194,5226,194,5222,185,5222,180xe" filled="true" fillcolor="#000000" stroked="false">
                <v:path arrowok="t"/>
                <v:fill type="solid"/>
              </v:shape>
              <v:shape style="position:absolute;left:5112;top:67;width:114;height:131" coordorigin="5112,67" coordsize="114,131" path="m5220,132l5199,132,5199,149,5198,156,5195,161,5188,173,5181,175,5175,179,5168,181,5199,181,5200,180,5222,180,5220,175,5220,132xe" filled="true" fillcolor="#000000" stroked="false">
                <v:path arrowok="t"/>
                <v:fill type="solid"/>
              </v:shape>
              <v:shape style="position:absolute;left:5112;top:67;width:114;height:131" coordorigin="5112,67" coordsize="114,131" path="m5182,67l5160,67,5135,74,5116,105,5136,109,5139,99,5142,93,5147,90,5151,86,5159,85,5216,85,5216,84,5212,80,5210,77,5204,73,5198,71,5190,68,5182,67xe" filled="true" fillcolor="#000000" stroked="false">
                <v:path arrowok="t"/>
                <v:fill type="solid"/>
              </v:shape>
            </v:group>
            <v:group style="position:absolute;left:5242;top:26;width:60;height:171" coordorigin="5242,26" coordsize="60,171">
              <v:shape style="position:absolute;left:5242;top:26;width:60;height:171" coordorigin="5242,26" coordsize="60,171" path="m5278,86l5258,86,5258,179,5260,183,5261,187,5265,191,5268,193,5273,195,5279,197,5291,197,5296,195,5302,194,5300,176,5284,176,5279,171,5278,169,5278,86xe" filled="true" fillcolor="#000000" stroked="false">
                <v:path arrowok="t"/>
                <v:fill type="solid"/>
              </v:shape>
              <v:shape style="position:absolute;left:5242;top:26;width:60;height:171" coordorigin="5242,26" coordsize="60,171" path="m5300,71l5242,71,5242,86,5300,86,5300,71xe" filled="true" fillcolor="#000000" stroked="false">
                <v:path arrowok="t"/>
                <v:fill type="solid"/>
              </v:shape>
              <v:shape style="position:absolute;left:5242;top:26;width:60;height:171" coordorigin="5242,26" coordsize="60,171" path="m5278,26l5258,39,5258,71,5278,71,5278,26xe" filled="true" fillcolor="#000000" stroked="false">
                <v:path arrowok="t"/>
                <v:fill type="solid"/>
              </v:shape>
            </v:group>
            <v:group style="position:absolute;left:5331;top:12;width:2;height:183" coordorigin="5331,12" coordsize="2,183">
              <v:shape style="position:absolute;left:5331;top:12;width:2;height:183" coordorigin="5331,12" coordsize="0,183" path="m5331,12l5331,194e" filled="false" stroked="true" strokeweight="1.18pt" strokecolor="#000000">
                <v:path arrowok="t"/>
              </v:shape>
            </v:group>
            <v:group style="position:absolute;left:5361;top:71;width:114;height:124" coordorigin="5361,71" coordsize="114,124">
              <v:shape style="position:absolute;left:5361;top:71;width:114;height:124" coordorigin="5361,71" coordsize="114,124" path="m5382,71l5361,71,5408,194,5428,194,5437,170,5417,170,5415,161,5412,152,5409,145,5382,71xe" filled="true" fillcolor="#000000" stroked="false">
                <v:path arrowok="t"/>
                <v:fill type="solid"/>
              </v:shape>
              <v:shape style="position:absolute;left:5361;top:71;width:114;height:124" coordorigin="5361,71" coordsize="114,124" path="m5475,71l5453,71,5426,146,5422,156,5417,170,5437,170,5475,71xe" filled="true" fillcolor="#000000" stroked="false">
                <v:path arrowok="t"/>
                <v:fill type="solid"/>
              </v:shape>
            </v:group>
            <v:group style="position:absolute;left:5485;top:68;width:114;height:130" coordorigin="5485,68" coordsize="114,130">
              <v:shape style="position:absolute;left:5485;top:68;width:114;height:130" coordorigin="5485,68" coordsize="114,130" path="m5532,68l5485,122,5485,150,5492,168,5505,185,5522,195,5543,198,5558,198,5570,194,5579,187,5588,180,5532,180,5524,176,5510,162,5506,151,5506,138,5598,138,5598,131,5597,121,5507,121,5507,109,5511,101,5518,95,5524,87,5532,85,5581,85,5574,76,5557,70,5532,68xe" filled="true" fillcolor="#000000" stroked="false">
                <v:path arrowok="t"/>
                <v:fill type="solid"/>
              </v:shape>
              <v:shape style="position:absolute;left:5485;top:68;width:114;height:130" coordorigin="5485,68" coordsize="114,130" path="m5576,155l5573,163,5568,170,5562,174,5558,179,5550,180,5588,180,5595,170,5597,157,5576,155xe" filled="true" fillcolor="#000000" stroked="false">
                <v:path arrowok="t"/>
                <v:fill type="solid"/>
              </v:shape>
              <v:shape style="position:absolute;left:5485;top:68;width:114;height:130" coordorigin="5485,68" coordsize="114,130" path="m5581,85l5553,85,5561,89,5568,97,5573,102,5576,110,5577,121,5597,121,5596,112,5589,95,5581,85xe" filled="true" fillcolor="#000000" stroked="false">
                <v:path arrowok="t"/>
                <v:fill type="solid"/>
              </v:shape>
            </v:group>
            <v:group style="position:absolute;left:5706;top:23;width:108;height:176" coordorigin="5706,23" coordsize="108,176">
              <v:shape style="position:absolute;left:5706;top:23;width:108;height:176" coordorigin="5706,23" coordsize="108,176" path="m5766,67l5748,67,5739,71,5730,75,5722,81,5716,89,5712,98,5708,109,5706,120,5706,145,5750,198,5775,198,5787,192,5793,180,5752,180,5745,176,5738,168,5730,161,5728,149,5728,116,5730,104,5736,96,5744,89,5751,85,5793,85,5789,79,5784,75,5778,72,5766,67xe" filled="true" fillcolor="#000000" stroked="false">
                <v:path arrowok="t"/>
                <v:fill type="solid"/>
              </v:shape>
              <v:shape style="position:absolute;left:5706;top:23;width:108;height:176" coordorigin="5706,23" coordsize="108,176" path="m5814,179l5794,179,5794,194,5814,194,5814,179xe" filled="true" fillcolor="#000000" stroked="false">
                <v:path arrowok="t"/>
                <v:fill type="solid"/>
              </v:shape>
              <v:shape style="position:absolute;left:5706;top:23;width:108;height:176" coordorigin="5706,23" coordsize="108,176" path="m5814,23l5793,23,5793,85,5770,85,5778,89,5784,97,5792,104,5794,117,5794,150,5792,162,5784,169,5778,176,5771,180,5793,180,5794,179,5814,179,5814,23xe" filled="true" fillcolor="#000000" stroked="false">
                <v:path arrowok="t"/>
                <v:fill type="solid"/>
              </v:shape>
            </v:group>
            <v:group style="position:absolute;left:5842;top:68;width:114;height:130" coordorigin="5842,68" coordsize="114,130">
              <v:shape style="position:absolute;left:5842;top:68;width:114;height:130" coordorigin="5842,68" coordsize="114,130" path="m5889,68l5843,122,5842,150,5849,168,5862,185,5880,195,5901,198,5915,198,5927,194,5946,180,5891,180,5882,176,5876,169,5868,162,5865,151,5864,138,5956,138,5956,131,5955,121,5865,121,5866,109,5870,101,5883,87,5890,85,5938,85,5931,76,5914,70,5889,68xe" filled="true" fillcolor="#000000" stroked="false">
                <v:path arrowok="t"/>
                <v:fill type="solid"/>
              </v:shape>
              <v:shape style="position:absolute;left:5842;top:68;width:114;height:130" coordorigin="5842,68" coordsize="114,130" path="m5934,155l5931,163,5926,170,5921,174,5915,179,5909,180,5946,180,5952,170,5956,157,5934,155xe" filled="true" fillcolor="#000000" stroked="false">
                <v:path arrowok="t"/>
                <v:fill type="solid"/>
              </v:shape>
              <v:shape style="position:absolute;left:5842;top:68;width:114;height:130" coordorigin="5842,68" coordsize="114,130" path="m5938,85l5910,85,5920,89,5926,97,5931,102,5933,110,5934,121,5955,121,5954,112,5946,95,5938,85xe" filled="true" fillcolor="#000000" stroked="false">
                <v:path arrowok="t"/>
                <v:fill type="solid"/>
              </v:shape>
            </v:group>
            <v:group style="position:absolute;left:5974;top:67;width:105;height:131" coordorigin="5974,67" coordsize="105,131">
              <v:shape style="position:absolute;left:5974;top:67;width:105;height:131" coordorigin="5974,67" coordsize="105,131" path="m5996,155l5974,157,5976,170,5982,181,5991,187,5999,194,6011,198,6038,198,6046,195,6054,192,6062,189,6068,185,6070,180,6018,180,6010,177,6005,174,6000,169,5997,163,5996,155xe" filled="true" fillcolor="#000000" stroked="false">
                <v:path arrowok="t"/>
                <v:fill type="solid"/>
              </v:shape>
              <v:shape style="position:absolute;left:5974;top:67;width:105;height:131" coordorigin="5974,67" coordsize="105,131" path="m6034,67l6017,67,6005,69,5996,74,5988,79,5985,83,5982,87,5979,92,5978,98,5978,109,6028,141,6040,145,6047,147,6050,149,6054,152,6057,156,6057,165,6054,170,6050,174,6045,179,6038,180,6070,180,6071,177,6076,171,6078,165,6078,151,6076,145,6072,140,6070,135,6065,132,6059,129,6053,126,6042,123,6028,119,6017,116,6011,115,6009,114,6005,113,6003,110,6002,108,5999,105,5998,103,5998,96,6000,92,6005,90,6009,86,6016,85,6068,85,6063,78,6057,74,6050,72,6042,68,6034,67xe" filled="true" fillcolor="#000000" stroked="false">
                <v:path arrowok="t"/>
                <v:fill type="solid"/>
              </v:shape>
              <v:shape style="position:absolute;left:5974;top:67;width:105;height:131" coordorigin="5974,67" coordsize="105,131" path="m6068,85l6034,85,6040,86,6045,90,6048,93,6052,98,6053,105,6074,102,6072,95,6070,87,6068,85xe" filled="true" fillcolor="#000000" stroked="false">
                <v:path arrowok="t"/>
                <v:fill type="solid"/>
              </v:shape>
            </v:group>
            <v:group style="position:absolute;left:6114;top:12;width:2;height:182" coordorigin="6114,12" coordsize="2,182">
              <v:shape style="position:absolute;left:6114;top:12;width:2;height:182" coordorigin="6114,12" coordsize="0,182" path="m6114,12l6114,194e" filled="false" stroked="true" strokeweight="1.120pt" strokecolor="#000000">
                <v:path arrowok="t"/>
              </v:shape>
            </v:group>
            <v:group style="position:absolute;left:6149;top:67;width:110;height:178" coordorigin="6149,67" coordsize="110,178">
              <v:shape style="position:absolute;left:6149;top:67;width:110;height:178" coordorigin="6149,67" coordsize="110,178" path="m6153,205l6152,218,6156,229,6166,235,6174,242,6186,245,6214,245,6225,242,6233,239,6242,234,6247,228,6192,228,6185,225,6180,222,6176,219,6173,215,6173,207,6153,205xe" filled="true" fillcolor="#000000" stroked="false">
                <v:path arrowok="t"/>
                <v:fill type="solid"/>
              </v:shape>
              <v:shape style="position:absolute;left:6149;top:67;width:110;height:178" coordorigin="6149,67" coordsize="110,178" path="m6258,179l6237,179,6237,192,6236,201,6234,205,6233,212,6230,218,6224,222,6219,225,6212,228,6247,228,6248,227,6253,218,6257,201,6258,179xe" filled="true" fillcolor="#000000" stroked="false">
                <v:path arrowok="t"/>
                <v:fill type="solid"/>
              </v:shape>
              <v:shape style="position:absolute;left:6149;top:67;width:110;height:178" coordorigin="6149,67" coordsize="110,178" path="m6202,67l6191,67,6182,71,6149,142,6154,161,6165,179,6181,190,6202,194,6215,194,6227,189,6237,179,6258,179,6258,177,6195,177,6186,174,6179,165,6173,158,6170,146,6170,115,6173,104,6179,96,6186,89,6195,85,6258,85,6258,85,6238,85,6222,71,6202,67xe" filled="true" fillcolor="#000000" stroked="false">
                <v:path arrowok="t"/>
                <v:fill type="solid"/>
              </v:shape>
              <v:shape style="position:absolute;left:6149;top:67;width:110;height:178" coordorigin="6149,67" coordsize="110,178" path="m6258,85l6213,85,6221,89,6228,96,6234,104,6238,116,6238,146,6234,158,6228,165,6222,174,6214,177,6258,177,6258,85xe" filled="true" fillcolor="#000000" stroked="false">
                <v:path arrowok="t"/>
                <v:fill type="solid"/>
              </v:shape>
              <v:shape style="position:absolute;left:6149;top:67;width:110;height:178" coordorigin="6149,67" coordsize="110,178" path="m6258,71l6238,71,6238,85,6258,85,6258,71xe" filled="true" fillcolor="#000000" stroked="false">
                <v:path arrowok="t"/>
                <v:fill type="solid"/>
              </v:shape>
            </v:group>
            <v:group style="position:absolute;left:6288;top:67;width:101;height:128" coordorigin="6288,67" coordsize="101,128">
              <v:shape style="position:absolute;left:6288;top:67;width:101;height:128" coordorigin="6288,67" coordsize="101,128" path="m6306,71l6288,71,6288,194,6309,194,6309,110,6312,99,6318,95,6326,89,6329,87,6306,87,6306,71xe" filled="true" fillcolor="#000000" stroked="false">
                <v:path arrowok="t"/>
                <v:fill type="solid"/>
              </v:shape>
              <v:shape style="position:absolute;left:6288;top:67;width:101;height:128" coordorigin="6288,67" coordsize="101,128" path="m6384,86l6347,86,6352,87,6357,90,6360,92,6364,96,6365,99,6368,104,6368,194,6389,194,6389,108,6388,102,6388,97,6387,91,6384,86xe" filled="true" fillcolor="#000000" stroked="false">
                <v:path arrowok="t"/>
                <v:fill type="solid"/>
              </v:shape>
              <v:shape style="position:absolute;left:6288;top:67;width:101;height:128" coordorigin="6288,67" coordsize="101,128" path="m6354,67l6341,67,6322,73,6306,87,6329,87,6333,86,6384,86,6381,81,6378,78,6374,74,6368,72,6360,68,6354,67xe" filled="true" fillcolor="#000000" stroked="false">
                <v:path arrowok="t"/>
                <v:fill type="solid"/>
              </v:shape>
            </v:group>
            <v:group style="position:absolute;left:6416;top:68;width:114;height:130" coordorigin="6416,68" coordsize="114,130">
              <v:shape style="position:absolute;left:6416;top:68;width:114;height:130" coordorigin="6416,68" coordsize="114,130" path="m6463,68l6417,122,6416,150,6423,168,6436,185,6453,195,6474,198,6489,198,6501,194,6510,187,6519,180,6464,180,6455,176,6441,162,6437,151,6437,138,6530,138,6530,131,6528,121,6438,121,6438,109,6442,101,6449,95,6455,87,6464,85,6512,85,6505,76,6488,70,6463,68xe" filled="true" fillcolor="#000000" stroked="false">
                <v:path arrowok="t"/>
                <v:fill type="solid"/>
              </v:shape>
              <v:shape style="position:absolute;left:6416;top:68;width:114;height:130" coordorigin="6416,68" coordsize="114,130" path="m6507,155l6504,163,6500,170,6494,174,6489,179,6482,180,6519,180,6526,170,6528,157,6507,155xe" filled="true" fillcolor="#000000" stroked="false">
                <v:path arrowok="t"/>
                <v:fill type="solid"/>
              </v:shape>
              <v:shape style="position:absolute;left:6416;top:68;width:114;height:130" coordorigin="6416,68" coordsize="114,130" path="m6512,85l6484,85,6492,89,6500,97,6504,102,6507,110,6508,121,6528,121,6528,112,6520,95,6512,85xe" filled="true" fillcolor="#000000" stroked="false">
                <v:path arrowok="t"/>
                <v:fill type="solid"/>
              </v:shape>
            </v:group>
            <v:group style="position:absolute;left:6549;top:23;width:110;height:176" coordorigin="6549,23" coordsize="110,176">
              <v:shape style="position:absolute;left:6549;top:23;width:110;height:176" coordorigin="6549,23" coordsize="110,176" path="m6610,67l6591,67,6581,71,6573,75,6566,81,6558,89,6555,98,6550,109,6549,120,6549,145,6584,194,6592,198,6618,198,6630,192,6637,180,6594,180,6587,176,6580,168,6574,161,6570,149,6570,116,6573,104,6580,96,6586,89,6593,85,6636,85,6633,79,6628,75,6622,72,6610,67xe" filled="true" fillcolor="#000000" stroked="false">
                <v:path arrowok="t"/>
                <v:fill type="solid"/>
              </v:shape>
              <v:shape style="position:absolute;left:6549;top:23;width:110;height:176" coordorigin="6549,23" coordsize="110,176" path="m6658,179l6638,179,6638,194,6658,194,6658,179xe" filled="true" fillcolor="#000000" stroked="false">
                <v:path arrowok="t"/>
                <v:fill type="solid"/>
              </v:shape>
              <v:shape style="position:absolute;left:6549;top:23;width:110;height:176" coordorigin="6549,23" coordsize="110,176" path="m6658,23l6636,23,6636,85,6614,85,6622,89,6628,97,6635,104,6639,117,6639,150,6635,162,6629,169,6622,176,6615,180,6637,180,6638,179,6658,179,6658,23xe" filled="true" fillcolor="#000000" stroked="false">
                <v:path arrowok="t"/>
                <v:fill type="solid"/>
              </v:shape>
            </v:group>
            <v:group style="position:absolute;left:6766;top:26;width:62;height:171" coordorigin="6766,26" coordsize="62,171">
              <v:shape style="position:absolute;left:6766;top:26;width:62;height:171" coordorigin="6766,26" coordsize="62,171" path="m6803,86l6782,86,6782,171,6783,179,6784,183,6789,191,6794,193,6797,195,6803,197,6815,197,6827,194,6824,176,6809,176,6808,175,6806,174,6804,173,6804,171,6803,169,6803,86xe" filled="true" fillcolor="#000000" stroked="false">
                <v:path arrowok="t"/>
                <v:fill type="solid"/>
              </v:shape>
              <v:shape style="position:absolute;left:6766;top:26;width:62;height:171" coordorigin="6766,26" coordsize="62,171" path="m6824,71l6766,71,6766,86,6824,86,6824,71xe" filled="true" fillcolor="#000000" stroked="false">
                <v:path arrowok="t"/>
                <v:fill type="solid"/>
              </v:shape>
              <v:shape style="position:absolute;left:6766;top:26;width:62;height:171" coordorigin="6766,26" coordsize="62,171" path="m6803,26l6782,39,6782,71,6803,71,6803,26xe" filled="true" fillcolor="#000000" stroked="false">
                <v:path arrowok="t"/>
                <v:fill type="solid"/>
              </v:shape>
            </v:group>
            <v:group style="position:absolute;left:6837;top:68;width:117;height:130" coordorigin="6837,68" coordsize="117,130">
              <v:shape style="position:absolute;left:6837;top:68;width:117;height:130" coordorigin="6837,68" coordsize="117,130" path="m6884,68l6867,75,6847,91,6839,109,6837,132,6838,150,6844,168,6857,185,6874,195,6896,198,6906,198,6916,195,6926,189,6934,185,6939,180,6885,180,6875,176,6869,168,6862,161,6858,149,6858,116,6862,104,6869,97,6876,89,6885,85,6935,85,6926,76,6909,69,6884,68xe" filled="true" fillcolor="#000000" stroked="false">
                <v:path arrowok="t"/>
                <v:fill type="solid"/>
              </v:shape>
              <v:shape style="position:absolute;left:6837;top:68;width:117;height:130" coordorigin="6837,68" coordsize="117,130" path="m6935,85l6905,85,6915,89,6921,97,6928,104,6932,116,6932,149,6928,161,6921,168,6915,176,6905,180,6939,180,6941,177,6946,169,6951,152,6953,129,6951,112,6943,94,6935,85xe" filled="true" fillcolor="#000000" stroked="false">
                <v:path arrowok="t"/>
                <v:fill type="solid"/>
              </v:shape>
            </v:group>
            <v:group style="position:absolute;left:1550;top:310;width:2;height:183" coordorigin="1550,310" coordsize="2,183">
              <v:shape style="position:absolute;left:1550;top:310;width:2;height:183" coordorigin="1550,310" coordsize="0,183" path="m1550,310l1550,493e" filled="false" stroked="true" strokeweight="1.120pt" strokecolor="#000000">
                <v:path arrowok="t"/>
              </v:shape>
            </v:group>
            <v:group style="position:absolute;left:3496;top:321;width:2;height:173" coordorigin="3496,321" coordsize="2,173">
              <v:shape style="position:absolute;left:3496;top:321;width:2;height:173" coordorigin="3496,321" coordsize="0,173" path="m3496,321l3496,494e" filled="false" stroked="true" strokeweight="1.18pt" strokecolor="#000000">
                <v:path arrowok="t"/>
              </v:shape>
            </v:group>
            <v:group style="position:absolute;left:3594;top:365;width:108;height:132" coordorigin="3594,365" coordsize="108,132">
              <v:shape style="position:absolute;left:3594;top:365;width:108;height:132" coordorigin="3594,365" coordsize="108,132" path="m3664,365l3640,365,3630,367,3621,373,3611,378,3604,385,3597,403,3594,421,3595,448,3601,466,3613,483,3630,493,3651,497,3664,497,3676,492,3686,485,3692,479,3640,479,3632,475,3626,468,3620,459,3616,446,3616,414,3620,402,3626,393,3633,386,3641,383,3693,383,3693,381,3684,375,3676,368,3664,365xe" filled="true" fillcolor="#000000" stroked="false">
                <v:path arrowok="t"/>
                <v:fill type="solid"/>
              </v:shape>
              <v:shape style="position:absolute;left:3594;top:365;width:108;height:132" coordorigin="3594,365" coordsize="108,132" path="m3682,446l3681,458,3677,467,3665,476,3659,479,3692,479,3694,476,3700,465,3702,451,3682,446xe" filled="true" fillcolor="#000000" stroked="false">
                <v:path arrowok="t"/>
                <v:fill type="solid"/>
              </v:shape>
              <v:shape style="position:absolute;left:3594;top:365;width:108;height:132" coordorigin="3594,365" coordsize="108,132" path="m3693,383l3659,383,3665,384,3675,393,3678,399,3680,408,3700,404,3698,392,3693,383xe" filled="true" fillcolor="#000000" stroked="false">
                <v:path arrowok="t"/>
                <v:fill type="solid"/>
              </v:shape>
            </v:group>
            <v:group style="position:absolute;left:3713;top:366;width:117;height:131" coordorigin="3713,366" coordsize="117,131">
              <v:shape style="position:absolute;left:3713;top:366;width:117;height:131" coordorigin="3713,366" coordsize="117,131" path="m3760,366l3743,372,3724,389,3716,407,3713,429,3715,448,3771,497,3782,497,3792,494,3801,488,3810,483,3815,479,3760,479,3752,475,3744,467,3738,459,3735,446,3735,414,3738,402,3744,395,3752,386,3760,383,3811,383,3803,373,3785,367,3760,366xe" filled="true" fillcolor="#000000" stroked="false">
                <v:path arrowok="t"/>
                <v:fill type="solid"/>
              </v:shape>
              <v:shape style="position:absolute;left:3713;top:366;width:117;height:131" coordorigin="3713,366" coordsize="117,131" path="m3811,383l3782,383,3790,386,3797,395,3804,402,3808,414,3808,446,3804,459,3797,467,3790,475,3782,479,3815,479,3818,476,3823,467,3828,450,3830,427,3827,409,3819,392,3811,383xe" filled="true" fillcolor="#000000" stroked="false">
                <v:path arrowok="t"/>
                <v:fill type="solid"/>
              </v:shape>
              <v:shape style="position:absolute;left:3853;top:307;width:2054;height:199" type="#_x0000_t75" stroked="false">
                <v:imagedata r:id="rId25" o:title=""/>
              </v:shape>
            </v:group>
            <v:group style="position:absolute;left:6012;top:321;width:2;height:173" coordorigin="6012,321" coordsize="2,173">
              <v:shape style="position:absolute;left:6012;top:321;width:2;height:173" coordorigin="6012,321" coordsize="0,173" path="m6012,321l6012,494e" filled="false" stroked="true" strokeweight="1.18pt" strokecolor="#000000">
                <v:path arrowok="t"/>
              </v:shape>
            </v:group>
            <v:group style="position:absolute;left:6047;top:366;width:118;height:131" coordorigin="6047,366" coordsize="118,131">
              <v:shape style="position:absolute;left:6047;top:366;width:118;height:131" coordorigin="6047,366" coordsize="118,131" path="m6094,366l6077,373,6058,389,6050,407,6047,429,6049,449,6056,467,6068,483,6085,493,6106,497,6117,497,6126,494,6136,488,6146,483,6150,479,6095,479,6087,475,6080,467,6072,459,6069,446,6069,414,6072,402,6080,395,6087,386,6095,383,6146,383,6137,373,6120,367,6094,366xe" filled="true" fillcolor="#000000" stroked="false">
                <v:path arrowok="t"/>
                <v:fill type="solid"/>
              </v:shape>
              <v:shape style="position:absolute;left:6047;top:366;width:118;height:131" coordorigin="6047,366" coordsize="118,131" path="m6146,383l6117,383,6125,386,6132,395,6140,402,6143,414,6143,446,6140,459,6132,467,6125,475,6117,479,6150,479,6165,427,6162,409,6154,392,6146,383xe" filled="true" fillcolor="#000000" stroked="false">
                <v:path arrowok="t"/>
                <v:fill type="solid"/>
              </v:shape>
            </v:group>
            <v:group style="position:absolute;left:6184;top:365;width:107;height:132" coordorigin="6184,365" coordsize="107,132">
              <v:shape style="position:absolute;left:6184;top:365;width:107;height:132" coordorigin="6184,365" coordsize="107,132" path="m6252,365l6228,365,6219,367,6209,373,6201,378,6194,385,6186,403,6184,420,6184,447,6190,466,6201,483,6218,493,6239,497,6252,497,6264,492,6274,485,6280,479,6228,479,6220,475,6214,468,6207,459,6205,447,6221,386,6230,383,6282,383,6281,381,6273,375,6264,368,6252,365xe" filled="true" fillcolor="#000000" stroked="false">
                <v:path arrowok="t"/>
                <v:fill type="solid"/>
              </v:shape>
              <v:shape style="position:absolute;left:6184;top:365;width:107;height:132" coordorigin="6184,365" coordsize="107,132" path="m6270,446l6269,458,6266,467,6254,476,6248,479,6280,479,6282,476,6288,465,6291,451,6270,446xe" filled="true" fillcolor="#000000" stroked="false">
                <v:path arrowok="t"/>
                <v:fill type="solid"/>
              </v:shape>
              <v:shape style="position:absolute;left:6184;top:365;width:107;height:132" coordorigin="6184,365" coordsize="107,132" path="m6282,383l6248,383,6254,384,6263,393,6267,399,6268,408,6288,404,6286,392,6282,383xe" filled="true" fillcolor="#000000" stroked="false">
                <v:path arrowok="t"/>
                <v:fill type="solid"/>
              </v:shape>
            </v:group>
            <v:group style="position:absolute;left:6300;top:365;width:114;height:132" coordorigin="6300,365" coordsize="114,132">
              <v:shape style="position:absolute;left:6300;top:365;width:114;height:132" coordorigin="6300,365" coordsize="114,132" path="m6404,383l6368,383,6375,385,6381,390,6384,393,6387,399,6387,414,6378,416,6366,419,6348,421,6340,421,6334,422,6330,423,6324,426,6320,427,6300,455,6300,471,6304,480,6311,486,6318,493,6329,497,6351,497,6358,495,6365,492,6372,489,6381,485,6387,480,6339,480,6333,477,6329,474,6324,470,6322,465,6322,456,6323,453,6326,450,6327,446,6334,441,6338,440,6344,439,6352,438,6368,435,6378,433,6387,429,6408,429,6408,403,6407,396,6407,392,6406,386,6404,383xe" filled="true" fillcolor="#000000" stroked="false">
                <v:path arrowok="t"/>
                <v:fill type="solid"/>
              </v:shape>
              <v:shape style="position:absolute;left:6300;top:365;width:114;height:132" coordorigin="6300,365" coordsize="114,132" path="m6410,479l6388,479,6389,483,6390,489,6393,493,6414,493,6410,483,6410,479xe" filled="true" fillcolor="#000000" stroked="false">
                <v:path arrowok="t"/>
                <v:fill type="solid"/>
              </v:shape>
              <v:shape style="position:absolute;left:6300;top:365;width:114;height:132" coordorigin="6300,365" coordsize="114,132" path="m6408,429l6387,429,6387,446,6386,455,6383,459,6376,471,6369,474,6363,477,6356,480,6387,480,6388,479,6410,479,6408,474,6408,429xe" filled="true" fillcolor="#000000" stroked="false">
                <v:path arrowok="t"/>
                <v:fill type="solid"/>
              </v:shape>
              <v:shape style="position:absolute;left:6300;top:365;width:114;height:132" coordorigin="6300,365" coordsize="114,132" path="m6370,365l6348,365,6323,372,6304,403,6324,407,6327,397,6330,391,6340,384,6347,383,6404,383,6404,381,6400,378,6398,374,6392,371,6386,368,6378,366,6370,365xe" filled="true" fillcolor="#000000" stroked="false">
                <v:path arrowok="t"/>
                <v:fill type="solid"/>
              </v:shape>
            </v:group>
            <v:group style="position:absolute;left:6;top:1262;width:171;height:124" coordorigin="6,1262" coordsize="171,124">
              <v:shape style="position:absolute;left:6;top:1262;width:171;height:124" coordorigin="6,1262" coordsize="171,124" path="m28,1262l6,1262,45,1386,66,1386,73,1361,56,1361,48,1333,28,1262xe" filled="true" fillcolor="#000000" stroked="false">
                <v:path arrowok="t"/>
                <v:fill type="solid"/>
              </v:shape>
              <v:shape style="position:absolute;left:6;top:1262;width:171;height:124" coordorigin="6,1262" coordsize="171,124" path="m111,1291l92,1291,96,1311,117,1386,138,1386,147,1358,128,1358,111,1291xe" filled="true" fillcolor="#000000" stroked="false">
                <v:path arrowok="t"/>
                <v:fill type="solid"/>
              </v:shape>
              <v:shape style="position:absolute;left:6;top:1262;width:171;height:124" coordorigin="6,1262" coordsize="171,124" path="m104,1262l82,1262,62,1334,58,1351,56,1359,56,1361,73,1361,92,1291,111,1291,104,1262xe" filled="true" fillcolor="#000000" stroked="false">
                <v:path arrowok="t"/>
                <v:fill type="solid"/>
              </v:shape>
              <v:shape style="position:absolute;left:6;top:1262;width:171;height:124" coordorigin="6,1262" coordsize="171,124" path="m177,1262l156,1262,128,1358,147,1358,177,1262xe" filled="true" fillcolor="#000000" stroked="false">
                <v:path arrowok="t"/>
                <v:fill type="solid"/>
              </v:shape>
            </v:group>
            <v:group style="position:absolute;left:203;top:1204;width:2;height:182" coordorigin="203,1204" coordsize="2,182">
              <v:shape style="position:absolute;left:203;top:1204;width:2;height:182" coordorigin="203,1204" coordsize="0,182" path="m203,1204l203,1386e" filled="false" stroked="true" strokeweight="1.120pt" strokecolor="#000000">
                <v:path arrowok="t"/>
              </v:shape>
            </v:group>
            <v:group style="position:absolute;left:257;top:1215;width:2;height:173" coordorigin="257,1215" coordsize="2,173">
              <v:shape style="position:absolute;left:257;top:1215;width:2;height:173" coordorigin="257,1215" coordsize="0,173" path="m257,1215l257,1388e" filled="false" stroked="true" strokeweight="1.18pt" strokecolor="#000000">
                <v:path arrowok="t"/>
              </v:shape>
            </v:group>
            <v:group style="position:absolute;left:79;top:1533;width:2;height:152" coordorigin="79,1533" coordsize="2,152">
              <v:shape style="position:absolute;left:79;top:1533;width:2;height:152" coordorigin="79,1533" coordsize="0,152" path="m79,1533l79,1685e" filled="false" stroked="true" strokeweight="1.24pt" strokecolor="#000000">
                <v:path arrowok="t"/>
              </v:shape>
            </v:group>
            <v:group style="position:absolute;left:11;top:1523;width:137;height:2" coordorigin="11,1523" coordsize="137,2">
              <v:shape style="position:absolute;left:11;top:1523;width:137;height:2" coordorigin="11,1523" coordsize="137,0" path="m11,1523l148,1523e" filled="false" stroked="true" strokeweight="1.120pt" strokecolor="#000000">
                <v:path arrowok="t"/>
              </v:shape>
            </v:group>
            <v:group style="position:absolute;left:162;top:1557;width:116;height:131" coordorigin="162,1557" coordsize="116,131">
              <v:shape style="position:absolute;left:162;top:1557;width:116;height:131" coordorigin="162,1557" coordsize="116,131" path="m267,1575l231,1575,238,1578,244,1583,248,1586,250,1592,250,1607,242,1609,228,1611,212,1614,203,1614,197,1615,194,1616,188,1619,183,1620,173,1627,170,1631,165,1640,162,1646,162,1663,167,1671,174,1677,182,1685,191,1688,214,1688,221,1687,228,1683,236,1681,244,1676,250,1671,202,1671,196,1669,191,1665,188,1662,185,1657,185,1647,186,1645,189,1641,190,1639,197,1634,201,1633,207,1632,215,1631,231,1628,242,1626,250,1622,270,1622,270,1589,269,1585,268,1579,267,1575xe" filled="true" fillcolor="#000000" stroked="false">
                <v:path arrowok="t"/>
                <v:fill type="solid"/>
              </v:shape>
              <v:shape style="position:absolute;left:162;top:1557;width:116;height:131" coordorigin="162,1557" coordsize="116,131" path="m272,1670l251,1670,252,1675,254,1681,256,1685,278,1685,273,1675,272,1670xe" filled="true" fillcolor="#000000" stroked="false">
                <v:path arrowok="t"/>
                <v:fill type="solid"/>
              </v:shape>
              <v:shape style="position:absolute;left:162;top:1557;width:116;height:131" coordorigin="162,1557" coordsize="116,131" path="m270,1622l250,1622,250,1639,249,1646,246,1651,243,1657,238,1663,232,1665,226,1669,219,1671,250,1671,251,1670,272,1670,272,1665,270,1652,270,1622xe" filled="true" fillcolor="#000000" stroked="false">
                <v:path arrowok="t"/>
                <v:fill type="solid"/>
              </v:shape>
              <v:shape style="position:absolute;left:162;top:1557;width:116;height:131" coordorigin="162,1557" coordsize="116,131" path="m233,1557l212,1557,202,1560,195,1562,186,1565,166,1596,188,1599,190,1590,192,1584,202,1577,209,1575,267,1575,267,1574,260,1567,255,1563,249,1561,242,1559,233,1557xe" filled="true" fillcolor="#000000" stroked="false">
                <v:path arrowok="t"/>
                <v:fill type="solid"/>
              </v:shape>
            </v:group>
            <v:group style="position:absolute;left:290;top:1561;width:118;height:124" coordorigin="290,1561" coordsize="118,124">
              <v:shape style="position:absolute;left:290;top:1561;width:118;height:124" coordorigin="290,1561" coordsize="118,124" path="m320,1561l293,1561,335,1620,290,1685,316,1685,348,1635,372,1635,360,1619,371,1604,347,1604,346,1599,342,1596,339,1590,320,1561xe" filled="true" fillcolor="#000000" stroked="false">
                <v:path arrowok="t"/>
                <v:fill type="solid"/>
              </v:shape>
              <v:shape style="position:absolute;left:290;top:1561;width:118;height:124" coordorigin="290,1561" coordsize="118,124" path="m372,1635l348,1635,356,1646,381,1685,407,1685,372,1635xe" filled="true" fillcolor="#000000" stroked="false">
                <v:path arrowok="t"/>
                <v:fill type="solid"/>
              </v:shape>
              <v:shape style="position:absolute;left:290;top:1561;width:118;height:124" coordorigin="290,1561" coordsize="118,124" path="m404,1561l378,1561,357,1590,354,1593,351,1598,347,1604,371,1604,404,156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2pt;height:26.7pt;mso-position-horizontal-relative:char;mso-position-vertical-relative:line" coordorigin="0,0" coordsize="9384,534">
            <v:shape style="position:absolute;left:14;top:2;width:2406;height:196" type="#_x0000_t75" stroked="false">
              <v:imagedata r:id="rId26" o:title=""/>
            </v:shape>
            <v:shape style="position:absolute;left:2443;top:0;width:6917;height:534" type="#_x0000_t75" stroked="false">
              <v:imagedata r:id="rId27" o:title=""/>
            </v:shape>
            <v:group style="position:absolute;left:9306;top:114;width:66;height:22" coordorigin="9306,114" coordsize="66,22">
              <v:shape style="position:absolute;left:9306;top:114;width:66;height:22" coordorigin="9306,114" coordsize="66,22" path="m9306,125l9372,125e" filled="false" stroked="true" strokeweight="1.18pt" strokecolor="#000000">
                <v:path arrowok="t"/>
              </v:shape>
            </v:group>
            <v:group style="position:absolute;left:0;top:315;width:62;height:171" coordorigin="0,315" coordsize="62,171">
              <v:shape style="position:absolute;left:0;top:315;width:62;height:171" coordorigin="0,315" coordsize="62,171" path="m36,375l16,375,16,461,37,486,49,486,61,483,58,465,43,465,41,464,37,461,37,458,36,455,36,375xe" filled="true" fillcolor="#000000" stroked="false">
                <v:path arrowok="t"/>
                <v:fill type="solid"/>
              </v:shape>
              <v:shape style="position:absolute;left:0;top:315;width:62;height:171" coordorigin="0,315" coordsize="62,171" path="m58,360l0,360,0,375,58,375,58,360xe" filled="true" fillcolor="#000000" stroked="false">
                <v:path arrowok="t"/>
                <v:fill type="solid"/>
              </v:shape>
              <v:shape style="position:absolute;left:0;top:315;width:62;height:171" coordorigin="0,315" coordsize="62,171" path="m36,315l16,329,16,360,36,360,36,315xe" filled="true" fillcolor="#000000" stroked="false">
                <v:path arrowok="t"/>
                <v:fill type="solid"/>
              </v:shape>
            </v:group>
            <v:group style="position:absolute;left:89;top:301;width:2;height:183" coordorigin="89,301" coordsize="2,183">
              <v:shape style="position:absolute;left:89;top:301;width:2;height:183" coordorigin="89,301" coordsize="0,183" path="m89,301l89,483e" filled="false" stroked="true" strokeweight="1.18pt" strokecolor="#000000">
                <v:path arrowok="t"/>
              </v:shape>
            </v:group>
            <v:group style="position:absolute;left:132;top:356;width:168;height:128" coordorigin="132,356" coordsize="168,128">
              <v:shape style="position:absolute;left:132;top:356;width:168;height:128" coordorigin="132,356" coordsize="168,128" path="m150,360l132,360,132,483,152,483,152,408,154,399,158,387,162,383,167,379,172,377,150,377,150,360xe" filled="true" fillcolor="#000000" stroked="false">
                <v:path arrowok="t"/>
                <v:fill type="solid"/>
              </v:shape>
              <v:shape style="position:absolute;left:132;top:356;width:168;height:128" coordorigin="132,356" coordsize="168,128" path="m222,375l191,375,197,377,204,386,205,393,205,483,227,483,227,398,229,390,241,378,223,378,222,375xe" filled="true" fillcolor="#000000" stroked="false">
                <v:path arrowok="t"/>
                <v:fill type="solid"/>
              </v:shape>
              <v:shape style="position:absolute;left:132;top:356;width:168;height:128" coordorigin="132,356" coordsize="168,128" path="m297,375l266,375,274,380,276,384,278,391,280,397,280,483,300,483,300,384,297,375xe" filled="true" fillcolor="#000000" stroked="false">
                <v:path arrowok="t"/>
                <v:fill type="solid"/>
              </v:shape>
              <v:shape style="position:absolute;left:132;top:356;width:168;height:128" coordorigin="132,356" coordsize="168,128" path="m274,356l257,356,238,363,223,378,241,378,248,375,297,375,296,373,283,360,274,356xe" filled="true" fillcolor="#000000" stroked="false">
                <v:path arrowok="t"/>
                <v:fill type="solid"/>
              </v:shape>
              <v:shape style="position:absolute;left:132;top:356;width:168;height:128" coordorigin="132,356" coordsize="168,128" path="m197,356l180,356,173,359,166,362,160,366,155,371,150,377,172,377,178,375,222,375,221,372,217,366,205,359,197,356xe" filled="true" fillcolor="#000000" stroked="false">
                <v:path arrowok="t"/>
                <v:fill type="solid"/>
              </v:shape>
            </v:group>
            <v:group style="position:absolute;left:328;top:357;width:113;height:131" coordorigin="328,357" coordsize="113,131">
              <v:shape style="position:absolute;left:328;top:357;width:113;height:131" coordorigin="328,357" coordsize="113,131" path="m374,357l328,410,328,439,334,457,347,474,364,484,385,487,400,487,412,483,421,476,430,469,374,469,366,465,359,458,353,451,348,440,348,427,440,427,440,421,439,410,349,410,349,398,353,390,360,384,366,377,374,374,423,374,416,366,399,359,374,357xe" filled="true" fillcolor="#000000" stroked="false">
                <v:path arrowok="t"/>
                <v:fill type="solid"/>
              </v:shape>
              <v:shape style="position:absolute;left:328;top:357;width:113;height:131" coordorigin="328,357" coordsize="113,131" path="m418,444l415,452,410,459,406,463,400,468,392,469,430,469,437,459,440,446,418,444xe" filled="true" fillcolor="#000000" stroked="false">
                <v:path arrowok="t"/>
                <v:fill type="solid"/>
              </v:shape>
              <v:shape style="position:absolute;left:328;top:357;width:113;height:131" coordorigin="328,357" coordsize="113,131" path="m423,374l395,374,403,378,410,386,415,391,418,399,419,410,439,410,438,402,431,384,423,374xe" filled="true" fillcolor="#000000" stroked="false">
                <v:path arrowok="t"/>
                <v:fill type="solid"/>
              </v:shape>
            </v:group>
            <v:group style="position:absolute;left:553;top:356;width:171;height:128" coordorigin="553,356" coordsize="171,128">
              <v:shape style="position:absolute;left:553;top:356;width:171;height:128" coordorigin="553,356" coordsize="171,128" path="m572,360l553,360,553,483,575,483,575,408,576,399,594,377,572,377,572,360xe" filled="true" fillcolor="#000000" stroked="false">
                <v:path arrowok="t"/>
                <v:fill type="solid"/>
              </v:shape>
              <v:shape style="position:absolute;left:553;top:356;width:171;height:128" coordorigin="553,356" coordsize="171,128" path="m645,375l613,375,618,377,622,381,626,386,629,393,629,483,649,483,649,398,653,390,658,384,664,378,646,378,645,375xe" filled="true" fillcolor="#000000" stroked="false">
                <v:path arrowok="t"/>
                <v:fill type="solid"/>
              </v:shape>
              <v:shape style="position:absolute;left:553;top:356;width:171;height:128" coordorigin="553,356" coordsize="171,128" path="m721,375l689,375,696,380,698,384,701,391,702,397,702,483,724,483,724,384,721,375xe" filled="true" fillcolor="#000000" stroked="false">
                <v:path arrowok="t"/>
                <v:fill type="solid"/>
              </v:shape>
              <v:shape style="position:absolute;left:553;top:356;width:171;height:128" coordorigin="553,356" coordsize="171,128" path="m697,356l680,356,661,363,646,378,664,378,671,375,721,375,720,373,713,367,707,360,697,356xe" filled="true" fillcolor="#000000" stroked="false">
                <v:path arrowok="t"/>
                <v:fill type="solid"/>
              </v:shape>
              <v:shape style="position:absolute;left:553;top:356;width:171;height:128" coordorigin="553,356" coordsize="171,128" path="m619,356l601,356,594,359,588,362,581,366,576,371,572,377,594,377,599,375,645,375,643,372,640,366,628,359,619,356xe" filled="true" fillcolor="#000000" stroked="false">
                <v:path arrowok="t"/>
                <v:fill type="solid"/>
              </v:shape>
            </v:group>
            <v:group style="position:absolute;left:746;top:356;width:116;height:131" coordorigin="746,356" coordsize="116,131">
              <v:shape style="position:absolute;left:746;top:356;width:116;height:131" coordorigin="746,356" coordsize="116,131" path="m850,374l814,374,822,377,827,381,832,385,833,391,833,405,824,408,812,410,796,413,787,413,781,414,776,415,772,417,766,419,762,422,757,426,754,429,750,434,748,439,746,445,746,462,750,470,757,476,764,483,775,487,797,487,805,486,812,482,820,480,827,475,834,470,786,470,780,468,775,464,772,461,769,456,769,446,770,444,772,440,798,429,814,427,826,425,833,421,854,421,854,387,853,384,852,378,850,374xe" filled="true" fillcolor="#000000" stroked="false">
                <v:path arrowok="t"/>
                <v:fill type="solid"/>
              </v:shape>
              <v:shape style="position:absolute;left:746;top:356;width:116;height:131" coordorigin="746,356" coordsize="116,131" path="m856,469l835,469,835,474,836,480,839,483,862,483,858,479,856,469xe" filled="true" fillcolor="#000000" stroked="false">
                <v:path arrowok="t"/>
                <v:fill type="solid"/>
              </v:shape>
              <v:shape style="position:absolute;left:746;top:356;width:116;height:131" coordorigin="746,356" coordsize="116,131" path="m854,421l833,421,833,438,832,445,829,450,827,456,822,462,816,464,809,468,802,470,834,470,835,469,856,469,854,464,854,421xe" filled="true" fillcolor="#000000" stroked="false">
                <v:path arrowok="t"/>
                <v:fill type="solid"/>
              </v:shape>
              <v:shape style="position:absolute;left:746;top:356;width:116;height:131" coordorigin="746,356" coordsize="116,131" path="m817,356l796,356,786,359,778,361,770,363,763,368,760,373,755,379,752,386,750,395,770,398,773,389,776,383,786,375,793,374,850,374,850,373,847,369,844,366,839,362,832,360,826,357,817,356xe" filled="true" fillcolor="#000000" stroked="false">
                <v:path arrowok="t"/>
                <v:fill type="solid"/>
              </v:shape>
            </v:group>
            <v:group style="position:absolute;left:876;top:315;width:62;height:171" coordorigin="876,315" coordsize="62,171">
              <v:shape style="position:absolute;left:876;top:315;width:62;height:171" coordorigin="876,315" coordsize="62,171" path="m912,375l892,375,892,461,893,468,894,473,899,480,904,482,907,485,913,486,925,486,937,483,934,465,919,465,917,464,913,461,913,458,912,455,912,375xe" filled="true" fillcolor="#000000" stroked="false">
                <v:path arrowok="t"/>
                <v:fill type="solid"/>
              </v:shape>
              <v:shape style="position:absolute;left:876;top:315;width:62;height:171" coordorigin="876,315" coordsize="62,171" path="m934,360l876,360,876,375,934,375,934,360xe" filled="true" fillcolor="#000000" stroked="false">
                <v:path arrowok="t"/>
                <v:fill type="solid"/>
              </v:shape>
              <v:shape style="position:absolute;left:876;top:315;width:62;height:171" coordorigin="876,315" coordsize="62,171" path="m912,315l892,329,892,360,912,360,912,315xe" filled="true" fillcolor="#000000" stroked="false">
                <v:path arrowok="t"/>
                <v:fill type="solid"/>
              </v:shape>
            </v:group>
            <v:group style="position:absolute;left:949;top:356;width:107;height:131" coordorigin="949,356" coordsize="107,131">
              <v:shape style="position:absolute;left:949;top:356;width:107;height:131" coordorigin="949,356" coordsize="107,131" path="m1019,356l994,356,984,359,976,365,966,369,959,377,952,394,949,411,949,438,955,456,967,473,984,483,1004,487,1019,487,1030,482,1039,475,1046,469,994,469,985,465,979,458,973,450,970,438,970,405,973,393,979,385,986,378,995,374,1047,374,1046,373,1038,367,1030,360,1019,356xe" filled="true" fillcolor="#000000" stroked="false">
                <v:path arrowok="t"/>
                <v:fill type="solid"/>
              </v:shape>
              <v:shape style="position:absolute;left:949;top:356;width:107;height:131" coordorigin="949,356" coordsize="107,131" path="m1036,438l1034,449,1031,457,1025,462,1020,467,1013,469,1046,469,1049,467,1054,456,1056,441,1036,438xe" filled="true" fillcolor="#000000" stroked="false">
                <v:path arrowok="t"/>
                <v:fill type="solid"/>
              </v:shape>
              <v:shape style="position:absolute;left:949;top:356;width:107;height:131" coordorigin="949,356" coordsize="107,131" path="m1047,374l1013,374,1019,375,1028,385,1032,391,1034,399,1055,396,1052,384,1047,374xe" filled="true" fillcolor="#000000" stroked="false">
                <v:path arrowok="t"/>
                <v:fill type="solid"/>
              </v:shape>
            </v:group>
            <v:group style="position:absolute;left:1074;top:312;width:102;height:172" coordorigin="1074,312" coordsize="102,172">
              <v:shape style="position:absolute;left:1074;top:312;width:102;height:172" coordorigin="1074,312" coordsize="102,172" path="m1096,312l1074,312,1074,483,1096,483,1096,405,1097,398,1122,374,1096,374,1096,312xe" filled="true" fillcolor="#000000" stroked="false">
                <v:path arrowok="t"/>
                <v:fill type="solid"/>
              </v:shape>
              <v:shape style="position:absolute;left:1074;top:312;width:102;height:172" coordorigin="1074,312" coordsize="102,172" path="m1142,356l1131,356,1112,361,1096,374,1136,374,1144,377,1148,381,1152,386,1154,395,1154,483,1176,483,1176,392,1175,384,1171,377,1169,371,1164,366,1150,359,1142,356xe" filled="true" fillcolor="#000000" stroked="false">
                <v:path arrowok="t"/>
                <v:fill type="solid"/>
              </v:shape>
            </v:group>
            <v:group style="position:absolute;left:1288;top:357;width:118;height:130" coordorigin="1288,357" coordsize="118,130">
              <v:shape style="position:absolute;left:1288;top:357;width:118;height:130" coordorigin="1288,357" coordsize="118,130" path="m1335,357l1318,364,1298,380,1290,398,1288,421,1289,439,1296,457,1308,474,1325,484,1346,487,1357,487,1367,485,1378,479,1386,474,1391,469,1336,469,1327,465,1320,457,1313,450,1309,438,1309,405,1313,393,1320,386,1327,378,1336,374,1387,374,1378,364,1360,359,1335,357xe" filled="true" fillcolor="#000000" stroked="false">
                <v:path arrowok="t"/>
                <v:fill type="solid"/>
              </v:shape>
              <v:shape style="position:absolute;left:1288;top:357;width:118;height:130" coordorigin="1288,357" coordsize="118,130" path="m1387,374l1356,374,1366,378,1373,386,1380,393,1384,405,1384,438,1380,450,1373,457,1366,465,1356,469,1391,469,1393,467,1398,458,1403,441,1405,418,1403,401,1395,383,1387,374xe" filled="true" fillcolor="#000000" stroked="false">
                <v:path arrowok="t"/>
                <v:fill type="solid"/>
              </v:shape>
            </v:group>
            <v:group style="position:absolute;left:1415;top:309;width:74;height:174" coordorigin="1415,309" coordsize="74,174">
              <v:shape style="position:absolute;left:1415;top:309;width:74;height:174" coordorigin="1415,309" coordsize="74,174" path="m1454,375l1434,375,1434,483,1454,483,1454,375xe" filled="true" fillcolor="#000000" stroked="false">
                <v:path arrowok="t"/>
                <v:fill type="solid"/>
              </v:shape>
              <v:shape style="position:absolute;left:1415;top:309;width:74;height:174" coordorigin="1415,309" coordsize="74,174" path="m1478,360l1415,360,1415,375,1478,375,1478,360xe" filled="true" fillcolor="#000000" stroked="false">
                <v:path arrowok="t"/>
                <v:fill type="solid"/>
              </v:shape>
              <v:shape style="position:absolute;left:1415;top:309;width:74;height:174" coordorigin="1415,309" coordsize="74,174" path="m1481,309l1459,309,1452,311,1447,314,1441,318,1438,323,1436,327,1434,331,1434,360,1454,360,1454,341,1456,336,1462,330,1466,329,1485,329,1488,311,1481,309xe" filled="true" fillcolor="#000000" stroked="false">
                <v:path arrowok="t"/>
                <v:fill type="solid"/>
              </v:shape>
              <v:shape style="position:absolute;left:1415;top:309;width:74;height:174" coordorigin="1415,309" coordsize="74,174" path="m1485,329l1481,329,1484,330,1485,329xe" filled="true" fillcolor="#000000" stroked="false">
                <v:path arrowok="t"/>
                <v:fill type="solid"/>
              </v:shape>
            </v:group>
            <v:group style="position:absolute;left:1573;top:315;width:60;height:171" coordorigin="1573,315" coordsize="60,171">
              <v:shape style="position:absolute;left:1573;top:315;width:60;height:171" coordorigin="1573,315" coordsize="60,171" path="m1609,375l1588,375,1588,462,1589,468,1591,473,1592,476,1595,480,1600,482,1603,485,1609,486,1622,486,1627,485,1633,483,1631,465,1615,465,1614,464,1612,463,1610,462,1610,461,1609,458,1609,375xe" filled="true" fillcolor="#000000" stroked="false">
                <v:path arrowok="t"/>
                <v:fill type="solid"/>
              </v:shape>
              <v:shape style="position:absolute;left:1573;top:315;width:60;height:171" coordorigin="1573,315" coordsize="60,171" path="m1631,360l1573,360,1573,375,1631,375,1631,360xe" filled="true" fillcolor="#000000" stroked="false">
                <v:path arrowok="t"/>
                <v:fill type="solid"/>
              </v:shape>
              <v:shape style="position:absolute;left:1573;top:315;width:60;height:171" coordorigin="1573,315" coordsize="60,171" path="m1609,315l1588,329,1588,360,1609,360,1609,315xe" filled="true" fillcolor="#000000" stroked="false">
                <v:path arrowok="t"/>
                <v:fill type="solid"/>
              </v:shape>
            </v:group>
            <v:group style="position:absolute;left:1651;top:312;width:101;height:172" coordorigin="1651,312" coordsize="101,172">
              <v:shape style="position:absolute;left:1651;top:312;width:101;height:172" coordorigin="1651,312" coordsize="101,172" path="m1672,312l1651,312,1651,483,1672,483,1672,405,1673,398,1699,374,1672,374,1672,312xe" filled="true" fillcolor="#000000" stroked="false">
                <v:path arrowok="t"/>
                <v:fill type="solid"/>
              </v:shape>
              <v:shape style="position:absolute;left:1651;top:312;width:101;height:172" coordorigin="1651,312" coordsize="101,172" path="m1718,356l1707,356,1688,361,1672,374,1714,374,1720,377,1729,386,1732,395,1732,483,1752,483,1752,392,1751,384,1748,377,1745,371,1740,366,1733,362,1727,359,1718,356xe" filled="true" fillcolor="#000000" stroked="false">
                <v:path arrowok="t"/>
                <v:fill type="solid"/>
              </v:shape>
            </v:group>
            <v:group style="position:absolute;left:1780;top:357;width:114;height:130" coordorigin="1780,357" coordsize="114,130">
              <v:shape style="position:absolute;left:1780;top:357;width:114;height:130" coordorigin="1780,357" coordsize="114,130" path="m1827,357l1781,411,1780,439,1787,457,1799,475,1817,484,1838,487,1853,487,1865,483,1873,476,1883,469,1828,469,1819,465,1805,451,1801,440,1800,427,1894,427,1894,420,1892,410,1801,410,1802,398,1806,390,1819,377,1828,374,1876,374,1869,365,1851,359,1827,357xe" filled="true" fillcolor="#000000" stroked="false">
                <v:path arrowok="t"/>
                <v:fill type="solid"/>
              </v:shape>
              <v:shape style="position:absolute;left:1780;top:357;width:114;height:130" coordorigin="1780,357" coordsize="114,130" path="m1871,444l1867,452,1864,459,1858,463,1853,468,1846,469,1883,469,1889,459,1892,446,1871,444xe" filled="true" fillcolor="#000000" stroked="false">
                <v:path arrowok="t"/>
                <v:fill type="solid"/>
              </v:shape>
              <v:shape style="position:absolute;left:1780;top:357;width:114;height:130" coordorigin="1780,357" coordsize="114,130" path="m1876,374l1848,374,1856,378,1864,386,1867,391,1870,399,1871,410,1892,410,1891,401,1883,384,1876,374xe" filled="true" fillcolor="#000000" stroked="false">
                <v:path arrowok="t"/>
                <v:fill type="solid"/>
              </v:shape>
              <v:shape style="position:absolute;left:2006;top:299;width:1207;height:235" type="#_x0000_t75" stroked="false">
                <v:imagedata r:id="rId28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190" w:lineRule="atLeast"/>
        <w:ind w:left="139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pict>
          <v:group style="width:26.25pt;height:9.950pt;mso-position-horizontal-relative:char;mso-position-vertical-relative:line" coordorigin="0,0" coordsize="525,199">
            <v:group style="position:absolute;left:0;top:13;width:131;height:172" coordorigin="0,13" coordsize="131,172">
              <v:shape style="position:absolute;left:0;top:13;width:131;height:172" coordorigin="0,13" coordsize="131,172" path="m85,13l0,13,0,185,23,185,23,115,83,114,103,109,116,99,121,95,23,95,23,33,123,33,122,32,118,26,112,23,107,18,100,15,91,14,85,13xe" filled="true" fillcolor="#000000" stroked="false">
                <v:path arrowok="t"/>
                <v:fill type="solid"/>
              </v:shape>
              <v:shape style="position:absolute;left:0;top:13;width:131;height:172" coordorigin="0,13" coordsize="131,172" path="m123,33l84,33,88,35,94,36,98,39,102,44,106,50,108,56,108,73,104,80,98,86,92,91,82,95,121,95,126,90,131,77,131,54,130,45,126,39,123,33xe" filled="true" fillcolor="#000000" stroked="false">
                <v:path arrowok="t"/>
                <v:fill type="solid"/>
              </v:shape>
            </v:group>
            <v:group style="position:absolute;left:168;top:12;width:2;height:173" coordorigin="168,12" coordsize="2,173">
              <v:shape style="position:absolute;left:168;top:12;width:2;height:173" coordorigin="168,12" coordsize="0,173" path="m168,12l168,185e" filled="false" stroked="true" strokeweight="1.18pt" strokecolor="#000000">
                <v:path arrowok="t"/>
              </v:shape>
            </v:group>
            <v:group style="position:absolute;left:204;top:57;width:114;height:130" coordorigin="204,57" coordsize="114,130">
              <v:shape style="position:absolute;left:204;top:57;width:114;height:130" coordorigin="204,57" coordsize="114,130" path="m307,74l271,74,280,77,288,85,290,91,290,105,282,108,270,110,245,114,238,115,234,116,228,117,218,122,211,129,208,135,205,140,204,145,204,162,208,170,215,177,222,183,233,187,254,187,263,186,270,183,284,176,290,170,244,170,236,169,233,165,228,162,227,157,227,144,229,141,232,138,234,135,241,133,247,131,256,129,271,128,283,125,290,122,312,122,312,95,311,89,311,85,310,79,307,74xe" filled="true" fillcolor="#000000" stroked="false">
                <v:path arrowok="t"/>
                <v:fill type="solid"/>
              </v:shape>
              <v:shape style="position:absolute;left:204;top:57;width:114;height:130" coordorigin="204,57" coordsize="114,130" path="m313,169l292,169,293,175,294,180,296,185,318,185,316,180,314,175,313,169xe" filled="true" fillcolor="#000000" stroked="false">
                <v:path arrowok="t"/>
                <v:fill type="solid"/>
              </v:shape>
              <v:shape style="position:absolute;left:204;top:57;width:114;height:130" coordorigin="204,57" coordsize="114,130" path="m312,122l290,122,290,139,289,146,287,151,284,157,280,162,274,165,266,169,259,170,290,170,292,169,313,169,312,164,312,122xe" filled="true" fillcolor="#000000" stroked="false">
                <v:path arrowok="t"/>
                <v:fill type="solid"/>
              </v:shape>
              <v:shape style="position:absolute;left:204;top:57;width:114;height:130" coordorigin="204,57" coordsize="114,130" path="m274,57l253,57,244,59,235,61,227,65,221,68,217,74,212,79,209,86,208,96,228,98,230,90,234,84,244,77,251,74,307,74,304,71,301,67,296,63,289,61,283,59,274,57xe" filled="true" fillcolor="#000000" stroked="false">
                <v:path arrowok="t"/>
                <v:fill type="solid"/>
              </v:shape>
            </v:group>
            <v:group style="position:absolute;left:344;top:57;width:101;height:128" coordorigin="344,57" coordsize="101,128">
              <v:shape style="position:absolute;left:344;top:57;width:101;height:128" coordorigin="344,57" coordsize="101,128" path="m364,60l344,60,344,185,366,185,366,101,368,90,376,84,382,78,364,78,364,60xe" filled="true" fillcolor="#000000" stroked="false">
                <v:path arrowok="t"/>
                <v:fill type="solid"/>
              </v:shape>
              <v:shape style="position:absolute;left:344;top:57;width:101;height:128" coordorigin="344,57" coordsize="101,128" path="m440,75l404,75,409,77,413,79,425,101,425,185,445,185,445,91,444,87,443,81,440,75xe" filled="true" fillcolor="#000000" stroked="false">
                <v:path arrowok="t"/>
                <v:fill type="solid"/>
              </v:shape>
              <v:shape style="position:absolute;left:344;top:57;width:101;height:128" coordorigin="344,57" coordsize="101,128" path="m410,57l398,58,378,63,364,78,382,78,390,75,440,75,438,72,434,67,430,63,418,59,410,57xe" filled="true" fillcolor="#000000" stroked="false">
                <v:path arrowok="t"/>
                <v:fill type="solid"/>
              </v:shape>
            </v:group>
            <v:group style="position:absolute;left:486;top:159;width:26;height:26" coordorigin="486,159" coordsize="26,26">
              <v:shape style="position:absolute;left:486;top:159;width:26;height:26" coordorigin="486,159" coordsize="26,26" path="m486,172l511,172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9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89.65pt;height:16.95pt;mso-position-horizontal-relative:char;mso-position-vertical-relative:line" coordorigin="0,0" coordsize="1793,339">
            <v:group style="position:absolute;left:0;top:45;width:175;height:231" coordorigin="0,45" coordsize="175,231">
              <v:shape style="position:absolute;left:0;top:45;width:175;height:231" coordorigin="0,45" coordsize="175,231" path="m74,45l0,45,0,276,47,276,47,188,87,188,149,174,156,169,162,161,168,150,47,150,47,85,169,85,169,84,157,66,143,55,120,47,101,46,74,45xe" filled="true" fillcolor="#3b3838" stroked="false">
                <v:path arrowok="t"/>
                <v:fill type="solid"/>
              </v:shape>
              <v:shape style="position:absolute;left:0;top:45;width:175;height:231" coordorigin="0,45" coordsize="175,231" path="m169,85l96,85,102,86,109,87,115,91,120,96,125,102,127,109,127,123,126,129,122,134,119,140,114,144,102,149,90,150,168,150,170,146,174,130,174,103,169,85xe" filled="true" fillcolor="#3b3838" stroked="false">
                <v:path arrowok="t"/>
                <v:fill type="solid"/>
              </v:shape>
            </v:group>
            <v:group style="position:absolute;left:202;top:106;width:155;height:174" coordorigin="202,106" coordsize="155,174">
              <v:shape style="position:absolute;left:202;top:106;width:155;height:174" coordorigin="202,106" coordsize="155,174" path="m344,139l286,139,294,140,298,144,302,147,304,153,304,162,302,167,286,172,262,177,246,180,235,183,202,231,206,250,218,267,235,276,257,279,266,279,275,277,292,270,300,265,307,258,350,258,349,253,348,248,263,248,257,246,252,242,247,237,245,231,245,219,248,215,253,211,257,207,265,205,289,200,299,197,304,195,347,195,347,167,346,145,344,139xe" filled="true" fillcolor="#3b3838" stroked="false">
                <v:path arrowok="t"/>
                <v:fill type="solid"/>
              </v:shape>
              <v:shape style="position:absolute;left:202;top:106;width:155;height:174" coordorigin="202,106" coordsize="155,174" path="m350,258l308,258,308,260,310,263,311,269,313,276,356,276,353,267,350,260,350,258xe" filled="true" fillcolor="#3b3838" stroked="false">
                <v:path arrowok="t"/>
                <v:fill type="solid"/>
              </v:shape>
              <v:shape style="position:absolute;left:202;top:106;width:155;height:174" coordorigin="202,106" coordsize="155,174" path="m347,195l304,195,304,223,302,227,277,248,348,248,348,247,347,237,347,195xe" filled="true" fillcolor="#3b3838" stroked="false">
                <v:path arrowok="t"/>
                <v:fill type="solid"/>
              </v:shape>
              <v:shape style="position:absolute;left:202;top:106;width:155;height:174" coordorigin="202,106" coordsize="155,174" path="m264,106l244,110,227,118,214,133,206,152,246,159,248,152,252,146,256,144,260,140,266,139,344,139,341,129,337,122,331,116,310,109,292,106,264,106xe" filled="true" fillcolor="#3b3838" stroked="false">
                <v:path arrowok="t"/>
                <v:fill type="solid"/>
              </v:shape>
            </v:group>
            <v:group style="position:absolute;left:389;top:105;width:107;height:171" coordorigin="389,105" coordsize="107,171">
              <v:shape style="position:absolute;left:389;top:105;width:107;height:171" coordorigin="389,105" coordsize="107,171" path="m430,109l389,109,389,276,432,276,432,201,434,181,436,168,438,159,442,153,446,150,450,146,456,145,485,145,489,133,430,133,430,109xe" filled="true" fillcolor="#3b3838" stroked="false">
                <v:path arrowok="t"/>
                <v:fill type="solid"/>
              </v:shape>
              <v:shape style="position:absolute;left:389;top:105;width:107;height:171" coordorigin="389,105" coordsize="107,171" path="m485,145l468,145,475,147,482,151,485,145xe" filled="true" fillcolor="#3b3838" stroked="false">
                <v:path arrowok="t"/>
                <v:fill type="solid"/>
              </v:shape>
              <v:shape style="position:absolute;left:389;top:105;width:107;height:171" coordorigin="389,105" coordsize="107,171" path="m476,105l460,105,454,107,448,110,443,114,436,121,430,133,489,133,496,114,486,108,476,105xe" filled="true" fillcolor="#3b3838" stroked="false">
                <v:path arrowok="t"/>
                <v:fill type="solid"/>
              </v:shape>
            </v:group>
            <v:group style="position:absolute;left:498;top:50;width:99;height:230" coordorigin="498,50" coordsize="99,230">
              <v:shape style="position:absolute;left:498;top:50;width:99;height:230" coordorigin="498,50" coordsize="99,230" path="m563,144l517,144,517,233,518,243,520,248,521,255,522,261,526,265,528,270,533,272,539,276,546,278,553,279,575,279,587,277,596,272,593,243,572,243,565,240,564,237,564,235,563,233,563,144xe" filled="true" fillcolor="#3b3838" stroked="false">
                <v:path arrowok="t"/>
                <v:fill type="solid"/>
              </v:shape>
              <v:shape style="position:absolute;left:498;top:50;width:99;height:230" coordorigin="498,50" coordsize="99,230" path="m593,239l584,242,580,243,593,243,593,239xe" filled="true" fillcolor="#3b3838" stroked="false">
                <v:path arrowok="t"/>
                <v:fill type="solid"/>
              </v:shape>
              <v:shape style="position:absolute;left:498;top:50;width:99;height:230" coordorigin="498,50" coordsize="99,230" path="m593,109l498,109,498,144,593,144,593,109xe" filled="true" fillcolor="#3b3838" stroked="false">
                <v:path arrowok="t"/>
                <v:fill type="solid"/>
              </v:shape>
              <v:shape style="position:absolute;left:498;top:50;width:99;height:230" coordorigin="498,50" coordsize="99,230" path="m563,50l517,75,517,109,563,109,563,50xe" filled="true" fillcolor="#3b3838" stroked="false">
                <v:path arrowok="t"/>
                <v:fill type="solid"/>
              </v:shape>
            </v:group>
            <v:group style="position:absolute;left:645;top:23;width:2;height:253" coordorigin="645,23" coordsize="2,253">
              <v:shape style="position:absolute;left:645;top:23;width:2;height:253" coordorigin="645,23" coordsize="0,253" path="m645,23l645,276e" filled="false" stroked="true" strokeweight="2.320pt" strokecolor="#3b3838">
                <v:path arrowok="t"/>
              </v:shape>
            </v:group>
            <v:group style="position:absolute;left:703;top:105;width:156;height:174" coordorigin="703,105" coordsize="156,174">
              <v:shape style="position:absolute;left:703;top:105;width:156;height:174" coordorigin="703,105" coordsize="156,174" path="m778,105l714,142,703,206,707,226,762,277,785,279,804,277,822,270,841,257,850,243,773,243,763,240,756,229,750,213,748,188,748,171,751,158,763,144,773,139,848,139,839,127,820,112,802,107,778,105xe" filled="true" fillcolor="#3b3838" stroked="false">
                <v:path arrowok="t"/>
                <v:fill type="solid"/>
              </v:shape>
              <v:shape style="position:absolute;left:703;top:105;width:156;height:174" coordorigin="703,105" coordsize="156,174" path="m816,212l814,224,810,231,804,236,799,241,792,243,850,243,852,241,858,219,816,212xe" filled="true" fillcolor="#3b3838" stroked="false">
                <v:path arrowok="t"/>
                <v:fill type="solid"/>
              </v:shape>
              <v:shape style="position:absolute;left:703;top:105;width:156;height:174" coordorigin="703,105" coordsize="156,174" path="m848,139l792,139,798,141,803,146,809,151,811,157,814,165,857,158,850,142,848,139xe" filled="true" fillcolor="#3b3838" stroked="false">
                <v:path arrowok="t"/>
                <v:fill type="solid"/>
              </v:shape>
            </v:group>
            <v:group style="position:absolute;left:911;top:23;width:2;height:253" coordorigin="911,23" coordsize="2,253">
              <v:shape style="position:absolute;left:911;top:23;width:2;height:253" coordorigin="911,23" coordsize="0,253" path="m911,23l911,276e" filled="false" stroked="true" strokeweight="2.320pt" strokecolor="#3b3838">
                <v:path arrowok="t"/>
              </v:shape>
            </v:group>
            <v:group style="position:absolute;left:977;top:105;width:161;height:233" coordorigin="977,105" coordsize="161,233">
              <v:shape style="position:absolute;left:977;top:105;width:161;height:233" coordorigin="977,105" coordsize="161,233" path="m1018,109l977,109,977,338,1021,338,1021,255,1119,255,1122,252,1126,245,1048,245,1039,240,1029,229,1022,212,1020,189,1020,172,1024,161,1038,144,1046,140,1125,140,1123,136,1120,133,1018,133,1018,109xe" filled="true" fillcolor="#3b3838" stroked="false">
                <v:path arrowok="t"/>
                <v:fill type="solid"/>
              </v:shape>
              <v:shape style="position:absolute;left:977;top:105;width:161;height:233" coordorigin="977,105" coordsize="161,233" path="m1119,255l1021,255,1028,264,1037,270,1046,274,1060,278,1087,277,1105,268,1119,255xe" filled="true" fillcolor="#3b3838" stroked="false">
                <v:path arrowok="t"/>
                <v:fill type="solid"/>
              </v:shape>
              <v:shape style="position:absolute;left:977;top:105;width:161;height:233" coordorigin="977,105" coordsize="161,233" path="m1125,140l1068,140,1076,144,1086,155,1092,171,1094,195,1091,218,1084,233,1076,241,1068,245,1126,245,1129,240,1134,223,1137,201,1137,172,1132,154,1125,140xe" filled="true" fillcolor="#3b3838" stroked="false">
                <v:path arrowok="t"/>
                <v:fill type="solid"/>
              </v:shape>
              <v:shape style="position:absolute;left:977;top:105;width:161;height:233" coordorigin="977,105" coordsize="161,233" path="m1069,105l1058,105,1049,108,1039,113,1031,119,1024,125,1018,133,1120,133,1107,118,1089,108,1069,105xe" filled="true" fillcolor="#3b3838" stroked="false">
                <v:path arrowok="t"/>
                <v:fill type="solid"/>
              </v:shape>
            </v:group>
            <v:group style="position:absolute;left:1160;top:106;width:158;height:174" coordorigin="1160,106" coordsize="158,174">
              <v:shape style="position:absolute;left:1160;top:106;width:158;height:174" coordorigin="1160,106" coordsize="158,174" path="m1304,139l1246,139,1253,140,1258,144,1261,147,1264,153,1264,162,1262,167,1245,172,1222,177,1206,180,1194,183,1187,187,1178,192,1172,197,1168,205,1163,212,1160,221,1160,230,1164,250,1177,266,1194,276,1216,279,1225,279,1235,277,1252,270,1260,265,1267,258,1310,258,1309,253,1308,248,1222,248,1216,246,1211,242,1207,237,1205,231,1205,219,1207,215,1213,211,1217,207,1225,205,1249,200,1258,197,1264,195,1307,195,1308,172,1308,167,1306,145,1304,139xe" filled="true" fillcolor="#3b3838" stroked="false">
                <v:path arrowok="t"/>
                <v:fill type="solid"/>
              </v:shape>
              <v:shape style="position:absolute;left:1160;top:106;width:158;height:174" coordorigin="1160,106" coordsize="158,174" path="m1310,258l1267,258,1268,260,1268,263,1271,269,1273,276,1318,276,1314,267,1310,260,1310,258xe" filled="true" fillcolor="#3b3838" stroked="false">
                <v:path arrowok="t"/>
                <v:fill type="solid"/>
              </v:shape>
              <v:shape style="position:absolute;left:1160;top:106;width:158;height:174" coordorigin="1160,106" coordsize="158,174" path="m1307,195l1264,195,1264,216,1263,222,1237,248,1308,248,1308,247,1306,236,1306,219,1307,195xe" filled="true" fillcolor="#3b3838" stroked="false">
                <v:path arrowok="t"/>
                <v:fill type="solid"/>
              </v:shape>
              <v:shape style="position:absolute;left:1160;top:106;width:158;height:174" coordorigin="1160,106" coordsize="158,174" path="m1222,106l1202,110,1186,118,1174,133,1165,152,1205,159,1207,152,1211,146,1216,144,1220,140,1226,139,1304,139,1301,129,1297,122,1290,116,1269,109,1251,106,1222,106xe" filled="true" fillcolor="#3b3838" stroked="false">
                <v:path arrowok="t"/>
                <v:fill type="solid"/>
              </v:shape>
            </v:group>
            <v:group style="position:absolute;left:1352;top:105;width:152;height:171" coordorigin="1352,105" coordsize="152,171">
              <v:shape style="position:absolute;left:1352;top:105;width:152;height:171" coordorigin="1352,105" coordsize="152,171" path="m1393,109l1352,109,1352,276,1397,276,1397,181,1398,168,1400,162,1403,155,1406,149,1412,145,1418,140,1426,139,1501,139,1500,135,1499,133,1393,133,1393,109xe" filled="true" fillcolor="#3b3838" stroked="false">
                <v:path arrowok="t"/>
                <v:fill type="solid"/>
              </v:shape>
              <v:shape style="position:absolute;left:1352;top:105;width:152;height:171" coordorigin="1352,105" coordsize="152,171" path="m1501,139l1439,139,1444,140,1448,143,1456,150,1457,156,1459,161,1460,173,1460,276,1504,276,1504,158,1502,149,1501,143,1501,139xe" filled="true" fillcolor="#3b3838" stroked="false">
                <v:path arrowok="t"/>
                <v:fill type="solid"/>
              </v:shape>
              <v:shape style="position:absolute;left:1352;top:105;width:152;height:171" coordorigin="1352,105" coordsize="152,171" path="m1458,105l1447,105,1426,109,1408,118,1393,133,1499,133,1458,105xe" filled="true" fillcolor="#3b3838" stroked="false">
                <v:path arrowok="t"/>
                <v:fill type="solid"/>
              </v:shape>
            </v:group>
            <v:group style="position:absolute;left:1530;top:50;width:98;height:230" coordorigin="1530,50" coordsize="98,230">
              <v:shape style="position:absolute;left:1530;top:50;width:98;height:230" coordorigin="1530,50" coordsize="98,230" path="m1594,144l1550,144,1550,243,1552,248,1553,255,1555,261,1558,265,1561,270,1566,272,1572,276,1578,278,1585,279,1606,279,1618,277,1627,272,1624,243,1603,243,1598,241,1597,240,1595,235,1595,233,1594,225,1594,144xe" filled="true" fillcolor="#3b3838" stroked="false">
                <v:path arrowok="t"/>
                <v:fill type="solid"/>
              </v:shape>
              <v:shape style="position:absolute;left:1530;top:50;width:98;height:230" coordorigin="1530,50" coordsize="98,230" path="m1624,239l1616,242,1610,243,1624,243,1624,239xe" filled="true" fillcolor="#3b3838" stroked="false">
                <v:path arrowok="t"/>
                <v:fill type="solid"/>
              </v:shape>
              <v:shape style="position:absolute;left:1530;top:50;width:98;height:230" coordorigin="1530,50" coordsize="98,230" path="m1624,109l1530,109,1530,144,1624,144,1624,109xe" filled="true" fillcolor="#3b3838" stroked="false">
                <v:path arrowok="t"/>
                <v:fill type="solid"/>
              </v:shape>
              <v:shape style="position:absolute;left:1530;top:50;width:98;height:230" coordorigin="1530,50" coordsize="98,230" path="m1594,50l1550,75,1550,109,1594,109,1594,50xe" filled="true" fillcolor="#3b3838" stroked="false">
                <v:path arrowok="t"/>
                <v:fill type="solid"/>
              </v:shape>
            </v:group>
            <v:group style="position:absolute;left:1638;top:105;width:155;height:174" coordorigin="1638,105" coordsize="155,174">
              <v:shape style="position:absolute;left:1638;top:105;width:155;height:174" coordorigin="1638,105" coordsize="155,174" path="m1681,222l1638,228,1640,236,1650,253,1665,267,1680,274,1699,278,1725,279,1745,276,1763,269,1780,256,1784,248,1706,248,1699,246,1687,236,1684,230,1681,222xe" filled="true" fillcolor="#3b3838" stroked="false">
                <v:path arrowok="t"/>
                <v:fill type="solid"/>
              </v:shape>
              <v:shape style="position:absolute;left:1638;top:105;width:155;height:174" coordorigin="1638,105" coordsize="155,174" path="m1713,105l1647,140,1645,163,1651,181,1730,216,1739,217,1744,219,1745,222,1747,224,1748,227,1748,235,1746,239,1742,241,1736,246,1728,248,1784,248,1789,240,1792,217,1786,201,1768,183,1750,176,1725,169,1701,163,1688,158,1686,156,1685,153,1685,146,1686,144,1690,141,1694,138,1703,137,1781,137,1774,126,1756,112,1737,107,1713,105xe" filled="true" fillcolor="#3b3838" stroked="false">
                <v:path arrowok="t"/>
                <v:fill type="solid"/>
              </v:shape>
              <v:shape style="position:absolute;left:1638;top:105;width:155;height:174" coordorigin="1638,105" coordsize="155,174" path="m1781,137l1723,137,1730,138,1740,145,1744,150,1746,157,1784,142,1781,137xe" filled="true" fillcolor="#3b3838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3pt;height:41.95pt;mso-position-horizontal-relative:char;mso-position-vertical-relative:line" coordorigin="0,0" coordsize="9386,839">
            <v:group style="position:absolute;left:79;top:43;width:2;height:152" coordorigin="79,43" coordsize="2,152">
              <v:shape style="position:absolute;left:79;top:43;width:2;height:152" coordorigin="79,43" coordsize="0,152" path="m79,43l79,194e" filled="false" stroked="true" strokeweight="1.24pt" strokecolor="#000000">
                <v:path arrowok="t"/>
              </v:shape>
            </v:group>
            <v:group style="position:absolute;left:11;top:33;width:137;height:2" coordorigin="11,33" coordsize="137,2">
              <v:shape style="position:absolute;left:11;top:33;width:137;height:2" coordorigin="11,33" coordsize="137,0" path="m11,33l148,33e" filled="false" stroked="true" strokeweight="1.120pt" strokecolor="#000000">
                <v:path arrowok="t"/>
              </v:shape>
            </v:group>
            <v:group style="position:absolute;left:170;top:23;width:102;height:172" coordorigin="170,23" coordsize="102,172">
              <v:shape style="position:absolute;left:170;top:23;width:102;height:172" coordorigin="170,23" coordsize="102,172" path="m191,23l170,23,170,194,191,194,191,116,192,109,197,97,201,93,207,90,212,86,218,85,266,85,266,84,191,84,191,23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66,85l232,85,239,87,244,92,248,97,250,104,250,194,272,194,272,103,270,93,267,87,266,85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38,67l228,67,208,72,191,84,266,84,264,80,260,75,245,68,238,67xe" filled="true" fillcolor="#000000" stroked="false">
                <v:path arrowok="t"/>
                <v:fill type="solid"/>
              </v:shape>
            </v:group>
            <v:group style="position:absolute;left:297;top:68;width:113;height:129" coordorigin="297,68" coordsize="113,129">
              <v:shape style="position:absolute;left:297;top:68;width:113;height:129" coordorigin="297,68" coordsize="113,129" path="m344,68l297,121,297,149,303,167,316,184,333,194,354,197,369,197,381,193,390,186,399,180,344,180,335,176,328,169,322,162,317,151,317,137,410,137,410,131,408,120,318,120,318,109,322,101,335,87,344,84,392,84,385,76,368,69,344,68xe" filled="true" fillcolor="#000000" stroked="false">
                <v:path arrowok="t"/>
                <v:fill type="solid"/>
              </v:shape>
              <v:shape style="position:absolute;left:297;top:68;width:113;height:129" coordorigin="297,68" coordsize="113,129" path="m387,153l362,180,399,180,406,169,410,157,387,153xe" filled="true" fillcolor="#000000" stroked="false">
                <v:path arrowok="t"/>
                <v:fill type="solid"/>
              </v:shape>
              <v:shape style="position:absolute;left:297;top:68;width:113;height:129" coordorigin="297,68" coordsize="113,129" path="m392,84l364,84,372,89,380,96,384,102,387,109,388,120,408,120,408,112,400,94,392,84xe" filled="true" fillcolor="#000000" stroked="false">
                <v:path arrowok="t"/>
                <v:fill type="solid"/>
              </v:shape>
            </v:group>
            <v:group style="position:absolute;left:526;top:23;width:132;height:172" coordorigin="526,23" coordsize="132,172">
              <v:shape style="position:absolute;left:526;top:23;width:132;height:172" coordorigin="526,23" coordsize="132,172" path="m611,23l526,23,526,194,549,194,549,125,610,123,630,118,644,109,648,104,549,104,549,43,650,43,650,42,645,36,639,32,633,27,626,25,617,24,611,23xe" filled="true" fillcolor="#000000" stroked="false">
                <v:path arrowok="t"/>
                <v:fill type="solid"/>
              </v:shape>
              <v:shape style="position:absolute;left:526;top:23;width:132;height:172" coordorigin="526,23" coordsize="132,172" path="m650,43l610,43,614,44,620,45,624,49,628,54,632,60,634,66,634,83,630,90,624,96,618,101,608,104,648,104,653,99,658,86,658,63,657,55,653,49,650,43xe" filled="true" fillcolor="#000000" stroked="false">
                <v:path arrowok="t"/>
                <v:fill type="solid"/>
              </v:shape>
            </v:group>
            <v:group style="position:absolute;left:676;top:67;width:114;height:130" coordorigin="676,67" coordsize="114,130">
              <v:shape style="position:absolute;left:676;top:67;width:114;height:130" coordorigin="676,67" coordsize="114,130" path="m779,84l743,84,750,86,756,91,760,95,762,101,762,115,754,117,742,120,716,123,710,125,706,126,700,127,690,132,686,135,682,139,680,145,677,150,676,155,676,171,680,180,687,187,694,193,705,197,726,197,734,195,741,193,748,189,756,186,762,180,714,180,708,179,705,175,700,171,698,167,698,157,699,153,701,151,702,147,706,145,713,143,719,140,728,139,743,138,754,134,762,132,784,132,784,104,783,98,783,95,782,89,779,84xe" filled="true" fillcolor="#000000" stroked="false">
                <v:path arrowok="t"/>
                <v:fill type="solid"/>
              </v:shape>
              <v:shape style="position:absolute;left:676;top:67;width:114;height:130" coordorigin="676,67" coordsize="114,130" path="m785,179l764,179,765,185,766,189,768,194,790,194,785,185,785,179xe" filled="true" fillcolor="#000000" stroked="false">
                <v:path arrowok="t"/>
                <v:fill type="solid"/>
              </v:shape>
              <v:shape style="position:absolute;left:676;top:67;width:114;height:130" coordorigin="676,67" coordsize="114,130" path="m784,132l762,132,762,149,761,156,759,161,755,167,752,171,744,175,738,179,731,180,762,180,764,179,785,179,784,174,784,132xe" filled="true" fillcolor="#000000" stroked="false">
                <v:path arrowok="t"/>
                <v:fill type="solid"/>
              </v:shape>
              <v:shape style="position:absolute;left:676;top:67;width:114;height:130" coordorigin="676,67" coordsize="114,130" path="m746,67l724,67,716,68,680,105,700,108,702,99,706,93,711,90,714,86,723,84,779,84,776,80,773,77,767,73,761,71,754,68,746,67xe" filled="true" fillcolor="#000000" stroked="false">
                <v:path arrowok="t"/>
                <v:fill type="solid"/>
              </v:shape>
            </v:group>
            <v:group style="position:absolute;left:816;top:67;width:102;height:128" coordorigin="816,67" coordsize="102,128">
              <v:shape style="position:absolute;left:816;top:67;width:102;height:128" coordorigin="816,67" coordsize="102,128" path="m836,69l816,69,816,194,838,194,838,110,842,99,848,93,855,87,836,87,836,69xe" filled="true" fillcolor="#000000" stroked="false">
                <v:path arrowok="t"/>
                <v:fill type="solid"/>
              </v:shape>
              <v:shape style="position:absolute;left:816;top:67;width:102;height:128" coordorigin="816,67" coordsize="102,128" path="m913,85l876,85,881,86,886,89,890,91,893,95,894,99,896,103,897,110,897,194,918,194,918,108,917,101,917,97,916,91,914,86,913,85xe" filled="true" fillcolor="#000000" stroked="false">
                <v:path arrowok="t"/>
                <v:fill type="solid"/>
              </v:shape>
              <v:shape style="position:absolute;left:816;top:67;width:102;height:128" coordorigin="816,67" coordsize="102,128" path="m882,67l870,67,851,73,836,87,855,87,862,85,913,85,910,81,908,77,903,73,896,71,890,68,882,67xe" filled="true" fillcolor="#000000" stroked="false">
                <v:path arrowok="t"/>
                <v:fill type="solid"/>
              </v:shape>
            </v:group>
            <v:group style="position:absolute;left:945;top:68;width:114;height:129" coordorigin="945,68" coordsize="114,129">
              <v:shape style="position:absolute;left:945;top:68;width:114;height:129" coordorigin="945,68" coordsize="114,129" path="m992,68l946,121,945,149,952,167,965,184,982,194,1004,197,1018,197,1030,193,1038,186,1048,180,993,180,984,176,970,162,966,151,965,137,1059,137,1059,131,1057,120,966,120,968,109,971,101,984,87,993,84,1040,84,1034,76,1017,69,992,68xe" filled="true" fillcolor="#000000" stroked="false">
                <v:path arrowok="t"/>
                <v:fill type="solid"/>
              </v:shape>
              <v:shape style="position:absolute;left:945;top:68;width:114;height:129" coordorigin="945,68" coordsize="114,129" path="m1036,153l1011,180,1048,180,1054,169,1058,157,1036,153xe" filled="true" fillcolor="#000000" stroked="false">
                <v:path arrowok="t"/>
                <v:fill type="solid"/>
              </v:shape>
              <v:shape style="position:absolute;left:945;top:68;width:114;height:129" coordorigin="945,68" coordsize="114,129" path="m1040,84l1013,84,1022,89,1029,96,1032,102,1036,109,1036,120,1057,120,1056,112,1049,94,1040,84xe" filled="true" fillcolor="#000000" stroked="false">
                <v:path arrowok="t"/>
                <v:fill type="solid"/>
              </v:shape>
            </v:group>
            <v:group style="position:absolute;left:1096;top:21;width:2;height:174" coordorigin="1096,21" coordsize="2,174">
              <v:shape style="position:absolute;left:1096;top:21;width:2;height:174" coordorigin="1096,21" coordsize="0,174" path="m1096,21l1096,195e" filled="false" stroked="true" strokeweight="1.18pt" strokecolor="#000000">
                <v:path arrowok="t"/>
              </v:shape>
            </v:group>
            <v:group style="position:absolute;left:1221;top:20;width:152;height:176" coordorigin="1221,20" coordsize="152,176">
              <v:shape style="position:absolute;left:1221;top:20;width:152;height:176" coordorigin="1221,20" coordsize="152,176" path="m1290,20l1226,73,1221,117,1225,136,1271,192,1317,195,1335,189,1352,177,1289,177,1280,175,1271,169,1262,164,1256,156,1251,145,1247,134,1245,121,1245,96,1246,84,1250,74,1253,63,1260,55,1269,48,1277,42,1288,38,1350,38,1334,26,1316,21,1290,20xe" filled="true" fillcolor="#000000" stroked="false">
                <v:path arrowok="t"/>
                <v:fill type="solid"/>
              </v:shape>
              <v:shape style="position:absolute;left:1221;top:20;width:152;height:176" coordorigin="1221,20" coordsize="152,176" path="m1350,134l1347,149,1341,159,1324,174,1313,177,1352,177,1354,176,1366,160,1373,139,1350,134xe" filled="true" fillcolor="#000000" stroked="false">
                <v:path arrowok="t"/>
                <v:fill type="solid"/>
              </v:shape>
              <v:shape style="position:absolute;left:1221;top:20;width:152;height:176" coordorigin="1221,20" coordsize="152,176" path="m1350,38l1313,38,1323,42,1330,48,1338,53,1343,62,1348,74,1365,56,1354,41,1350,38xe" filled="true" fillcolor="#000000" stroked="false">
                <v:path arrowok="t"/>
                <v:fill type="solid"/>
              </v:shape>
            </v:group>
            <v:group style="position:absolute;left:1397;top:23;width:101;height:172" coordorigin="1397,23" coordsize="101,172">
              <v:shape style="position:absolute;left:1397;top:23;width:101;height:172" coordorigin="1397,23" coordsize="101,172" path="m1418,23l1397,23,1397,194,1418,194,1418,116,1419,109,1424,97,1427,93,1433,90,1438,86,1444,85,1492,85,1492,84,1418,84,1418,23xe" filled="true" fillcolor="#000000" stroked="false">
                <v:path arrowok="t"/>
                <v:fill type="solid"/>
              </v:shape>
              <v:shape style="position:absolute;left:1397;top:23;width:101;height:172" coordorigin="1397,23" coordsize="101,172" path="m1492,85l1460,85,1466,87,1475,97,1476,104,1476,194,1498,194,1498,103,1497,93,1493,87,1492,85xe" filled="true" fillcolor="#000000" stroked="false">
                <v:path arrowok="t"/>
                <v:fill type="solid"/>
              </v:shape>
              <v:shape style="position:absolute;left:1397;top:23;width:101;height:172" coordorigin="1397,23" coordsize="101,172" path="m1464,67l1454,67,1434,72,1418,84,1492,84,1491,80,1486,75,1479,72,1473,68,1464,67xe" filled="true" fillcolor="#000000" stroked="false">
                <v:path arrowok="t"/>
                <v:fill type="solid"/>
              </v:shape>
            </v:group>
            <v:group style="position:absolute;left:1523;top:67;width:116;height:130" coordorigin="1523,67" coordsize="116,130">
              <v:shape style="position:absolute;left:1523;top:67;width:116;height:130" coordorigin="1523,67" coordsize="116,130" path="m1628,84l1592,84,1599,86,1605,91,1608,95,1611,101,1611,115,1602,117,1589,120,1564,123,1558,125,1554,126,1548,127,1539,132,1534,135,1530,139,1528,145,1524,150,1523,155,1523,171,1527,180,1535,187,1542,193,1552,197,1575,197,1582,195,1589,193,1604,186,1611,180,1563,180,1557,179,1552,175,1548,171,1546,167,1546,157,1547,153,1550,151,1551,147,1554,145,1557,144,1562,143,1568,140,1576,139,1592,138,1602,134,1611,132,1631,132,1631,98,1630,95,1629,89,1628,84xe" filled="true" fillcolor="#000000" stroked="false">
                <v:path arrowok="t"/>
                <v:fill type="solid"/>
              </v:shape>
              <v:shape style="position:absolute;left:1523;top:67;width:116;height:130" coordorigin="1523,67" coordsize="116,130" path="m1632,179l1612,179,1613,185,1614,189,1617,194,1638,194,1634,185,1632,179xe" filled="true" fillcolor="#000000" stroked="false">
                <v:path arrowok="t"/>
                <v:fill type="solid"/>
              </v:shape>
              <v:shape style="position:absolute;left:1523;top:67;width:116;height:130" coordorigin="1523,67" coordsize="116,130" path="m1631,132l1611,132,1611,149,1610,156,1580,180,1611,180,1612,179,1632,179,1632,174,1631,162,1631,132xe" filled="true" fillcolor="#000000" stroked="false">
                <v:path arrowok="t"/>
                <v:fill type="solid"/>
              </v:shape>
              <v:shape style="position:absolute;left:1523;top:67;width:116;height:130" coordorigin="1523,67" coordsize="116,130" path="m1594,67l1572,67,1563,68,1556,71,1547,74,1541,78,1536,84,1532,89,1529,96,1527,105,1548,108,1550,99,1553,93,1563,86,1570,84,1628,84,1620,77,1616,73,1610,71,1602,68,1594,67xe" filled="true" fillcolor="#000000" stroked="false">
                <v:path arrowok="t"/>
                <v:fill type="solid"/>
              </v:shape>
            </v:group>
            <v:group style="position:absolute;left:1676;top:12;width:2;height:183" coordorigin="1676,12" coordsize="2,183">
              <v:shape style="position:absolute;left:1676;top:12;width:2;height:183" coordorigin="1676,12" coordsize="0,183" path="m1676,12l1676,194e" filled="false" stroked="true" strokeweight="1.18pt" strokecolor="#000000">
                <v:path arrowok="t"/>
              </v:shape>
            </v:group>
            <v:group style="position:absolute;left:1718;top:67;width:69;height:128" coordorigin="1718,67" coordsize="69,128">
              <v:shape style="position:absolute;left:1718;top:67;width:69;height:128" coordorigin="1718,67" coordsize="69,128" path="m1737,69l1718,69,1718,194,1739,194,1739,120,1740,111,1743,104,1744,99,1746,96,1750,92,1754,90,1758,89,1737,89,1737,69xe" filled="true" fillcolor="#000000" stroked="false">
                <v:path arrowok="t"/>
                <v:fill type="solid"/>
              </v:shape>
              <v:shape style="position:absolute;left:1718;top:67;width:69;height:128" coordorigin="1718,67" coordsize="69,128" path="m1772,67l1760,67,1755,68,1750,71,1746,74,1742,80,1737,89,1768,89,1773,90,1779,93,1786,73,1779,69,1772,67xe" filled="true" fillcolor="#000000" stroked="false">
                <v:path arrowok="t"/>
                <v:fill type="solid"/>
              </v:shape>
            </v:group>
            <v:group style="position:absolute;left:1877;top:67;width:114;height:130" coordorigin="1877,67" coordsize="114,130">
              <v:shape style="position:absolute;left:1877;top:67;width:114;height:130" coordorigin="1877,67" coordsize="114,130" path="m1980,84l1944,84,1952,86,1958,91,1961,95,1964,101,1964,115,1955,117,1943,120,1917,123,1911,125,1907,126,1901,127,1892,132,1887,135,1883,139,1881,145,1878,150,1877,155,1877,171,1881,180,1888,187,1895,193,1906,197,1928,197,1935,195,1942,193,1949,189,1958,186,1964,180,1916,180,1910,179,1906,175,1901,171,1899,167,1899,157,1900,153,1902,151,1904,147,1907,145,1914,143,1920,140,1929,139,1944,138,1955,134,1964,132,1985,132,1985,104,1984,98,1984,95,1983,89,1980,84xe" filled="true" fillcolor="#000000" stroked="false">
                <v:path arrowok="t"/>
                <v:fill type="solid"/>
              </v:shape>
              <v:shape style="position:absolute;left:1877;top:67;width:114;height:130" coordorigin="1877,67" coordsize="114,130" path="m1986,179l1965,179,1966,185,1967,189,1970,194,1991,194,1986,185,1986,179xe" filled="true" fillcolor="#000000" stroked="false">
                <v:path arrowok="t"/>
                <v:fill type="solid"/>
              </v:shape>
              <v:shape style="position:absolute;left:1877;top:67;width:114;height:130" coordorigin="1877,67" coordsize="114,130" path="m1985,132l1964,132,1964,149,1962,156,1960,161,1956,167,1953,171,1946,175,1940,179,1932,180,1964,180,1965,179,1986,179,1985,174,1985,132xe" filled="true" fillcolor="#000000" stroked="false">
                <v:path arrowok="t"/>
                <v:fill type="solid"/>
              </v:shape>
              <v:shape style="position:absolute;left:1877;top:67;width:114;height:130" coordorigin="1877,67" coordsize="114,130" path="m1947,67l1925,67,1917,68,1881,105,1901,108,1904,99,1907,93,1912,90,1916,86,1924,84,1980,84,1977,80,1974,77,1968,73,1962,71,1955,68,1947,67xe" filled="true" fillcolor="#000000" stroked="false">
                <v:path arrowok="t"/>
                <v:fill type="solid"/>
              </v:shape>
            </v:group>
            <v:group style="position:absolute;left:2018;top:67;width:102;height:128" coordorigin="2018,67" coordsize="102,128">
              <v:shape style="position:absolute;left:2018;top:67;width:102;height:128" coordorigin="2018,67" coordsize="102,128" path="m2037,69l2018,69,2018,194,2039,194,2039,110,2043,99,2049,93,2056,87,2037,87,2037,69xe" filled="true" fillcolor="#000000" stroked="false">
                <v:path arrowok="t"/>
                <v:fill type="solid"/>
              </v:shape>
              <v:shape style="position:absolute;left:2018;top:67;width:102;height:128" coordorigin="2018,67" coordsize="102,128" path="m2114,85l2078,85,2082,86,2087,89,2091,91,2094,95,2096,99,2097,103,2098,110,2098,194,2120,194,2120,108,2118,101,2118,97,2117,91,2115,86,2114,85xe" filled="true" fillcolor="#000000" stroked="false">
                <v:path arrowok="t"/>
                <v:fill type="solid"/>
              </v:shape>
              <v:shape style="position:absolute;left:2018;top:67;width:102;height:128" coordorigin="2018,67" coordsize="102,128" path="m2084,67l2071,67,2052,73,2037,87,2056,87,2063,85,2114,85,2111,81,2109,77,2104,73,2097,71,2091,68,2084,67xe" filled="true" fillcolor="#000000" stroked="false">
                <v:path arrowok="t"/>
                <v:fill type="solid"/>
              </v:shape>
            </v:group>
            <v:group style="position:absolute;left:2144;top:23;width:108;height:174" coordorigin="2144,23" coordsize="108,174">
              <v:shape style="position:absolute;left:2144;top:23;width:108;height:174" coordorigin="2144,23" coordsize="108,174" path="m2204,67l2186,67,2177,69,2169,75,2160,80,2154,89,2150,98,2146,108,2144,120,2144,145,2146,156,2151,165,2154,175,2162,183,2170,188,2178,194,2187,197,2212,197,2224,191,2232,180,2190,180,2182,175,2175,168,2169,159,2165,147,2165,115,2169,103,2181,89,2189,84,2230,84,2226,79,2222,74,2217,72,2211,68,2204,67xe" filled="true" fillcolor="#000000" stroked="false">
                <v:path arrowok="t"/>
                <v:fill type="solid"/>
              </v:shape>
              <v:shape style="position:absolute;left:2144;top:23;width:108;height:174" coordorigin="2144,23" coordsize="108,174" path="m2252,179l2232,179,2232,194,2252,194,2252,179xe" filled="true" fillcolor="#000000" stroked="false">
                <v:path arrowok="t"/>
                <v:fill type="solid"/>
              </v:shape>
              <v:shape style="position:absolute;left:2144;top:23;width:108;height:174" coordorigin="2144,23" coordsize="108,174" path="m2252,23l2230,23,2230,84,2207,84,2216,89,2223,96,2229,104,2232,116,2232,149,2229,161,2223,168,2216,176,2208,180,2232,180,2232,179,2252,179,2252,23xe" filled="true" fillcolor="#000000" stroked="false">
                <v:path arrowok="t"/>
                <v:fill type="solid"/>
              </v:shape>
            </v:group>
            <v:group style="position:absolute;left:2373;top:23;width:131;height:172" coordorigin="2373,23" coordsize="131,172">
              <v:shape style="position:absolute;left:2373;top:23;width:131;height:172" coordorigin="2373,23" coordsize="131,172" path="m2458,23l2373,23,2373,194,2396,194,2396,125,2456,124,2476,118,2489,109,2494,104,2396,104,2396,43,2496,43,2495,42,2490,36,2484,32,2478,27,2472,25,2464,24,2458,23xe" filled="true" fillcolor="#000000" stroked="false">
                <v:path arrowok="t"/>
                <v:fill type="solid"/>
              </v:shape>
              <v:shape style="position:absolute;left:2373;top:23;width:131;height:172" coordorigin="2373,23" coordsize="131,172" path="m2496,43l2457,43,2460,44,2466,45,2471,49,2475,54,2478,60,2481,66,2481,83,2477,90,2471,96,2465,101,2454,104,2494,104,2499,99,2504,86,2504,63,2502,55,2499,49,2496,43xe" filled="true" fillcolor="#000000" stroked="false">
                <v:path arrowok="t"/>
                <v:fill type="solid"/>
              </v:shape>
            </v:group>
            <v:group style="position:absolute;left:2524;top:67;width:116;height:130" coordorigin="2524,67" coordsize="116,130">
              <v:shape style="position:absolute;left:2524;top:67;width:116;height:130" coordorigin="2524,67" coordsize="116,130" path="m2627,84l2591,84,2600,86,2604,91,2609,95,2610,101,2610,115,2602,117,2590,120,2565,123,2559,125,2529,145,2525,150,2524,155,2524,171,2528,180,2535,187,2542,193,2553,197,2574,197,2583,195,2590,193,2604,186,2611,180,2564,180,2558,179,2553,175,2549,171,2547,167,2547,157,2561,143,2567,140,2577,139,2591,138,2603,134,2610,132,2632,132,2632,98,2631,95,2630,89,2627,84xe" filled="true" fillcolor="#000000" stroked="false">
                <v:path arrowok="t"/>
                <v:fill type="solid"/>
              </v:shape>
              <v:shape style="position:absolute;left:2524;top:67;width:116;height:130" coordorigin="2524,67" coordsize="116,130" path="m2633,179l2613,179,2613,185,2614,189,2616,194,2639,194,2636,189,2634,185,2633,179xe" filled="true" fillcolor="#000000" stroked="false">
                <v:path arrowok="t"/>
                <v:fill type="solid"/>
              </v:shape>
              <v:shape style="position:absolute;left:2524;top:67;width:116;height:130" coordorigin="2524,67" coordsize="116,130" path="m2632,132l2610,132,2610,149,2609,156,2607,161,2604,167,2600,171,2588,179,2579,180,2611,180,2613,179,2633,179,2632,174,2632,132xe" filled="true" fillcolor="#000000" stroked="false">
                <v:path arrowok="t"/>
                <v:fill type="solid"/>
              </v:shape>
              <v:shape style="position:absolute;left:2524;top:67;width:116;height:130" coordorigin="2524,67" coordsize="116,130" path="m2595,67l2573,67,2564,68,2555,71,2541,78,2537,84,2532,89,2530,96,2528,105,2548,108,2550,99,2554,93,2564,86,2571,84,2627,84,2625,80,2621,77,2616,73,2609,71,2603,68,2595,67xe" filled="true" fillcolor="#000000" stroked="false">
                <v:path arrowok="t"/>
                <v:fill type="solid"/>
              </v:shape>
            </v:group>
            <v:group style="position:absolute;left:2666;top:67;width:101;height:128" coordorigin="2666,67" coordsize="101,128">
              <v:shape style="position:absolute;left:2666;top:67;width:101;height:128" coordorigin="2666,67" coordsize="101,128" path="m2685,69l2666,69,2666,194,2686,194,2686,110,2690,99,2697,93,2703,87,2685,87,2685,69xe" filled="true" fillcolor="#000000" stroked="false">
                <v:path arrowok="t"/>
                <v:fill type="solid"/>
              </v:shape>
              <v:shape style="position:absolute;left:2666;top:67;width:101;height:128" coordorigin="2666,67" coordsize="101,128" path="m2761,85l2726,85,2730,86,2734,89,2739,91,2741,95,2742,99,2745,103,2746,110,2746,194,2766,194,2766,101,2765,97,2764,91,2761,85xe" filled="true" fillcolor="#000000" stroked="false">
                <v:path arrowok="t"/>
                <v:fill type="solid"/>
              </v:shape>
              <v:shape style="position:absolute;left:2666;top:67;width:101;height:128" coordorigin="2666,67" coordsize="101,128" path="m2732,67l2719,67,2699,73,2685,87,2703,87,2710,85,2761,85,2759,81,2756,77,2751,73,2739,68,2732,67xe" filled="true" fillcolor="#000000" stroked="false">
                <v:path arrowok="t"/>
                <v:fill type="solid"/>
              </v:shape>
            </v:group>
            <v:group style="position:absolute;left:2794;top:68;width:114;height:129" coordorigin="2794,68" coordsize="114,129">
              <v:shape style="position:absolute;left:2794;top:68;width:114;height:129" coordorigin="2794,68" coordsize="114,129" path="m2841,68l2795,121,2794,149,2800,167,2813,184,2830,194,2852,197,2866,197,2879,193,2889,186,2898,180,2842,180,2832,176,2826,169,2819,162,2816,151,2814,137,2908,137,2908,130,2907,120,2816,120,2816,109,2820,101,2826,93,2834,87,2841,84,2890,84,2883,76,2865,69,2841,68xe" filled="true" fillcolor="#000000" stroked="false">
                <v:path arrowok="t"/>
                <v:fill type="solid"/>
              </v:shape>
              <v:shape style="position:absolute;left:2794;top:68;width:114;height:129" coordorigin="2794,68" coordsize="114,129" path="m2886,153l2860,180,2898,180,2904,169,2908,157,2886,153xe" filled="true" fillcolor="#000000" stroked="false">
                <v:path arrowok="t"/>
                <v:fill type="solid"/>
              </v:shape>
              <v:shape style="position:absolute;left:2794;top:68;width:114;height:129" coordorigin="2794,68" coordsize="114,129" path="m2890,84l2861,84,2872,89,2878,96,2883,102,2885,109,2886,120,2907,120,2906,111,2898,94,2890,84xe" filled="true" fillcolor="#000000" stroked="false">
                <v:path arrowok="t"/>
                <v:fill type="solid"/>
              </v:shape>
            </v:group>
            <v:group style="position:absolute;left:2945;top:21;width:2;height:174" coordorigin="2945,21" coordsize="2,174">
              <v:shape style="position:absolute;left:2945;top:21;width:2;height:174" coordorigin="2945,21" coordsize="0,174" path="m2945,21l2945,195e" filled="false" stroked="true" strokeweight="1.18pt" strokecolor="#000000">
                <v:path arrowok="t"/>
              </v:shape>
            </v:group>
            <v:group style="position:absolute;left:3077;top:23;width:164;height:172" coordorigin="3077,23" coordsize="164,172">
              <v:shape style="position:absolute;left:3077;top:23;width:164;height:172" coordorigin="3077,23" coordsize="164,172" path="m3111,23l3077,23,3077,194,3099,194,3099,48,3119,48,3111,23xe" filled="true" fillcolor="#000000" stroked="false">
                <v:path arrowok="t"/>
                <v:fill type="solid"/>
              </v:shape>
              <v:shape style="position:absolute;left:3077;top:23;width:164;height:172" coordorigin="3077,23" coordsize="164,172" path="m3119,48l3099,48,3148,194,3168,194,3177,169,3160,169,3158,164,3155,155,3152,144,3119,48xe" filled="true" fillcolor="#000000" stroked="false">
                <v:path arrowok="t"/>
                <v:fill type="solid"/>
              </v:shape>
              <v:shape style="position:absolute;left:3077;top:23;width:164;height:172" coordorigin="3077,23" coordsize="164,172" path="m3240,50l3219,50,3219,194,3240,194,3240,50xe" filled="true" fillcolor="#000000" stroked="false">
                <v:path arrowok="t"/>
                <v:fill type="solid"/>
              </v:shape>
              <v:shape style="position:absolute;left:3077;top:23;width:164;height:172" coordorigin="3077,23" coordsize="164,172" path="m3240,23l3210,23,3170,141,3165,153,3162,163,3160,169,3177,169,3219,50,3240,50,3240,23xe" filled="true" fillcolor="#000000" stroked="false">
                <v:path arrowok="t"/>
                <v:fill type="solid"/>
              </v:shape>
            </v:group>
            <v:group style="position:absolute;left:3266;top:68;width:114;height:129" coordorigin="3266,68" coordsize="114,129">
              <v:shape style="position:absolute;left:3266;top:68;width:114;height:129" coordorigin="3266,68" coordsize="114,129" path="m3313,68l3266,121,3266,149,3273,168,3285,185,3303,194,3324,197,3339,197,3351,193,3359,186,3369,180,3314,180,3305,176,3291,162,3287,151,3286,137,3380,137,3380,130,3378,120,3287,120,3288,109,3292,101,3298,93,3305,87,3314,84,3361,84,3355,76,3337,69,3313,68xe" filled="true" fillcolor="#000000" stroked="false">
                <v:path arrowok="t"/>
                <v:fill type="solid"/>
              </v:shape>
              <v:shape style="position:absolute;left:3266;top:68;width:114;height:129" coordorigin="3266,68" coordsize="114,129" path="m3357,153l3332,180,3369,180,3375,169,3378,157,3357,153xe" filled="true" fillcolor="#000000" stroked="false">
                <v:path arrowok="t"/>
                <v:fill type="solid"/>
              </v:shape>
              <v:shape style="position:absolute;left:3266;top:68;width:114;height:129" coordorigin="3266,68" coordsize="114,129" path="m3361,84l3334,84,3342,89,3350,96,3353,102,3356,109,3357,120,3378,120,3377,112,3369,94,3361,84xe" filled="true" fillcolor="#000000" stroked="false">
                <v:path arrowok="t"/>
                <v:fill type="solid"/>
              </v:shape>
            </v:group>
            <v:group style="position:absolute;left:3406;top:67;width:168;height:128" coordorigin="3406,67" coordsize="168,128">
              <v:shape style="position:absolute;left:3406;top:67;width:168;height:128" coordorigin="3406,67" coordsize="168,128" path="m3425,69l3406,69,3406,194,3426,194,3426,119,3428,109,3432,97,3436,93,3441,90,3445,87,3425,87,3425,69xe" filled="true" fillcolor="#000000" stroked="false">
                <v:path arrowok="t"/>
                <v:fill type="solid"/>
              </v:shape>
              <v:shape style="position:absolute;left:3406;top:67;width:168;height:128" coordorigin="3406,67" coordsize="168,128" path="m3496,85l3466,85,3471,87,3478,97,3479,104,3479,194,3501,194,3501,109,3503,99,3514,89,3497,89,3496,85xe" filled="true" fillcolor="#000000" stroked="false">
                <v:path arrowok="t"/>
                <v:fill type="solid"/>
              </v:shape>
              <v:shape style="position:absolute;left:3406;top:67;width:168;height:128" coordorigin="3406,67" coordsize="168,128" path="m3572,85l3536,85,3540,86,3548,91,3550,93,3552,101,3554,107,3554,194,3574,194,3574,95,3572,85xe" filled="true" fillcolor="#000000" stroked="false">
                <v:path arrowok="t"/>
                <v:fill type="solid"/>
              </v:shape>
              <v:shape style="position:absolute;left:3406;top:67;width:168;height:128" coordorigin="3406,67" coordsize="168,128" path="m3549,67l3531,67,3512,73,3497,89,3514,89,3515,87,3522,85,3572,85,3572,84,3564,77,3557,71,3549,67xe" filled="true" fillcolor="#000000" stroked="false">
                <v:path arrowok="t"/>
                <v:fill type="solid"/>
              </v:shape>
              <v:shape style="position:absolute;left:3406;top:67;width:168;height:128" coordorigin="3406,67" coordsize="168,128" path="m3472,67l3454,67,3447,68,3441,72,3434,77,3429,81,3425,87,3445,87,3447,86,3452,85,3496,85,3495,81,3491,77,3485,73,3479,68,3472,67xe" filled="true" fillcolor="#000000" stroked="false">
                <v:path arrowok="t"/>
                <v:fill type="solid"/>
              </v:shape>
            </v:group>
            <v:group style="position:absolute;left:3605;top:23;width:110;height:173" coordorigin="3605,23" coordsize="110,173">
              <v:shape style="position:absolute;left:3605;top:23;width:110;height:173" coordorigin="3605,23" coordsize="110,173" path="m3690,184l3630,184,3646,193,3670,196,3687,188,3690,184xe" filled="true" fillcolor="#000000" stroked="false">
                <v:path arrowok="t"/>
                <v:fill type="solid"/>
              </v:shape>
              <v:shape style="position:absolute;left:3605;top:23;width:110;height:173" coordorigin="3605,23" coordsize="110,173" path="m3627,23l3605,23,3605,194,3626,194,3630,184,3690,184,3695,180,3647,180,3638,174,3632,163,3627,157,3626,147,3642,89,3650,84,3627,84,3627,23xe" filled="true" fillcolor="#000000" stroked="false">
                <v:path arrowok="t"/>
                <v:fill type="solid"/>
              </v:shape>
              <v:shape style="position:absolute;left:3605;top:23;width:110;height:173" coordorigin="3605,23" coordsize="110,173" path="m3669,67l3647,67,3636,72,3627,84,3669,84,3676,87,3683,96,3689,103,3693,115,3693,147,3689,159,3682,168,3676,175,3668,180,3695,180,3705,170,3712,152,3714,131,3714,121,3713,113,3711,104,3707,97,3705,90,3700,84,3695,79,3689,74,3683,72,3676,68,3669,67xe" filled="true" fillcolor="#000000" stroked="false">
                <v:path arrowok="t"/>
                <v:fill type="solid"/>
              </v:shape>
            </v:group>
            <v:group style="position:absolute;left:3735;top:68;width:113;height:129" coordorigin="3735,68" coordsize="113,129">
              <v:shape style="position:absolute;left:3735;top:68;width:113;height:129" coordorigin="3735,68" coordsize="113,129" path="m3782,68l3735,121,3735,149,3741,167,3754,184,3771,194,3792,197,3807,197,3819,193,3828,186,3838,180,3783,180,3773,176,3767,169,3760,162,3756,151,3755,137,3848,137,3848,131,3846,120,3756,120,3756,109,3761,101,3767,93,3774,87,3782,84,3830,84,3823,76,3806,69,3782,68xe" filled="true" fillcolor="#000000" stroked="false">
                <v:path arrowok="t"/>
                <v:fill type="solid"/>
              </v:shape>
              <v:shape style="position:absolute;left:3735;top:68;width:113;height:129" coordorigin="3735,68" coordsize="113,129" path="m3826,153l3801,180,3838,180,3844,169,3848,157,3826,153xe" filled="true" fillcolor="#000000" stroked="false">
                <v:path arrowok="t"/>
                <v:fill type="solid"/>
              </v:shape>
              <v:shape style="position:absolute;left:3735;top:68;width:113;height:129" coordorigin="3735,68" coordsize="113,129" path="m3830,84l3802,84,3812,89,3818,96,3822,102,3825,109,3826,120,3846,120,3846,112,3838,94,3830,84xe" filled="true" fillcolor="#000000" stroked="false">
                <v:path arrowok="t"/>
                <v:fill type="solid"/>
              </v:shape>
            </v:group>
            <v:group style="position:absolute;left:3874;top:67;width:69;height:128" coordorigin="3874,67" coordsize="69,128">
              <v:shape style="position:absolute;left:3874;top:67;width:69;height:128" coordorigin="3874,67" coordsize="69,128" path="m3893,69l3874,69,3874,194,3896,194,3896,120,3897,111,3899,104,3900,99,3903,96,3906,92,3910,90,3915,89,3893,89,3893,69xe" filled="true" fillcolor="#000000" stroked="false">
                <v:path arrowok="t"/>
                <v:fill type="solid"/>
              </v:shape>
              <v:shape style="position:absolute;left:3874;top:67;width:69;height:128" coordorigin="3874,67" coordsize="69,128" path="m3927,67l3915,67,3911,68,3906,71,3903,74,3898,80,3893,89,3924,89,3929,90,3935,93,3942,73,3934,69,3927,67xe" filled="true" fillcolor="#000000" stroked="false">
                <v:path arrowok="t"/>
                <v:fill type="solid"/>
              </v:shape>
            </v:group>
            <v:group style="position:absolute;left:3946;top:67;width:104;height:130" coordorigin="3946,67" coordsize="104,130">
              <v:shape style="position:absolute;left:3946;top:67;width:104;height:130" coordorigin="3946,67" coordsize="104,130" path="m3966,153l3946,157,3948,170,3953,180,3963,187,3971,193,3983,197,4008,197,4018,195,4025,192,4034,188,4040,183,4042,180,3989,180,3982,177,3977,173,3971,168,3968,162,3966,153xe" filled="true" fillcolor="#000000" stroked="false">
                <v:path arrowok="t"/>
                <v:fill type="solid"/>
              </v:shape>
              <v:shape style="position:absolute;left:3946;top:67;width:104;height:130" coordorigin="3946,67" coordsize="104,130" path="m4005,67l3989,67,3971,71,3966,73,3964,75,3959,79,3956,83,3951,92,3950,97,3950,109,3951,114,3954,120,3957,125,3962,128,3968,131,3974,134,3984,138,4011,144,4018,146,4025,151,4028,155,4028,165,4025,170,4016,177,4008,180,4042,180,4047,171,4049,164,4049,150,3999,119,3989,116,3983,114,3981,113,3974,110,3970,103,3970,96,3972,92,3976,89,3981,86,3987,84,4038,84,4034,78,4029,74,4022,71,4013,68,4005,67xe" filled="true" fillcolor="#000000" stroked="false">
                <v:path arrowok="t"/>
                <v:fill type="solid"/>
              </v:shape>
              <v:shape style="position:absolute;left:3946;top:67;width:104;height:130" coordorigin="3946,67" coordsize="104,130" path="m4038,84l4005,84,4012,86,4016,90,4020,93,4023,98,4024,104,4044,102,4043,93,4041,87,4038,84xe" filled="true" fillcolor="#000000" stroked="false">
                <v:path arrowok="t"/>
                <v:fill type="solid"/>
              </v:shape>
            </v:group>
            <v:group style="position:absolute;left:4154;top:67;width:116;height:130" coordorigin="4154,67" coordsize="116,130">
              <v:shape style="position:absolute;left:4154;top:67;width:116;height:130" coordorigin="4154,67" coordsize="116,130" path="m4257,84l4221,84,4229,86,4234,91,4239,95,4240,101,4240,115,4232,117,4220,120,4194,123,4188,125,4158,145,4155,150,4154,155,4154,171,4157,180,4164,187,4172,193,4182,197,4204,197,4212,195,4220,193,4234,186,4241,180,4193,180,4187,179,4182,175,4179,171,4176,167,4176,157,4191,143,4197,140,4206,139,4221,138,4233,134,4240,132,4262,132,4262,98,4260,95,4259,89,4257,84xe" filled="true" fillcolor="#000000" stroked="false">
                <v:path arrowok="t"/>
                <v:fill type="solid"/>
              </v:shape>
              <v:shape style="position:absolute;left:4154;top:67;width:116;height:130" coordorigin="4154,67" coordsize="116,130" path="m4263,179l4242,179,4242,185,4244,189,4246,194,4269,194,4265,189,4264,185,4263,179xe" filled="true" fillcolor="#000000" stroked="false">
                <v:path arrowok="t"/>
                <v:fill type="solid"/>
              </v:shape>
              <v:shape style="position:absolute;left:4154;top:67;width:116;height:130" coordorigin="4154,67" coordsize="116,130" path="m4262,132l4240,132,4240,149,4239,156,4236,161,4234,167,4229,171,4217,179,4209,180,4241,180,4242,179,4263,179,4262,174,4262,132xe" filled="true" fillcolor="#000000" stroked="false">
                <v:path arrowok="t"/>
                <v:fill type="solid"/>
              </v:shape>
              <v:shape style="position:absolute;left:4154;top:67;width:116;height:130" coordorigin="4154,67" coordsize="116,130" path="m4224,67l4203,67,4193,68,4185,71,4170,78,4167,84,4162,89,4160,96,4157,105,4178,108,4180,99,4184,93,4193,86,4200,84,4257,84,4254,80,4251,77,4246,73,4239,71,4233,68,4224,67xe" filled="true" fillcolor="#000000" stroked="false">
                <v:path arrowok="t"/>
                <v:fill type="solid"/>
              </v:shape>
            </v:group>
            <v:group style="position:absolute;left:4295;top:67;width:69;height:128" coordorigin="4295,67" coordsize="69,128">
              <v:shape style="position:absolute;left:4295;top:67;width:69;height:128" coordorigin="4295,67" coordsize="69,128" path="m4313,69l4295,69,4295,194,4316,194,4316,120,4317,111,4319,104,4320,99,4328,92,4331,90,4335,89,4313,89,4313,69xe" filled="true" fillcolor="#000000" stroked="false">
                <v:path arrowok="t"/>
                <v:fill type="solid"/>
              </v:shape>
              <v:shape style="position:absolute;left:4295;top:67;width:69;height:128" coordorigin="4295,67" coordsize="69,128" path="m4348,67l4336,67,4331,68,4328,71,4323,74,4318,80,4313,89,4344,89,4350,90,4355,93,4364,73,4355,69,4348,67xe" filled="true" fillcolor="#000000" stroked="false">
                <v:path arrowok="t"/>
                <v:fill type="solid"/>
              </v:shape>
            </v:group>
            <v:group style="position:absolute;left:4371;top:68;width:113;height:129" coordorigin="4371,68" coordsize="113,129">
              <v:shape style="position:absolute;left:4371;top:68;width:113;height:129" coordorigin="4371,68" coordsize="113,129" path="m4418,68l4371,121,4371,149,4377,167,4390,184,4407,194,4428,197,4443,197,4455,193,4464,186,4473,180,4418,180,4409,176,4402,169,4396,162,4391,151,4391,137,4484,137,4484,131,4482,120,4392,120,4392,109,4396,101,4409,87,4418,84,4466,84,4459,76,4442,69,4418,68xe" filled="true" fillcolor="#000000" stroked="false">
                <v:path arrowok="t"/>
                <v:fill type="solid"/>
              </v:shape>
              <v:shape style="position:absolute;left:4371;top:68;width:113;height:129" coordorigin="4371,68" coordsize="113,129" path="m4461,153l4437,180,4473,180,4480,169,4484,157,4461,153xe" filled="true" fillcolor="#000000" stroked="false">
                <v:path arrowok="t"/>
                <v:fill type="solid"/>
              </v:shape>
              <v:shape style="position:absolute;left:4371;top:68;width:113;height:129" coordorigin="4371,68" coordsize="113,129" path="m4466,84l4438,84,4446,89,4454,96,4458,102,4461,109,4462,120,4482,120,4482,112,4474,94,4466,84xe" filled="true" fillcolor="#000000" stroked="false">
                <v:path arrowok="t"/>
                <v:fill type="solid"/>
              </v:shape>
              <v:shape style="position:absolute;left:433;top:10;width:8953;height:829" type="#_x0000_t75" stroked="false">
                <v:imagedata r:id="rId29" o:title=""/>
              </v:shape>
            </v:group>
            <v:group style="position:absolute;left:5547;top:26;width:62;height:170" coordorigin="5547,26" coordsize="62,170">
              <v:shape style="position:absolute;left:5547;top:26;width:62;height:170" coordorigin="5547,26" coordsize="62,170" path="m5584,86l5562,86,5562,170,5574,192,5578,194,5584,195,5602,195,5608,194,5605,176,5592,176,5590,175,5588,175,5585,173,5584,170,5584,86xe" filled="true" fillcolor="#000000" stroked="false">
                <v:path arrowok="t"/>
                <v:fill type="solid"/>
              </v:shape>
              <v:shape style="position:absolute;left:5547;top:26;width:62;height:170" coordorigin="5547,26" coordsize="62,170" path="m5604,175l5601,176,5605,176,5604,175xe" filled="true" fillcolor="#000000" stroked="false">
                <v:path arrowok="t"/>
                <v:fill type="solid"/>
              </v:shape>
              <v:shape style="position:absolute;left:5547;top:26;width:62;height:170" coordorigin="5547,26" coordsize="62,170" path="m5604,69l5547,69,5547,86,5604,86,5604,69xe" filled="true" fillcolor="#000000" stroked="false">
                <v:path arrowok="t"/>
                <v:fill type="solid"/>
              </v:shape>
              <v:shape style="position:absolute;left:5547;top:26;width:62;height:170" coordorigin="5547,26" coordsize="62,170" path="m5584,26l5562,38,5562,69,5584,69,5584,26xe" filled="true" fillcolor="#000000" stroked="false">
                <v:path arrowok="t"/>
                <v:fill type="solid"/>
              </v:shape>
            </v:group>
            <v:group style="position:absolute;left:5618;top:68;width:117;height:129" coordorigin="5618,68" coordsize="117,129">
              <v:shape style="position:absolute;left:5618;top:68;width:117;height:129" coordorigin="5618,68" coordsize="117,129" path="m5664,68l5647,75,5628,91,5620,109,5618,132,5619,149,5625,168,5638,184,5655,194,5676,197,5687,197,5697,194,5706,189,5715,185,5720,180,5666,180,5656,175,5650,168,5643,159,5639,147,5639,116,5643,104,5650,96,5656,89,5666,84,5715,84,5707,75,5690,69,5664,68xe" filled="true" fillcolor="#000000" stroked="false">
                <v:path arrowok="t"/>
                <v:fill type="solid"/>
              </v:shape>
              <v:shape style="position:absolute;left:5618;top:68;width:117;height:129" coordorigin="5618,68" coordsize="117,129" path="m5715,84l5686,84,5694,89,5702,96,5709,104,5712,116,5712,147,5709,159,5702,168,5694,175,5686,180,5720,180,5722,177,5732,158,5734,146,5734,129,5732,111,5724,93,5715,84xe" filled="true" fillcolor="#000000" stroked="false">
                <v:path arrowok="t"/>
                <v:fill type="solid"/>
              </v:shape>
            </v:group>
            <v:group style="position:absolute;left:7051;top:12;width:2;height:182" coordorigin="7051,12" coordsize="2,182">
              <v:shape style="position:absolute;left:7051;top:12;width:2;height:182" coordorigin="7051,12" coordsize="0,182" path="m7051,12l7051,194e" filled="false" stroked="true" strokeweight="1.120pt" strokecolor="#000000">
                <v:path arrowok="t"/>
              </v:shape>
            </v:group>
            <v:group style="position:absolute;left:7094;top:67;width:101;height:128" coordorigin="7094,67" coordsize="101,128">
              <v:shape style="position:absolute;left:7094;top:67;width:101;height:128" coordorigin="7094,67" coordsize="101,128" path="m7113,69l7094,69,7094,194,7114,194,7114,110,7118,99,7125,93,7131,87,7113,87,7113,69xe" filled="true" fillcolor="#000000" stroked="false">
                <v:path arrowok="t"/>
                <v:fill type="solid"/>
              </v:shape>
              <v:shape style="position:absolute;left:7094;top:67;width:101;height:128" coordorigin="7094,67" coordsize="101,128" path="m7189,85l7154,85,7158,86,7162,89,7167,91,7169,95,7170,99,7173,103,7174,110,7174,194,7194,194,7194,101,7193,97,7192,91,7189,85xe" filled="true" fillcolor="#000000" stroked="false">
                <v:path arrowok="t"/>
                <v:fill type="solid"/>
              </v:shape>
              <v:shape style="position:absolute;left:7094;top:67;width:101;height:128" coordorigin="7094,67" coordsize="101,128" path="m7160,67l7147,67,7127,73,7113,87,7131,87,7138,85,7189,85,7187,81,7184,77,7179,73,7167,68,7160,67xe" filled="true" fillcolor="#000000" stroked="false">
                <v:path arrowok="t"/>
                <v:fill type="solid"/>
              </v:shape>
            </v:group>
            <v:group style="position:absolute;left:7300;top:26;width:62;height:170" coordorigin="7300,26" coordsize="62,170">
              <v:shape style="position:absolute;left:7300;top:26;width:62;height:170" coordorigin="7300,26" coordsize="62,170" path="m7336,86l7314,86,7314,170,7316,179,7318,182,7319,187,7322,189,7331,194,7337,195,7355,195,7361,194,7359,176,7346,176,7343,175,7342,175,7338,174,7337,173,7337,170,7336,169,7336,86xe" filled="true" fillcolor="#000000" stroked="false">
                <v:path arrowok="t"/>
                <v:fill type="solid"/>
              </v:shape>
              <v:shape style="position:absolute;left:7300;top:26;width:62;height:170" coordorigin="7300,26" coordsize="62,170" path="m7359,175l7354,176,7359,176,7359,175xe" filled="true" fillcolor="#000000" stroked="false">
                <v:path arrowok="t"/>
                <v:fill type="solid"/>
              </v:shape>
              <v:shape style="position:absolute;left:7300;top:26;width:62;height:170" coordorigin="7300,26" coordsize="62,170" path="m7359,69l7300,69,7300,86,7359,86,7359,69xe" filled="true" fillcolor="#000000" stroked="false">
                <v:path arrowok="t"/>
                <v:fill type="solid"/>
              </v:shape>
              <v:shape style="position:absolute;left:7300;top:26;width:62;height:170" coordorigin="7300,26" coordsize="62,170" path="m7336,26l7314,38,7314,69,7336,69,7336,26xe" filled="true" fillcolor="#000000" stroked="false">
                <v:path arrowok="t"/>
                <v:fill type="solid"/>
              </v:shape>
            </v:group>
            <v:group style="position:absolute;left:7379;top:23;width:101;height:172" coordorigin="7379,23" coordsize="101,172">
              <v:shape style="position:absolute;left:7379;top:23;width:101;height:172" coordorigin="7379,23" coordsize="101,172" path="m7400,23l7379,23,7379,194,7400,194,7400,116,7401,109,7406,97,7415,90,7421,86,7427,85,7475,85,7475,84,7400,84,7400,23xe" filled="true" fillcolor="#000000" stroked="false">
                <v:path arrowok="t"/>
                <v:fill type="solid"/>
              </v:shape>
              <v:shape style="position:absolute;left:7379;top:23;width:101;height:172" coordorigin="7379,23" coordsize="101,172" path="m7475,85l7442,85,7448,87,7457,97,7460,104,7460,194,7480,194,7480,103,7479,93,7476,87,7475,85xe" filled="true" fillcolor="#000000" stroked="false">
                <v:path arrowok="t"/>
                <v:fill type="solid"/>
              </v:shape>
              <v:shape style="position:absolute;left:7379;top:23;width:101;height:172" coordorigin="7379,23" coordsize="101,172" path="m7446,67l7436,67,7416,72,7400,84,7475,84,7473,80,7468,75,7461,72,7455,68,7446,67xe" filled="true" fillcolor="#000000" stroked="false">
                <v:path arrowok="t"/>
                <v:fill type="solid"/>
              </v:shape>
            </v:group>
            <v:group style="position:absolute;left:7508;top:68;width:114;height:129" coordorigin="7508,68" coordsize="114,129">
              <v:shape style="position:absolute;left:7508;top:68;width:114;height:129" coordorigin="7508,68" coordsize="114,129" path="m7555,68l7508,121,7508,149,7515,168,7527,185,7545,194,7566,197,7581,197,7593,193,7601,186,7611,180,7556,180,7547,176,7533,162,7529,151,7528,137,7622,137,7622,130,7620,120,7529,120,7530,109,7534,101,7540,93,7547,87,7556,84,7603,84,7597,76,7579,69,7555,68xe" filled="true" fillcolor="#000000" stroked="false">
                <v:path arrowok="t"/>
                <v:fill type="solid"/>
              </v:shape>
              <v:shape style="position:absolute;left:7508;top:68;width:114;height:129" coordorigin="7508,68" coordsize="114,129" path="m7599,153l7574,180,7611,180,7617,169,7620,157,7599,153xe" filled="true" fillcolor="#000000" stroked="false">
                <v:path arrowok="t"/>
                <v:fill type="solid"/>
              </v:shape>
              <v:shape style="position:absolute;left:7508;top:68;width:114;height:129" coordorigin="7508,68" coordsize="114,129" path="m7603,84l7576,84,7584,89,7592,96,7595,102,7598,109,7599,120,7620,120,7619,112,7611,94,7603,84xe" filled="true" fillcolor="#000000" stroked="false">
                <v:path arrowok="t"/>
                <v:fill type="solid"/>
              </v:shape>
            </v:group>
            <v:group style="position:absolute;left:10;top:324;width:62;height:170" coordorigin="10,324" coordsize="62,170">
              <v:shape style="position:absolute;left:10;top:324;width:62;height:170" coordorigin="10,324" coordsize="62,170" path="m46,384l26,384,26,468,27,476,28,480,29,485,36,489,41,492,47,493,65,493,71,492,68,474,56,474,53,473,51,473,48,470,47,468,47,467,46,462,46,384xe" filled="true" fillcolor="#000000" stroked="false">
                <v:path arrowok="t"/>
                <v:fill type="solid"/>
              </v:shape>
              <v:shape style="position:absolute;left:10;top:324;width:62;height:170" coordorigin="10,324" coordsize="62,170" path="m68,473l64,474,68,474,68,473xe" filled="true" fillcolor="#000000" stroked="false">
                <v:path arrowok="t"/>
                <v:fill type="solid"/>
              </v:shape>
              <v:shape style="position:absolute;left:10;top:324;width:62;height:170" coordorigin="10,324" coordsize="62,170" path="m68,367l10,367,10,384,68,384,68,367xe" filled="true" fillcolor="#000000" stroked="false">
                <v:path arrowok="t"/>
                <v:fill type="solid"/>
              </v:shape>
              <v:shape style="position:absolute;left:10;top:324;width:62;height:170" coordorigin="10,324" coordsize="62,170" path="m46,324l26,336,26,367,46,367,46,324xe" filled="true" fillcolor="#000000" stroked="false">
                <v:path arrowok="t"/>
                <v:fill type="solid"/>
              </v:shape>
            </v:group>
            <v:group style="position:absolute;left:88;top:320;width:102;height:172" coordorigin="88,320" coordsize="102,172">
              <v:shape style="position:absolute;left:88;top:320;width:102;height:172" coordorigin="88,320" coordsize="102,172" path="m110,320l88,320,88,492,110,492,110,414,111,407,116,395,119,391,125,387,130,384,136,383,184,383,184,381,110,381,110,320xe" filled="true" fillcolor="#000000" stroked="false">
                <v:path arrowok="t"/>
                <v:fill type="solid"/>
              </v:shape>
              <v:shape style="position:absolute;left:88;top:320;width:102;height:172" coordorigin="88,320" coordsize="102,172" path="m184,383l150,383,158,385,161,390,166,395,168,402,168,492,190,492,190,401,188,391,185,385,184,383xe" filled="true" fillcolor="#000000" stroked="false">
                <v:path arrowok="t"/>
                <v:fill type="solid"/>
              </v:shape>
              <v:shape style="position:absolute;left:88;top:320;width:102;height:172" coordorigin="88,320" coordsize="102,172" path="m155,365l146,365,126,369,110,381,184,381,155,365xe" filled="true" fillcolor="#000000" stroked="false">
                <v:path arrowok="t"/>
                <v:fill type="solid"/>
              </v:shape>
            </v:group>
            <v:group style="position:absolute;left:218;top:365;width:113;height:129" coordorigin="218,365" coordsize="113,129">
              <v:shape style="position:absolute;left:218;top:365;width:113;height:129" coordorigin="218,365" coordsize="113,129" path="m264,365l218,418,218,446,224,465,237,482,254,491,275,494,290,494,302,491,311,483,320,477,264,477,256,474,249,467,243,459,238,449,238,434,330,434,330,429,329,417,239,417,239,407,243,398,256,385,264,381,312,381,306,374,289,367,264,365xe" filled="true" fillcolor="#000000" stroked="false">
                <v:path arrowok="t"/>
                <v:fill type="solid"/>
              </v:shape>
              <v:shape style="position:absolute;left:218;top:365;width:113;height:129" coordorigin="218,365" coordsize="113,129" path="m308,451l282,477,320,477,327,467,330,455,308,451xe" filled="true" fillcolor="#000000" stroked="false">
                <v:path arrowok="t"/>
                <v:fill type="solid"/>
              </v:shape>
              <v:shape style="position:absolute;left:218;top:365;width:113;height:129" coordorigin="218,365" coordsize="113,129" path="m312,381l285,381,293,386,300,393,305,399,308,407,309,417,329,417,328,410,321,392,312,381xe" filled="true" fillcolor="#000000" stroked="false">
                <v:path arrowok="t"/>
                <v:fill type="solid"/>
              </v:shape>
            </v:group>
            <v:group style="position:absolute;left:1845;top:317;width:137;height:178" coordorigin="1845,317" coordsize="137,178">
              <v:shape style="position:absolute;left:1845;top:317;width:137;height:178" coordorigin="1845,317" coordsize="137,178" path="m1866,434l1845,437,1845,447,1896,493,1918,494,1930,494,1970,474,1907,474,1899,473,1868,443,1866,434xe" filled="true" fillcolor="#000000" stroked="false">
                <v:path arrowok="t"/>
                <v:fill type="solid"/>
              </v:shape>
              <v:shape style="position:absolute;left:1845;top:317;width:137;height:178" coordorigin="1845,317" coordsize="137,178" path="m1924,317l1900,317,1889,319,1881,323,1871,326,1864,332,1859,339,1853,348,1851,355,1851,372,1876,402,1882,405,1893,409,1908,413,1925,416,1935,419,1940,421,1947,423,1952,427,1955,431,1958,435,1960,439,1960,450,1958,456,1955,459,1952,464,1947,468,1940,470,1934,473,1925,474,1970,474,1973,469,1979,461,1982,452,1982,434,1914,390,1895,386,1884,381,1880,378,1876,374,1874,369,1874,355,1876,349,1883,344,1889,339,1899,337,1965,337,1962,333,1955,327,1946,323,1936,319,1924,317xe" filled="true" fillcolor="#000000" stroked="false">
                <v:path arrowok="t"/>
                <v:fill type="solid"/>
              </v:shape>
              <v:shape style="position:absolute;left:1845;top:317;width:137;height:178" coordorigin="1845,317" coordsize="137,178" path="m1965,337l1926,337,1936,339,1943,345,1949,350,1953,359,1954,369,1977,368,1976,359,1973,349,1968,341,1965,337xe" filled="true" fillcolor="#000000" stroked="false">
                <v:path arrowok="t"/>
                <v:fill type="solid"/>
              </v:shape>
            </v:group>
            <v:group style="position:absolute;left:2010;top:320;width:101;height:172" coordorigin="2010,320" coordsize="101,172">
              <v:shape style="position:absolute;left:2010;top:320;width:101;height:172" coordorigin="2010,320" coordsize="101,172" path="m2031,320l2010,320,2010,492,2031,492,2031,414,2032,407,2037,395,2046,387,2052,384,2058,383,2106,383,2106,381,2031,381,2031,320xe" filled="true" fillcolor="#000000" stroked="false">
                <v:path arrowok="t"/>
                <v:fill type="solid"/>
              </v:shape>
              <v:shape style="position:absolute;left:2010;top:320;width:101;height:172" coordorigin="2010,320" coordsize="101,172" path="m2106,383l2073,383,2079,385,2088,395,2091,402,2091,492,2111,492,2111,401,2110,391,2108,385,2106,383xe" filled="true" fillcolor="#000000" stroked="false">
                <v:path arrowok="t"/>
                <v:fill type="solid"/>
              </v:shape>
              <v:shape style="position:absolute;left:2010;top:320;width:101;height:172" coordorigin="2010,320" coordsize="101,172" path="m2078,365l2067,365,2047,369,2031,381,2106,381,2078,365xe" filled="true" fillcolor="#000000" stroked="false">
                <v:path arrowok="t"/>
                <v:fill type="solid"/>
              </v:shape>
            </v:group>
            <v:group style="position:absolute;left:2139;top:365;width:114;height:130" coordorigin="2139,365" coordsize="114,130">
              <v:shape style="position:absolute;left:2139;top:365;width:114;height:130" coordorigin="2139,365" coordsize="114,130" path="m2242,381l2206,381,2214,384,2223,392,2225,398,2225,413,2217,415,2205,417,2180,421,2172,422,2169,423,2163,425,2153,429,2146,437,2142,443,2140,447,2139,452,2139,469,2142,477,2150,485,2157,491,2168,494,2189,494,2198,493,2205,491,2219,483,2225,477,2178,477,2171,476,2168,473,2163,469,2162,464,2162,451,2164,449,2166,445,2169,443,2176,440,2182,438,2190,437,2206,435,2218,432,2225,429,2247,429,2247,402,2246,396,2246,392,2244,386,2242,381xe" filled="true" fillcolor="#000000" stroked="false">
                <v:path arrowok="t"/>
                <v:fill type="solid"/>
              </v:shape>
              <v:shape style="position:absolute;left:2139;top:365;width:114;height:130" coordorigin="2139,365" coordsize="114,130" path="m2248,476l2226,476,2228,482,2229,487,2231,492,2253,492,2250,487,2249,482,2248,476xe" filled="true" fillcolor="#000000" stroked="false">
                <v:path arrowok="t"/>
                <v:fill type="solid"/>
              </v:shape>
              <v:shape style="position:absolute;left:2139;top:365;width:114;height:130" coordorigin="2139,365" coordsize="114,130" path="m2247,429l2225,429,2225,446,2224,453,2222,458,2219,464,2214,469,2207,473,2201,476,2194,477,2225,477,2226,476,2248,476,2247,471,2247,429xe" filled="true" fillcolor="#000000" stroked="false">
                <v:path arrowok="t"/>
                <v:fill type="solid"/>
              </v:shape>
              <v:shape style="position:absolute;left:2139;top:365;width:114;height:130" coordorigin="2139,365" coordsize="114,130" path="m2208,365l2188,365,2178,366,2170,368,2162,372,2156,375,2152,381,2147,386,2144,393,2142,403,2163,405,2165,397,2169,391,2178,384,2186,381,2242,381,2238,378,2236,374,2231,371,2224,368,2218,366,2208,365xe" filled="true" fillcolor="#000000" stroked="false">
                <v:path arrowok="t"/>
                <v:fill type="solid"/>
              </v:shape>
            </v:group>
            <v:group style="position:absolute;left:2279;top:365;width:69;height:128" coordorigin="2279,365" coordsize="69,128">
              <v:shape style="position:absolute;left:2279;top:365;width:69;height:128" coordorigin="2279,365" coordsize="69,128" path="m2298,367l2279,367,2279,492,2301,492,2301,417,2302,409,2304,402,2306,397,2308,393,2312,390,2315,387,2320,386,2298,386,2298,367xe" filled="true" fillcolor="#000000" stroked="false">
                <v:path arrowok="t"/>
                <v:fill type="solid"/>
              </v:shape>
              <v:shape style="position:absolute;left:2279;top:365;width:69;height:128" coordorigin="2279,365" coordsize="69,128" path="m2333,365l2321,365,2316,366,2312,368,2308,372,2303,378,2298,386,2330,386,2334,387,2340,391,2348,371,2340,367,2333,365xe" filled="true" fillcolor="#000000" stroked="false">
                <v:path arrowok="t"/>
                <v:fill type="solid"/>
              </v:shape>
            </v:group>
            <v:group style="position:absolute;left:2351;top:365;width:113;height:129" coordorigin="2351,365" coordsize="113,129">
              <v:shape style="position:absolute;left:2351;top:365;width:113;height:129" coordorigin="2351,365" coordsize="113,129" path="m2398,365l2352,418,2351,446,2357,465,2370,482,2388,491,2409,494,2423,494,2435,491,2445,483,2454,477,2398,477,2390,474,2382,467,2376,459,2372,449,2372,434,2464,434,2464,429,2463,417,2373,417,2373,407,2376,398,2390,385,2398,381,2446,381,2440,374,2423,367,2398,365xe" filled="true" fillcolor="#000000" stroked="false">
                <v:path arrowok="t"/>
                <v:fill type="solid"/>
              </v:shape>
              <v:shape style="position:absolute;left:2351;top:365;width:113;height:129" coordorigin="2351,365" coordsize="113,129" path="m2442,451l2417,477,2454,477,2460,467,2464,455,2442,451xe" filled="true" fillcolor="#000000" stroked="false">
                <v:path arrowok="t"/>
                <v:fill type="solid"/>
              </v:shape>
              <v:shape style="position:absolute;left:2351;top:365;width:113;height:129" coordorigin="2351,365" coordsize="113,129" path="m2446,381l2418,381,2428,386,2434,393,2439,399,2441,407,2442,417,2463,417,2462,410,2455,392,2446,381xe" filled="true" fillcolor="#000000" stroked="false">
                <v:path arrowok="t"/>
                <v:fill type="solid"/>
              </v:shape>
            </v:group>
            <v:group style="position:absolute;left:2483;top:320;width:108;height:174" coordorigin="2483,320" coordsize="108,174">
              <v:shape style="position:absolute;left:2483;top:320;width:108;height:174" coordorigin="2483,320" coordsize="108,174" path="m2543,365l2525,365,2517,367,2508,373,2500,378,2494,386,2489,396,2486,405,2483,417,2483,443,2486,453,2490,463,2494,473,2501,481,2510,486,2518,492,2526,494,2552,494,2564,488,2571,477,2530,477,2522,473,2514,465,2508,457,2505,445,2505,413,2508,401,2520,386,2529,381,2570,381,2566,377,2561,372,2556,369,2550,366,2543,365xe" filled="true" fillcolor="#000000" stroked="false">
                <v:path arrowok="t"/>
                <v:fill type="solid"/>
              </v:shape>
              <v:shape style="position:absolute;left:2483;top:320;width:108;height:174" coordorigin="2483,320" coordsize="108,174" path="m2591,476l2572,476,2572,492,2591,492,2591,476xe" filled="true" fillcolor="#000000" stroked="false">
                <v:path arrowok="t"/>
                <v:fill type="solid"/>
              </v:shape>
              <v:shape style="position:absolute;left:2483;top:320;width:108;height:174" coordorigin="2483,320" coordsize="108,174" path="m2591,320l2570,320,2570,381,2547,381,2555,386,2562,393,2568,402,2572,414,2572,446,2568,458,2562,465,2555,474,2548,477,2571,477,2572,476,2591,476,2591,320xe" filled="true" fillcolor="#000000" stroked="false">
                <v:path arrowok="t"/>
                <v:fill type="solid"/>
              </v:shape>
            </v:group>
            <v:group style="position:absolute;left:2699;top:317;width:137;height:178" coordorigin="2699,317" coordsize="137,178">
              <v:shape style="position:absolute;left:2699;top:317;width:137;height:178" coordorigin="2699,317" coordsize="137,178" path="m2721,434l2699,437,2699,447,2751,493,2772,494,2784,494,2825,474,2762,474,2752,473,2745,469,2736,465,2727,456,2723,450,2721,443,2721,434xe" filled="true" fillcolor="#000000" stroked="false">
                <v:path arrowok="t"/>
                <v:fill type="solid"/>
              </v:shape>
              <v:shape style="position:absolute;left:2699;top:317;width:137;height:178" coordorigin="2699,317" coordsize="137,178" path="m2778,317l2754,317,2744,319,2705,355,2705,372,2789,419,2794,421,2813,439,2813,450,2812,456,2808,459,2806,464,2801,468,2787,473,2780,474,2825,474,2828,469,2834,461,2836,452,2836,434,2834,426,2769,390,2750,386,2739,381,2729,374,2727,369,2727,355,2730,349,2736,344,2744,339,2753,337,2819,337,2817,333,2810,327,2800,323,2790,319,2778,317xe" filled="true" fillcolor="#000000" stroked="false">
                <v:path arrowok="t"/>
                <v:fill type="solid"/>
              </v:shape>
              <v:shape style="position:absolute;left:2699;top:317;width:137;height:178" coordorigin="2699,317" coordsize="137,178" path="m2819,337l2780,337,2790,339,2796,345,2804,350,2807,359,2808,369,2830,368,2830,359,2828,349,2822,341,2819,337xe" filled="true" fillcolor="#000000" stroked="false">
                <v:path arrowok="t"/>
                <v:fill type="solid"/>
              </v:shape>
            </v:group>
            <v:group style="position:absolute;left:2859;top:365;width:114;height:129" coordorigin="2859,365" coordsize="114,129">
              <v:shape style="position:absolute;left:2859;top:365;width:114;height:129" coordorigin="2859,365" coordsize="114,129" path="m2906,365l2859,419,2859,447,2865,465,2879,482,2896,491,2918,494,2932,494,2944,491,2954,483,2963,477,2908,477,2898,474,2892,467,2885,459,2882,449,2880,434,2973,434,2973,428,2972,417,2882,417,2883,407,2886,398,2892,391,2900,385,2907,381,2955,381,2948,374,2931,367,2906,365xe" filled="true" fillcolor="#000000" stroked="false">
                <v:path arrowok="t"/>
                <v:fill type="solid"/>
              </v:shape>
              <v:shape style="position:absolute;left:2859;top:365;width:114;height:129" coordorigin="2859,365" coordsize="114,129" path="m2951,451l2926,477,2963,477,2969,467,2973,455,2951,451xe" filled="true" fillcolor="#000000" stroked="false">
                <v:path arrowok="t"/>
                <v:fill type="solid"/>
              </v:shape>
              <v:shape style="position:absolute;left:2859;top:365;width:114;height:129" coordorigin="2859,365" coordsize="114,129" path="m2955,381l2927,381,2937,386,2943,393,2948,399,2950,407,2951,417,2972,417,2971,409,2963,391,2955,381xe" filled="true" fillcolor="#000000" stroked="false">
                <v:path arrowok="t"/>
                <v:fill type="solid"/>
              </v:shape>
            </v:group>
            <v:group style="position:absolute;left:2999;top:365;width:69;height:128" coordorigin="2999,365" coordsize="69,128">
              <v:shape style="position:absolute;left:2999;top:365;width:69;height:128" coordorigin="2999,365" coordsize="69,128" path="m3018,367l2999,367,2999,492,3021,492,3021,417,3022,409,3024,402,3026,397,3028,393,3032,390,3035,387,3040,386,3018,386,3018,367xe" filled="true" fillcolor="#000000" stroked="false">
                <v:path arrowok="t"/>
                <v:fill type="solid"/>
              </v:shape>
              <v:shape style="position:absolute;left:2999;top:365;width:69;height:128" coordorigin="2999,365" coordsize="69,128" path="m3053,365l3041,365,3036,366,3032,368,3028,372,3023,378,3018,386,3050,386,3054,387,3060,391,3068,371,3060,367,3053,365xe" filled="true" fillcolor="#000000" stroked="false">
                <v:path arrowok="t"/>
                <v:fill type="solid"/>
              </v:shape>
            </v:group>
            <v:group style="position:absolute;left:3066;top:367;width:116;height:125" coordorigin="3066,367" coordsize="116,125">
              <v:shape style="position:absolute;left:3066;top:367;width:116;height:125" coordorigin="3066,367" coordsize="116,125" path="m3089,367l3066,367,3114,492,3134,492,3143,467,3124,467,3119,450,3116,441,3089,367xe" filled="true" fillcolor="#000000" stroked="false">
                <v:path arrowok="t"/>
                <v:fill type="solid"/>
              </v:shape>
              <v:shape style="position:absolute;left:3066;top:367;width:116;height:125" coordorigin="3066,367" coordsize="116,125" path="m3182,367l3160,367,3131,443,3129,452,3125,461,3124,467,3143,467,3182,367xe" filled="true" fillcolor="#000000" stroked="false">
                <v:path arrowok="t"/>
                <v:fill type="solid"/>
              </v:shape>
            </v:group>
            <v:group style="position:absolute;left:3207;top:310;width:2;height:182" coordorigin="3207,310" coordsize="2,182">
              <v:shape style="position:absolute;left:3207;top:310;width:2;height:182" coordorigin="3207,310" coordsize="0,182" path="m3207,310l3207,492e" filled="false" stroked="true" strokeweight="1.120pt" strokecolor="#000000">
                <v:path arrowok="t"/>
              </v:shape>
            </v:group>
            <v:group style="position:absolute;left:3245;top:365;width:108;height:130" coordorigin="3245,365" coordsize="108,130">
              <v:shape style="position:absolute;left:3245;top:365;width:108;height:130" coordorigin="3245,365" coordsize="108,130" path="m3314,365l3290,365,3280,367,3261,377,3255,385,3247,402,3245,418,3245,446,3251,465,3262,481,3280,491,3300,494,3314,494,3326,491,3334,482,3339,477,3290,477,3281,474,3275,465,3268,458,3266,446,3266,413,3268,401,3275,393,3281,385,3291,381,3342,381,3333,374,3324,368,3314,365xe" filled="true" fillcolor="#000000" stroked="false">
                <v:path arrowok="t"/>
                <v:fill type="solid"/>
              </v:shape>
              <v:shape style="position:absolute;left:3245;top:365;width:108;height:130" coordorigin="3245,365" coordsize="108,130" path="m3332,446l3329,457,3326,464,3315,475,3308,477,3339,477,3344,474,3350,463,3352,449,3332,446xe" filled="true" fillcolor="#000000" stroked="false">
                <v:path arrowok="t"/>
                <v:fill type="solid"/>
              </v:shape>
              <v:shape style="position:absolute;left:3245;top:365;width:108;height:130" coordorigin="3245,365" coordsize="108,130" path="m3342,381l3308,381,3314,384,3318,389,3324,392,3328,398,3329,407,3350,404,3347,391,3342,381xe" filled="true" fillcolor="#000000" stroked="false">
                <v:path arrowok="t"/>
                <v:fill type="solid"/>
              </v:shape>
            </v:group>
            <v:group style="position:absolute;left:3364;top:365;width:114;height:129" coordorigin="3364,365" coordsize="114,129">
              <v:shape style="position:absolute;left:3364;top:365;width:114;height:129" coordorigin="3364,365" coordsize="114,129" path="m3412,365l3365,418,3364,446,3371,465,3383,482,3400,491,3422,494,3437,494,3448,491,3458,483,3467,477,3412,477,3404,474,3389,459,3386,449,3384,434,3478,434,3478,429,3477,417,3386,417,3387,407,3390,398,3396,391,3404,385,3412,381,3459,381,3453,374,3436,367,3412,365xe" filled="true" fillcolor="#000000" stroked="false">
                <v:path arrowok="t"/>
                <v:fill type="solid"/>
              </v:shape>
              <v:shape style="position:absolute;left:3364;top:365;width:114;height:129" coordorigin="3364,365" coordsize="114,129" path="m3455,451l3430,477,3467,477,3473,467,3477,455,3455,451xe" filled="true" fillcolor="#000000" stroked="false">
                <v:path arrowok="t"/>
                <v:fill type="solid"/>
              </v:shape>
              <v:shape style="position:absolute;left:3364;top:365;width:114;height:129" coordorigin="3364,365" coordsize="114,129" path="m3459,381l3432,381,3441,386,3447,393,3452,399,3454,407,3455,417,3477,417,3476,410,3468,392,3459,381xe" filled="true" fillcolor="#000000" stroked="false">
                <v:path arrowok="t"/>
                <v:fill type="solid"/>
              </v:shape>
            </v:group>
            <v:group style="position:absolute;left:3495;top:365;width:104;height:130" coordorigin="3495,365" coordsize="104,130">
              <v:shape style="position:absolute;left:3495;top:365;width:104;height:130" coordorigin="3495,365" coordsize="104,130" path="m3515,451l3495,455,3497,468,3503,477,3512,485,3520,491,3532,494,3558,494,3567,493,3574,489,3582,486,3588,481,3591,477,3538,477,3531,475,3526,470,3520,465,3516,459,3515,451xe" filled="true" fillcolor="#000000" stroked="false">
                <v:path arrowok="t"/>
                <v:fill type="solid"/>
              </v:shape>
              <v:shape style="position:absolute;left:3495;top:365;width:104;height:130" coordorigin="3495,365" coordsize="104,130" path="m3554,365l3538,365,3520,368,3498,395,3498,407,3500,411,3503,417,3506,422,3510,426,3516,428,3522,432,3533,435,3549,439,3561,441,3568,444,3570,446,3574,449,3576,452,3576,463,3574,468,3564,475,3557,477,3591,477,3592,475,3597,469,3598,463,3579,426,3574,423,3563,420,3548,416,3538,414,3532,411,3530,410,3526,409,3524,408,3521,405,3519,401,3519,393,3521,390,3525,386,3530,384,3536,381,3587,381,3582,375,3578,372,3570,368,3562,366,3554,365xe" filled="true" fillcolor="#000000" stroked="false">
                <v:path arrowok="t"/>
                <v:fill type="solid"/>
              </v:shape>
              <v:shape style="position:absolute;left:3495;top:365;width:104;height:130" coordorigin="3495,365" coordsize="104,130" path="m3587,381l3554,381,3561,384,3564,387,3569,391,3572,396,3573,402,3593,399,3592,391,3590,385,3587,381xe" filled="true" fillcolor="#000000" stroked="false">
                <v:path arrowok="t"/>
                <v:fill type="solid"/>
              </v:shape>
            </v:group>
            <v:group style="position:absolute;left:21;top:617;width:108;height:174" coordorigin="21,617" coordsize="108,174">
              <v:shape style="position:absolute;left:21;top:617;width:108;height:174" coordorigin="21,617" coordsize="108,174" path="m106,778l46,778,61,787,85,790,101,782,106,778xe" filled="true" fillcolor="#000000" stroked="false">
                <v:path arrowok="t"/>
                <v:fill type="solid"/>
              </v:shape>
              <v:shape style="position:absolute;left:21;top:617;width:108;height:174" coordorigin="21,617" coordsize="108,174" path="m42,617l21,617,21,788,41,788,46,778,106,778,110,774,63,774,53,768,47,757,42,751,41,741,58,683,65,678,42,678,42,617xe" filled="true" fillcolor="#000000" stroked="false">
                <v:path arrowok="t"/>
                <v:fill type="solid"/>
              </v:shape>
              <v:shape style="position:absolute;left:21;top:617;width:108;height:174" coordorigin="21,617" coordsize="108,174" path="m84,661l63,661,51,666,42,678,84,678,92,681,98,690,105,697,107,709,107,741,105,753,98,762,90,769,83,774,110,774,120,764,127,746,129,725,129,715,128,707,99,666,92,662,84,661xe" filled="true" fillcolor="#000000" stroked="false">
                <v:path arrowok="t"/>
                <v:fill type="solid"/>
              </v:shape>
            </v:group>
            <v:group style="position:absolute;left:150;top:662;width:113;height:129" coordorigin="150,662" coordsize="113,129">
              <v:shape style="position:absolute;left:150;top:662;width:113;height:129" coordorigin="150,662" coordsize="113,129" path="m197,662l151,715,150,743,157,761,169,778,187,788,208,791,222,791,234,787,244,780,252,774,197,774,189,770,182,763,176,756,171,745,171,731,263,731,263,725,262,714,172,714,172,703,176,695,189,681,197,678,245,678,239,670,222,663,197,662xe" filled="true" fillcolor="#000000" stroked="false">
                <v:path arrowok="t"/>
                <v:fill type="solid"/>
              </v:shape>
              <v:shape style="position:absolute;left:150;top:662;width:113;height:129" coordorigin="150,662" coordsize="113,129" path="m240,747l215,774,252,774,260,763,263,751,240,747xe" filled="true" fillcolor="#000000" stroked="false">
                <v:path arrowok="t"/>
                <v:fill type="solid"/>
              </v:shape>
              <v:shape style="position:absolute;left:150;top:662;width:113;height:129" coordorigin="150,662" coordsize="113,129" path="m245,678l218,678,226,683,233,690,238,696,240,703,242,714,262,714,261,706,254,688,245,678xe" filled="true" fillcolor="#000000" stroked="false">
                <v:path arrowok="t"/>
                <v:fill type="solid"/>
              </v:shape>
            </v:group>
            <v:group style="position:absolute;left:302;top:615;width:2;height:173" coordorigin="302,615" coordsize="2,173">
              <v:shape style="position:absolute;left:302;top:615;width:2;height:173" coordorigin="302,615" coordsize="0,173" path="m302,615l302,788e" filled="false" stroked="true" strokeweight="1.18pt" strokecolor="#000000">
                <v:path arrowok="t"/>
              </v:shape>
            </v:group>
            <v:group style="position:absolute;left:335;top:662;width:117;height:129" coordorigin="335,662" coordsize="117,129">
              <v:shape style="position:absolute;left:335;top:662;width:117;height:129" coordorigin="335,662" coordsize="117,129" path="m382,662l365,669,345,685,338,703,335,726,337,743,343,762,355,778,373,788,394,791,405,791,414,788,424,783,432,779,437,774,383,774,375,769,367,762,360,753,357,741,357,710,360,698,368,690,375,683,383,678,433,678,425,669,407,663,382,662xe" filled="true" fillcolor="#000000" stroked="false">
                <v:path arrowok="t"/>
                <v:fill type="solid"/>
              </v:shape>
              <v:shape style="position:absolute;left:335;top:662;width:117;height:129" coordorigin="335,662" coordsize="117,129" path="m433,678l404,678,413,683,419,690,426,698,430,710,430,741,426,753,419,762,413,769,404,774,437,774,440,771,449,752,452,740,452,723,449,705,441,687,433,678xe" filled="true" fillcolor="#000000" stroked="false">
                <v:path arrowok="t"/>
                <v:fill type="solid"/>
              </v:shape>
            </v:group>
            <v:group style="position:absolute;left:461;top:663;width:171;height:125" coordorigin="461,663" coordsize="171,125">
              <v:shape style="position:absolute;left:461;top:663;width:171;height:125" coordorigin="461,663" coordsize="171,125" path="m483,663l461,663,500,788,521,788,528,762,510,762,503,735,483,663xe" filled="true" fillcolor="#000000" stroked="false">
                <v:path arrowok="t"/>
                <v:fill type="solid"/>
              </v:shape>
              <v:shape style="position:absolute;left:461;top:663;width:171;height:125" coordorigin="461,663" coordsize="171,125" path="m566,692l546,692,551,714,572,788,593,788,602,759,584,759,576,735,566,692xe" filled="true" fillcolor="#000000" stroked="false">
                <v:path arrowok="t"/>
                <v:fill type="solid"/>
              </v:shape>
              <v:shape style="position:absolute;left:461;top:663;width:171;height:125" coordorigin="461,663" coordsize="171,125" path="m558,663l537,663,516,737,513,752,510,761,510,762,528,762,546,692,566,692,558,663xe" filled="true" fillcolor="#000000" stroked="false">
                <v:path arrowok="t"/>
                <v:fill type="solid"/>
              </v:shape>
              <v:shape style="position:absolute;left:461;top:663;width:171;height:125" coordorigin="461,663" coordsize="171,125" path="m632,663l611,663,591,735,584,759,602,759,632,66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1030"/>
        <w:gridCol w:w="121"/>
        <w:gridCol w:w="2375"/>
        <w:gridCol w:w="510"/>
        <w:gridCol w:w="2756"/>
      </w:tblGrid>
      <w:tr>
        <w:trPr>
          <w:trHeight w:val="287" w:hRule="exact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37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75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73" w:hRule="exact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39" w:hRule="exact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74" w:hRule="exact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11"/>
          <w:pgSz w:w="12240" w:h="15840"/>
          <w:pgMar w:footer="1010" w:header="0" w:top="1460" w:bottom="1200" w:left="132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50.76001pt;margin-top:76.680pt;width:24.5pt;height:6.55pt;mso-position-horizontal-relative:page;mso-position-vertical-relative:page;z-index:-68848" coordorigin="7015,1534" coordsize="490,131">
            <v:group style="position:absolute;left:7015;top:1534;width:104;height:131" coordorigin="7015,1534" coordsize="104,131">
              <v:shape style="position:absolute;left:7015;top:1534;width:104;height:131" coordorigin="7015,1534" coordsize="104,131" path="m7037,1621l7015,1624,7018,1637,7024,1648,7032,1654,7040,1661,7052,1664,7079,1664,7087,1662,7096,1658,7103,1656,7109,1651,7111,1646,7060,1646,7051,1644,7046,1640,7040,1636,7038,1630,7037,1621xe" filled="true" fillcolor="#000000" stroked="false">
                <v:path arrowok="t"/>
                <v:fill type="solid"/>
              </v:shape>
              <v:shape style="position:absolute;left:7015;top:1534;width:104;height:131" coordorigin="7015,1534" coordsize="104,131" path="m7075,1534l7058,1534,7046,1536,7037,1541,7033,1543,7028,1546,7026,1549,7022,1554,7020,1559,7019,1565,7019,1576,7069,1608,7081,1612,7088,1614,7091,1615,7096,1619,7097,1622,7097,1632,7094,1637,7086,1645,7079,1646,7111,1646,7112,1644,7117,1638,7118,1632,7118,1618,7117,1612,7110,1602,7106,1598,7100,1596,7094,1592,7084,1590,7069,1585,7058,1583,7052,1582,7050,1580,7046,1579,7042,1574,7039,1570,7039,1562,7042,1559,7045,1556,7050,1553,7057,1552,7108,1552,7106,1549,7104,1544,7098,1541,7091,1538,7084,1535,7075,1534xe" filled="true" fillcolor="#000000" stroked="false">
                <v:path arrowok="t"/>
                <v:fill type="solid"/>
              </v:shape>
              <v:shape style="position:absolute;left:7015;top:1534;width:104;height:131" coordorigin="7015,1534" coordsize="104,131" path="m7108,1552l7075,1552,7081,1553,7086,1556,7090,1560,7093,1565,7093,1572,7115,1568,7110,1554,7108,1552xe" filled="true" fillcolor="#000000" stroked="false">
                <v:path arrowok="t"/>
                <v:fill type="solid"/>
              </v:shape>
            </v:group>
            <v:group style="position:absolute;left:7136;top:1534;width:116;height:131" coordorigin="7136,1534" coordsize="116,131">
              <v:shape style="position:absolute;left:7136;top:1534;width:116;height:131" coordorigin="7136,1534" coordsize="116,131" path="m7241,1552l7205,1552,7212,1554,7218,1559,7222,1562,7224,1568,7224,1583,7216,1585,7202,1588,7186,1590,7177,1590,7171,1591,7168,1592,7162,1595,7157,1596,7147,1603,7144,1607,7139,1616,7136,1622,7136,1639,7140,1648,7148,1654,7156,1661,7165,1664,7188,1664,7195,1663,7202,1660,7210,1657,7218,1652,7224,1648,7176,1648,7170,1645,7165,1642,7162,1638,7159,1633,7159,1624,7160,1621,7163,1618,7164,1615,7171,1610,7175,1609,7181,1608,7189,1607,7205,1604,7216,1602,7224,1598,7244,1598,7244,1565,7243,1561,7242,1555,7241,1552xe" filled="true" fillcolor="#000000" stroked="false">
                <v:path arrowok="t"/>
                <v:fill type="solid"/>
              </v:shape>
              <v:shape style="position:absolute;left:7136;top:1534;width:116;height:131" coordorigin="7136,1534" coordsize="116,131" path="m7246,1646l7225,1646,7226,1651,7228,1657,7230,1661,7252,1661,7247,1651,7246,1646xe" filled="true" fillcolor="#000000" stroked="false">
                <v:path arrowok="t"/>
                <v:fill type="solid"/>
              </v:shape>
              <v:shape style="position:absolute;left:7136;top:1534;width:116;height:131" coordorigin="7136,1534" coordsize="116,131" path="m7244,1598l7224,1598,7224,1615,7223,1622,7220,1627,7217,1633,7212,1639,7206,1642,7200,1645,7193,1648,7224,1648,7225,1646,7246,1646,7246,1642,7244,1628,7244,1598xe" filled="true" fillcolor="#000000" stroked="false">
                <v:path arrowok="t"/>
                <v:fill type="solid"/>
              </v:shape>
              <v:shape style="position:absolute;left:7136;top:1534;width:116;height:131" coordorigin="7136,1534" coordsize="116,131" path="m7207,1534l7186,1534,7176,1536,7169,1538,7160,1541,7140,1572,7162,1576,7164,1566,7166,1560,7176,1553,7183,1552,7241,1552,7241,1550,7234,1543,7229,1540,7223,1537,7216,1535,7207,1534xe" filled="true" fillcolor="#000000" stroked="false">
                <v:path arrowok="t"/>
                <v:fill type="solid"/>
              </v:shape>
            </v:group>
            <v:group style="position:absolute;left:7266;top:1537;width:116;height:124" coordorigin="7266,1537" coordsize="116,124">
              <v:shape style="position:absolute;left:7266;top:1537;width:116;height:124" coordorigin="7266,1537" coordsize="116,124" path="m7288,1537l7266,1537,7313,1661,7332,1661,7342,1637,7322,1637,7320,1627,7318,1619,7314,1612,7288,1537xe" filled="true" fillcolor="#000000" stroked="false">
                <v:path arrowok="t"/>
                <v:fill type="solid"/>
              </v:shape>
              <v:shape style="position:absolute;left:7266;top:1537;width:116;height:124" coordorigin="7266,1537" coordsize="116,124" path="m7381,1537l7358,1537,7331,1613,7327,1622,7322,1637,7342,1637,7381,1537xe" filled="true" fillcolor="#000000" stroked="false">
                <v:path arrowok="t"/>
                <v:fill type="solid"/>
              </v:shape>
            </v:group>
            <v:group style="position:absolute;left:7391;top:1534;width:114;height:130" coordorigin="7391,1534" coordsize="114,130">
              <v:shape style="position:absolute;left:7391;top:1534;width:114;height:130" coordorigin="7391,1534" coordsize="114,130" path="m7438,1534l7392,1588,7391,1616,7398,1635,7411,1652,7428,1661,7450,1664,7464,1664,7476,1661,7484,1654,7494,1646,7439,1646,7430,1643,7416,1628,7412,1618,7411,1604,7505,1604,7505,1598,7504,1588,7412,1588,7414,1576,7417,1567,7424,1561,7430,1554,7439,1552,7487,1552,7480,1543,7463,1536,7438,1534xe" filled="true" fillcolor="#000000" stroked="false">
                <v:path arrowok="t"/>
                <v:fill type="solid"/>
              </v:shape>
              <v:shape style="position:absolute;left:7391;top:1534;width:114;height:130" coordorigin="7391,1534" coordsize="114,130" path="m7482,1621l7478,1630,7475,1637,7469,1640,7464,1645,7457,1646,7494,1646,7500,1637,7504,1624,7482,1621xe" filled="true" fillcolor="#000000" stroked="false">
                <v:path arrowok="t"/>
                <v:fill type="solid"/>
              </v:shape>
              <v:shape style="position:absolute;left:7391;top:1534;width:114;height:130" coordorigin="7391,1534" coordsize="114,130" path="m7487,1552l7459,1552,7468,1555,7475,1564,7478,1568,7482,1577,7482,1588,7504,1588,7503,1579,7495,1561,7487,155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8.780029pt;margin-top:74.459999pt;width:11.85pt;height:11.1pt;mso-position-horizontal-relative:page;mso-position-vertical-relative:page;z-index:-68824" coordorigin="10576,1489" coordsize="237,222">
            <v:group style="position:absolute;left:10576;top:1489;width:108;height:175" coordorigin="10576,1489" coordsize="108,175">
              <v:shape style="position:absolute;left:10576;top:1489;width:108;height:175" coordorigin="10576,1489" coordsize="108,175" path="m10660,1652l10600,1652,10615,1661,10640,1663,10656,1656,10660,1652xe" filled="true" fillcolor="#000000" stroked="false">
                <v:path arrowok="t"/>
                <v:fill type="solid"/>
              </v:shape>
              <v:shape style="position:absolute;left:10576;top:1489;width:108;height:175" coordorigin="10576,1489" coordsize="108,175" path="m10597,1489l10576,1489,10576,1661,10595,1661,10600,1652,10660,1652,10665,1646,10616,1646,10608,1642,10601,1631,10597,1624,10595,1613,10595,1583,10598,1571,10606,1564,10612,1555,10620,1552,10669,1552,10668,1550,10597,1550,10597,1489xe" filled="true" fillcolor="#000000" stroked="false">
                <v:path arrowok="t"/>
                <v:fill type="solid"/>
              </v:shape>
              <v:shape style="position:absolute;left:10576;top:1489;width:108;height:175" coordorigin="10576,1489" coordsize="108,175" path="m10669,1552l10638,1552,10646,1555,10652,1562,10658,1571,10662,1583,10662,1615,10658,1627,10652,1634,10645,1643,10637,1646,10665,1646,10674,1638,10681,1620,10683,1598,10684,1588,10682,1579,10680,1572,10678,1564,10674,1558,10669,1552xe" filled="true" fillcolor="#000000" stroked="false">
                <v:path arrowok="t"/>
                <v:fill type="solid"/>
              </v:shape>
              <v:shape style="position:absolute;left:10576;top:1489;width:108;height:175" coordorigin="10576,1489" coordsize="108,175" path="m10638,1534l10618,1534,10606,1540,10597,1550,10668,1550,10666,1546,10660,1542,10652,1538,10638,1534xe" filled="true" fillcolor="#000000" stroked="false">
                <v:path arrowok="t"/>
                <v:fill type="solid"/>
              </v:shape>
            </v:group>
            <v:group style="position:absolute;left:10698;top:1537;width:114;height:174" coordorigin="10698,1537" coordsize="114,174">
              <v:shape style="position:absolute;left:10698;top:1537;width:114;height:174" coordorigin="10698,1537" coordsize="114,174" path="m10721,1537l10698,1537,10745,1662,10745,1663,10744,1666,10744,1667,10740,1675,10735,1685,10733,1687,10730,1688,10727,1691,10707,1691,10709,1709,10714,1711,10729,1711,10735,1710,10740,1706,10745,1704,10750,1698,10753,1692,10754,1691,10711,1691,10706,1690,10754,1690,10756,1686,10759,1676,10765,1663,10775,1638,10756,1638,10753,1627,10750,1618,10747,1609,10721,1537xe" filled="true" fillcolor="#000000" stroked="false">
                <v:path arrowok="t"/>
                <v:fill type="solid"/>
              </v:shape>
              <v:shape style="position:absolute;left:10698;top:1537;width:114;height:174" coordorigin="10698,1537" coordsize="114,174" path="m10812,1537l10790,1537,10764,1609,10760,1619,10756,1638,10775,1638,10812,1537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tabs>
          <w:tab w:pos="5762" w:val="left" w:leader="none"/>
        </w:tabs>
        <w:spacing w:line="200" w:lineRule="atLeast"/>
        <w:ind w:right="0"/>
        <w:jc w:val="left"/>
      </w:pPr>
      <w:r>
        <w:rPr/>
        <w:pict>
          <v:group style="width:273.8pt;height:42pt;mso-position-horizontal-relative:char;mso-position-vertical-relative:line" coordorigin="0,0" coordsize="5476,840">
            <v:group style="position:absolute;left:79;top:43;width:2;height:152" coordorigin="79,43" coordsize="2,152">
              <v:shape style="position:absolute;left:79;top:43;width:2;height:152" coordorigin="79,43" coordsize="0,152" path="m79,43l79,194e" filled="false" stroked="true" strokeweight="1.24pt" strokecolor="#000000">
                <v:path arrowok="t"/>
              </v:shape>
            </v:group>
            <v:group style="position:absolute;left:11;top:33;width:137;height:2" coordorigin="11,33" coordsize="137,2">
              <v:shape style="position:absolute;left:11;top:33;width:137;height:2" coordorigin="11,33" coordsize="137,0" path="m11,33l148,33e" filled="false" stroked="true" strokeweight="1.120pt" strokecolor="#000000">
                <v:path arrowok="t"/>
              </v:shape>
            </v:group>
            <v:group style="position:absolute;left:170;top:23;width:102;height:172" coordorigin="170,23" coordsize="102,172">
              <v:shape style="position:absolute;left:170;top:23;width:102;height:172" coordorigin="170,23" coordsize="102,172" path="m191,23l170,23,170,194,191,194,191,116,192,109,218,85,191,85,191,23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38,67l227,67,207,72,191,85,232,85,239,87,244,92,248,97,250,105,250,194,272,194,272,103,270,95,267,87,264,81,260,77,245,69,238,67xe" filled="true" fillcolor="#000000" stroked="false">
                <v:path arrowok="t"/>
                <v:fill type="solid"/>
              </v:shape>
            </v:group>
            <v:group style="position:absolute;left:297;top:68;width:113;height:131" coordorigin="297,68" coordsize="113,131">
              <v:shape style="position:absolute;left:297;top:68;width:113;height:131" coordorigin="297,68" coordsize="113,131" path="m344,68l297,121,297,149,303,168,316,185,333,195,354,198,369,198,381,194,390,187,399,180,344,180,335,176,328,169,322,162,317,151,317,138,410,138,410,131,408,121,318,121,318,109,322,101,329,95,335,87,344,85,392,85,385,77,368,70,344,68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87,155l384,163,380,170,375,174,369,179,362,180,399,180,406,170,410,157,387,155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92,85l364,85,372,89,380,97,384,102,387,110,388,121,408,121,408,112,400,95,392,85xe" filled="true" fillcolor="#000000" stroked="false">
                <v:path arrowok="t"/>
                <v:fill type="solid"/>
              </v:shape>
              <v:shape style="position:absolute;left:9;top:67;width:1062;height:478" type="#_x0000_t75" stroked="false">
                <v:imagedata r:id="rId31" o:title=""/>
              </v:shape>
            </v:group>
            <v:group style="position:absolute;left:932;top:23;width:2;height:173" coordorigin="932,23" coordsize="2,173">
              <v:shape style="position:absolute;left:932;top:23;width:2;height:173" coordorigin="932,23" coordsize="0,173" path="m932,23l932,195e" filled="false" stroked="true" strokeweight="1.18pt" strokecolor="#000000">
                <v:path arrowok="t"/>
              </v:shape>
            </v:group>
            <v:group style="position:absolute;left:1050;top:68;width:117;height:130" coordorigin="1050,68" coordsize="117,130">
              <v:shape style="position:absolute;left:1050;top:68;width:117;height:130" coordorigin="1050,68" coordsize="117,130" path="m1098,68l1081,75,1061,91,1053,109,1050,132,1052,149,1058,168,1070,185,1087,194,1108,198,1120,198,1130,195,1139,189,1148,185,1152,180,1098,180,1089,176,1083,168,1076,161,1072,149,1072,116,1076,104,1083,97,1089,89,1098,85,1148,85,1140,76,1123,70,1098,68xe" filled="true" fillcolor="#000000" stroked="false">
                <v:path arrowok="t"/>
                <v:fill type="solid"/>
              </v:shape>
              <v:shape style="position:absolute;left:1050;top:68;width:117;height:130" coordorigin="1050,68" coordsize="117,130" path="m1148,85l1119,85,1127,89,1134,97,1142,104,1145,116,1145,149,1142,161,1134,168,1127,176,1119,180,1152,180,1155,177,1160,169,1164,159,1167,146,1167,130,1164,112,1156,94,1148,85xe" filled="true" fillcolor="#000000" stroked="false">
                <v:path arrowok="t"/>
                <v:fill type="solid"/>
              </v:shape>
            </v:group>
            <v:group style="position:absolute;left:1176;top:20;width:74;height:174" coordorigin="1176,20" coordsize="74,174">
              <v:shape style="position:absolute;left:1176;top:20;width:74;height:174" coordorigin="1176,20" coordsize="74,174" path="m1216,86l1196,86,1196,194,1216,194,1216,86xe" filled="true" fillcolor="#000000" stroked="false">
                <v:path arrowok="t"/>
                <v:fill type="solid"/>
              </v:shape>
              <v:shape style="position:absolute;left:1176;top:20;width:74;height:174" coordorigin="1176,20" coordsize="74,174" path="m1240,71l1176,71,1176,86,1240,86,1240,71xe" filled="true" fillcolor="#000000" stroked="false">
                <v:path arrowok="t"/>
                <v:fill type="solid"/>
              </v:shape>
              <v:shape style="position:absolute;left:1176;top:20;width:74;height:174" coordorigin="1176,20" coordsize="74,174" path="m1242,20l1221,20,1214,21,1196,42,1196,71,1216,71,1216,51,1217,47,1220,43,1223,41,1227,39,1246,39,1250,21,1242,20xe" filled="true" fillcolor="#000000" stroked="false">
                <v:path arrowok="t"/>
                <v:fill type="solid"/>
              </v:shape>
              <v:shape style="position:absolute;left:1176;top:20;width:74;height:174" coordorigin="1176,20" coordsize="74,174" path="m1246,39l1241,39,1246,41,1246,39xe" filled="true" fillcolor="#000000" stroked="false">
                <v:path arrowok="t"/>
                <v:fill type="solid"/>
              </v:shape>
            </v:group>
            <v:group style="position:absolute;left:1330;top:26;width:62;height:171" coordorigin="1330,26" coordsize="62,171">
              <v:shape style="position:absolute;left:1330;top:26;width:62;height:171" coordorigin="1330,26" coordsize="62,171" path="m1367,86l1344,86,1344,171,1346,179,1348,183,1349,187,1353,191,1358,193,1361,195,1367,197,1380,197,1385,195,1391,194,1389,176,1373,176,1372,175,1370,174,1368,173,1368,171,1367,169,1367,86xe" filled="true" fillcolor="#000000" stroked="false">
                <v:path arrowok="t"/>
                <v:fill type="solid"/>
              </v:shape>
              <v:shape style="position:absolute;left:1330;top:26;width:62;height:171" coordorigin="1330,26" coordsize="62,171" path="m1389,71l1330,71,1330,86,1389,86,1389,71xe" filled="true" fillcolor="#000000" stroked="false">
                <v:path arrowok="t"/>
                <v:fill type="solid"/>
              </v:shape>
              <v:shape style="position:absolute;left:1330;top:26;width:62;height:171" coordorigin="1330,26" coordsize="62,171" path="m1367,26l1344,39,1344,71,1367,71,1367,26xe" filled="true" fillcolor="#000000" stroked="false">
                <v:path arrowok="t"/>
                <v:fill type="solid"/>
              </v:shape>
            </v:group>
            <v:group style="position:absolute;left:1409;top:23;width:101;height:172" coordorigin="1409,23" coordsize="101,172">
              <v:shape style="position:absolute;left:1409;top:23;width:101;height:172" coordorigin="1409,23" coordsize="101,172" path="m1430,23l1409,23,1409,194,1430,194,1430,116,1431,109,1457,85,1430,85,1430,23xe" filled="true" fillcolor="#000000" stroked="false">
                <v:path arrowok="t"/>
                <v:fill type="solid"/>
              </v:shape>
              <v:shape style="position:absolute;left:1409;top:23;width:101;height:172" coordorigin="1409,23" coordsize="101,172" path="m1476,67l1465,67,1446,72,1430,85,1472,85,1478,87,1487,97,1490,105,1490,194,1510,194,1510,103,1509,95,1506,87,1503,81,1498,77,1491,73,1485,69,1476,67xe" filled="true" fillcolor="#000000" stroked="false">
                <v:path arrowok="t"/>
                <v:fill type="solid"/>
              </v:shape>
            </v:group>
            <v:group style="position:absolute;left:1538;top:68;width:114;height:130" coordorigin="1538,68" coordsize="114,130">
              <v:shape style="position:absolute;left:1538;top:68;width:114;height:130" coordorigin="1538,68" coordsize="114,130" path="m1585,68l1539,122,1538,150,1545,168,1557,186,1575,195,1596,198,1611,198,1623,194,1631,187,1641,180,1586,180,1577,176,1563,162,1559,151,1558,138,1652,138,1652,131,1650,121,1559,121,1560,109,1564,101,1577,87,1586,85,1634,85,1627,76,1609,70,1585,68xe" filled="true" fillcolor="#000000" stroked="false">
                <v:path arrowok="t"/>
                <v:fill type="solid"/>
              </v:shape>
              <v:shape style="position:absolute;left:1538;top:68;width:114;height:130" coordorigin="1538,68" coordsize="114,130" path="m1629,155l1625,163,1622,170,1616,174,1611,179,1604,180,1641,180,1647,170,1650,157,1629,155xe" filled="true" fillcolor="#000000" stroked="false">
                <v:path arrowok="t"/>
                <v:fill type="solid"/>
              </v:shape>
              <v:shape style="position:absolute;left:1538;top:68;width:114;height:130" coordorigin="1538,68" coordsize="114,130" path="m1634,85l1606,85,1614,89,1622,97,1625,102,1628,110,1629,121,1650,121,1649,112,1641,95,1634,85xe" filled="true" fillcolor="#000000" stroked="false">
                <v:path arrowok="t"/>
                <v:fill type="solid"/>
              </v:shape>
              <v:shape style="position:absolute;left:14;top:10;width:4105;height:830" type="#_x0000_t75" stroked="false">
                <v:imagedata r:id="rId32" o:title=""/>
              </v:shape>
              <v:shape style="position:absolute;left:4119;top:67;width:1325;height:431" type="#_x0000_t75" stroked="false">
                <v:imagedata r:id="rId33" o:title=""/>
              </v:shape>
            </v:group>
            <v:group style="position:absolute;left:5054;top:12;width:2;height:183" coordorigin="5054,12" coordsize="2,183">
              <v:shape style="position:absolute;left:5054;top:12;width:2;height:183" coordorigin="5054,12" coordsize="0,183" path="m5054,12l5054,194e" filled="false" stroked="true" strokeweight="1.18pt" strokecolor="#000000">
                <v:path arrowok="t"/>
              </v:shape>
            </v:group>
            <v:group style="position:absolute;left:5087;top:67;width:106;height:131" coordorigin="5087,67" coordsize="106,131">
              <v:shape style="position:absolute;left:5087;top:67;width:106;height:131" coordorigin="5087,67" coordsize="106,131" path="m5109,155l5087,157,5090,170,5096,181,5104,187,5112,194,5124,198,5151,198,5159,195,5169,192,5176,189,5182,185,5184,180,5132,180,5123,177,5118,174,5112,169,5110,163,5109,155xe" filled="true" fillcolor="#000000" stroked="false">
                <v:path arrowok="t"/>
                <v:fill type="solid"/>
              </v:shape>
              <v:shape style="position:absolute;left:5087;top:67;width:106;height:131" coordorigin="5087,67" coordsize="106,131" path="m5147,67l5130,67,5118,69,5109,74,5105,77,5100,79,5098,83,5094,87,5092,92,5091,98,5091,109,5110,132,5115,134,5126,138,5141,141,5153,145,5160,147,5163,149,5169,152,5170,156,5170,165,5168,170,5163,174,5158,179,5151,180,5184,180,5186,177,5190,171,5193,165,5193,151,5190,145,5183,135,5180,132,5174,129,5168,126,5156,123,5141,119,5130,116,5124,115,5122,114,5118,113,5114,108,5111,103,5111,96,5114,92,5117,90,5122,86,5129,85,5182,85,5181,83,5177,78,5171,74,5163,72,5156,68,5147,67xe" filled="true" fillcolor="#000000" stroked="false">
                <v:path arrowok="t"/>
                <v:fill type="solid"/>
              </v:shape>
              <v:shape style="position:absolute;left:5087;top:67;width:106;height:131" coordorigin="5087,67" coordsize="106,131" path="m5182,85l5147,85,5153,86,5158,90,5166,98,5166,105,5188,102,5183,87,5182,85xe" filled="true" fillcolor="#000000" stroked="false">
                <v:path arrowok="t"/>
                <v:fill type="solid"/>
              </v:shape>
            </v:group>
            <v:group style="position:absolute;left:5289;top:26;width:62;height:171" coordorigin="5289,26" coordsize="62,171">
              <v:shape style="position:absolute;left:5289;top:26;width:62;height:171" coordorigin="5289,26" coordsize="62,171" path="m5326,86l5304,86,5304,171,5306,179,5307,183,5312,191,5316,193,5320,195,5326,197,5338,197,5350,194,5346,176,5332,176,5330,175,5326,171,5326,86xe" filled="true" fillcolor="#000000" stroked="false">
                <v:path arrowok="t"/>
                <v:fill type="solid"/>
              </v:shape>
              <v:shape style="position:absolute;left:5289;top:26;width:62;height:171" coordorigin="5289,26" coordsize="62,171" path="m5346,71l5289,71,5289,86,5346,86,5346,71xe" filled="true" fillcolor="#000000" stroked="false">
                <v:path arrowok="t"/>
                <v:fill type="solid"/>
              </v:shape>
              <v:shape style="position:absolute;left:5289;top:26;width:62;height:171" coordorigin="5289,26" coordsize="62,171" path="m5326,26l5304,39,5304,71,5326,71,5326,26xe" filled="true" fillcolor="#000000" stroked="false">
                <v:path arrowok="t"/>
                <v:fill type="solid"/>
              </v:shape>
            </v:group>
            <v:group style="position:absolute;left:5360;top:68;width:117;height:130" coordorigin="5360,68" coordsize="117,130">
              <v:shape style="position:absolute;left:5360;top:68;width:117;height:130" coordorigin="5360,68" coordsize="117,130" path="m5407,68l5390,75,5370,91,5362,109,5360,132,5361,150,5367,168,5380,185,5397,195,5418,198,5429,198,5439,195,5448,189,5457,185,5462,180,5408,180,5398,176,5392,168,5385,161,5381,149,5381,116,5385,104,5392,97,5398,89,5408,85,5457,85,5449,76,5432,70,5407,68xe" filled="true" fillcolor="#000000" stroked="false">
                <v:path arrowok="t"/>
                <v:fill type="solid"/>
              </v:shape>
              <v:shape style="position:absolute;left:5360;top:68;width:117;height:130" coordorigin="5360,68" coordsize="117,130" path="m5457,85l5428,85,5436,89,5444,97,5451,104,5454,116,5454,149,5451,161,5444,168,5436,176,5428,180,5462,180,5464,177,5469,169,5474,159,5476,146,5476,130,5474,112,5466,94,5457,85xe" filled="true" fillcolor="#000000" stroked="false">
                <v:path arrowok="t"/>
                <v:fill type="solid"/>
              </v:shape>
            </v:group>
            <v:group style="position:absolute;left:1255;top:367;width:110;height:131" coordorigin="1255,367" coordsize="110,131">
              <v:shape style="position:absolute;left:1255;top:367;width:110;height:131" coordorigin="1255,367" coordsize="110,131" path="m1324,367l1300,367,1289,369,1281,375,1271,380,1265,387,1257,405,1255,422,1255,449,1261,467,1273,485,1290,494,1311,498,1324,498,1335,493,1344,486,1352,480,1300,480,1292,476,1284,469,1278,461,1275,449,1275,416,1278,404,1286,396,1292,389,1301,385,1353,385,1353,384,1343,378,1335,371,1324,367xe" filled="true" fillcolor="#000000" stroked="false">
                <v:path arrowok="t"/>
                <v:fill type="solid"/>
              </v:shape>
              <v:shape style="position:absolute;left:1255;top:367;width:110;height:131" coordorigin="1255,367" coordsize="110,131" path="m1341,449l1318,480,1352,480,1355,477,1361,467,1364,452,1341,449xe" filled="true" fillcolor="#000000" stroked="false">
                <v:path arrowok="t"/>
                <v:fill type="solid"/>
              </v:shape>
              <v:shape style="position:absolute;left:1255;top:367;width:110;height:131" coordorigin="1255,367" coordsize="110,131" path="m1353,385l1318,385,1324,386,1329,391,1335,396,1337,402,1340,410,1361,407,1359,395,1353,385xe" filled="true" fillcolor="#000000" stroked="false">
                <v:path arrowok="t"/>
                <v:fill type="solid"/>
              </v:shape>
            </v:group>
            <v:group style="position:absolute;left:1373;top:368;width:117;height:130" coordorigin="1373,368" coordsize="117,130">
              <v:shape style="position:absolute;left:1373;top:368;width:117;height:130" coordorigin="1373,368" coordsize="117,130" path="m1420,368l1403,375,1384,391,1376,409,1373,432,1375,449,1381,468,1394,485,1411,494,1432,498,1443,498,1452,495,1462,489,1472,485,1476,480,1421,480,1413,476,1406,468,1398,461,1395,449,1395,416,1398,404,1406,397,1413,389,1421,385,1471,385,1463,376,1446,369,1420,368xe" filled="true" fillcolor="#000000" stroked="false">
                <v:path arrowok="t"/>
                <v:fill type="solid"/>
              </v:shape>
              <v:shape style="position:absolute;left:1373;top:368;width:117;height:130" coordorigin="1373,368" coordsize="117,130" path="m1471,385l1443,385,1451,389,1458,397,1464,404,1468,416,1468,449,1464,461,1458,468,1451,476,1443,480,1476,480,1478,477,1482,469,1487,459,1490,446,1490,430,1487,412,1480,394,1471,385xe" filled="true" fillcolor="#000000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30"/>
        </w:rPr>
        <w:pict>
          <v:group style="width:186.6pt;height:25.95pt;mso-position-horizontal-relative:char;mso-position-vertical-relative:line" coordorigin="0,0" coordsize="3732,519">
            <v:shape style="position:absolute;left:553;top:0;width:2540;height:518" type="#_x0000_t75" stroked="false">
              <v:imagedata r:id="rId34" o:title=""/>
            </v:shape>
            <v:group style="position:absolute;left:2640;top:41;width:170;height:128" coordorigin="2640,41" coordsize="170,128">
              <v:shape style="position:absolute;left:2640;top:41;width:170;height:128" coordorigin="2640,41" coordsize="170,128" path="m2659,44l2640,44,2640,168,2662,168,2662,92,2663,84,2665,78,2666,72,2670,67,2676,64,2681,61,2659,61,2659,44xe" filled="true" fillcolor="#000000" stroked="false">
                <v:path arrowok="t"/>
                <v:fill type="solid"/>
              </v:shape>
              <v:shape style="position:absolute;left:2640;top:41;width:170;height:128" coordorigin="2640,41" coordsize="170,128" path="m2731,60l2700,60,2706,61,2708,66,2712,71,2714,78,2714,168,2735,168,2735,83,2738,74,2744,68,2749,62,2732,62,2731,60xe" filled="true" fillcolor="#000000" stroked="false">
                <v:path arrowok="t"/>
                <v:fill type="solid"/>
              </v:shape>
              <v:shape style="position:absolute;left:2640;top:41;width:170;height:128" coordorigin="2640,41" coordsize="170,128" path="m2806,60l2774,60,2782,65,2784,68,2785,72,2788,76,2788,168,2809,168,2809,68,2806,60xe" filled="true" fillcolor="#000000" stroked="false">
                <v:path arrowok="t"/>
                <v:fill type="solid"/>
              </v:shape>
              <v:shape style="position:absolute;left:2640;top:41;width:170;height:128" coordorigin="2640,41" coordsize="170,128" path="m2783,41l2766,41,2747,47,2732,62,2749,62,2756,60,2806,60,2806,58,2798,52,2792,44,2783,41xe" filled="true" fillcolor="#000000" stroked="false">
                <v:path arrowok="t"/>
                <v:fill type="solid"/>
              </v:shape>
              <v:shape style="position:absolute;left:2640;top:41;width:170;height:128" coordorigin="2640,41" coordsize="170,128" path="m2706,41l2688,41,2681,43,2675,47,2668,50,2663,55,2659,61,2681,61,2686,60,2731,60,2730,56,2725,50,2713,43,2706,41xe" filled="true" fillcolor="#000000" stroked="false">
                <v:path arrowok="t"/>
                <v:fill type="solid"/>
              </v:shape>
            </v:group>
            <v:group style="position:absolute;left:2833;top:42;width:118;height:130" coordorigin="2833,42" coordsize="118,130">
              <v:shape style="position:absolute;left:2833;top:42;width:118;height:130" coordorigin="2833,42" coordsize="118,130" path="m2880,42l2863,49,2844,65,2836,83,2833,106,2835,123,2841,142,2854,158,2871,168,2892,172,2903,172,2912,169,2922,163,2932,158,2936,154,2881,154,2873,150,2866,142,2858,134,2855,122,2855,90,2858,78,2866,71,2873,62,2881,59,2932,59,2923,49,2906,43,2880,42xe" filled="true" fillcolor="#000000" stroked="false">
                <v:path arrowok="t"/>
                <v:fill type="solid"/>
              </v:shape>
              <v:shape style="position:absolute;left:2833;top:42;width:118;height:130" coordorigin="2833,42" coordsize="118,130" path="m2932,59l2903,59,2911,62,2918,71,2926,78,2929,90,2929,122,2926,134,2918,142,2911,150,2903,154,2936,154,2939,151,2944,143,2949,126,2951,103,2948,85,2940,68,2932,59xe" filled="true" fillcolor="#000000" stroked="false">
                <v:path arrowok="t"/>
                <v:fill type="solid"/>
              </v:shape>
            </v:group>
            <v:group style="position:absolute;left:2976;top:41;width:101;height:128" coordorigin="2976,41" coordsize="101,128">
              <v:shape style="position:absolute;left:2976;top:41;width:101;height:128" coordorigin="2976,41" coordsize="101,128" path="m2995,44l2976,44,2976,168,2996,168,2996,84,3000,73,3006,68,3013,62,3017,61,2995,61,2995,44xe" filled="true" fillcolor="#000000" stroked="false">
                <v:path arrowok="t"/>
                <v:fill type="solid"/>
              </v:shape>
              <v:shape style="position:absolute;left:2976;top:41;width:101;height:128" coordorigin="2976,41" coordsize="101,128" path="m3072,60l3036,60,3041,61,3044,64,3049,66,3052,70,3053,73,3055,78,3055,168,3077,168,3077,76,3076,71,3074,65,3072,60xe" filled="true" fillcolor="#000000" stroked="false">
                <v:path arrowok="t"/>
                <v:fill type="solid"/>
              </v:shape>
              <v:shape style="position:absolute;left:2976;top:41;width:101;height:128" coordorigin="2976,41" coordsize="101,128" path="m3042,41l3029,41,3009,47,2995,61,3017,61,3020,60,3072,60,3070,55,3066,52,3061,48,3055,46,3049,42,3042,41xe" filled="true" fillcolor="#000000" stroked="false">
                <v:path arrowok="t"/>
                <v:fill type="solid"/>
              </v:shape>
            </v:group>
            <v:group style="position:absolute;left:3105;top:42;width:113;height:131" coordorigin="3105,42" coordsize="113,131">
              <v:shape style="position:absolute;left:3105;top:42;width:113;height:131" coordorigin="3105,42" coordsize="113,131" path="m3151,42l3105,95,3105,123,3111,142,3123,159,3141,168,3162,172,3176,172,3188,168,3208,154,3152,154,3143,150,3137,143,3130,136,3125,125,3125,112,3217,112,3217,105,3216,95,3126,95,3126,83,3130,74,3137,68,3143,61,3151,59,3200,59,3193,50,3176,43,3151,42xe" filled="true" fillcolor="#000000" stroked="false">
                <v:path arrowok="t"/>
                <v:fill type="solid"/>
              </v:shape>
              <v:shape style="position:absolute;left:3105;top:42;width:113;height:131" coordorigin="3105,42" coordsize="113,131" path="m3196,128l3192,137,3187,144,3182,148,3176,152,3170,154,3208,154,3214,144,3217,131,3196,128xe" filled="true" fillcolor="#000000" stroked="false">
                <v:path arrowok="t"/>
                <v:fill type="solid"/>
              </v:shape>
              <v:shape style="position:absolute;left:3105;top:42;width:113;height:131" coordorigin="3105,42" coordsize="113,131" path="m3200,59l3172,59,3181,62,3187,71,3192,76,3194,84,3196,95,3216,95,3215,86,3208,69,3200,59xe" filled="true" fillcolor="#000000" stroked="false">
                <v:path arrowok="t"/>
                <v:fill type="solid"/>
              </v:shape>
            </v:group>
            <v:group style="position:absolute;left:3232;top:44;width:114;height:174" coordorigin="3232,44" coordsize="114,174">
              <v:shape style="position:absolute;left:3232;top:44;width:114;height:174" coordorigin="3232,44" coordsize="114,174" path="m3254,44l3232,44,3280,169,3278,170,3277,173,3277,174,3275,182,3271,190,3266,194,3264,196,3262,198,3241,198,3244,216,3248,218,3264,218,3269,217,3274,214,3278,211,3283,205,3287,199,3287,198,3245,198,3241,197,3288,197,3289,193,3294,184,3299,170,3308,145,3289,145,3287,134,3284,125,3281,116,3254,44xe" filled="true" fillcolor="#000000" stroked="false">
                <v:path arrowok="t"/>
                <v:fill type="solid"/>
              </v:shape>
              <v:shape style="position:absolute;left:3232;top:44;width:114;height:174" coordorigin="3232,44" coordsize="114,174" path="m3346,44l3325,44,3299,116,3292,136,3289,145,3308,145,3346,44xe" filled="true" fillcolor="#000000" stroked="false">
                <v:path arrowok="t"/>
                <v:fill type="solid"/>
              </v:shape>
            </v:group>
            <v:group style="position:absolute;left:3367;top:144;width:26;height:59" coordorigin="3367,144" coordsize="26,59">
              <v:shape style="position:absolute;left:3367;top:144;width:26;height:59" coordorigin="3367,144" coordsize="26,59" path="m3392,144l3368,144,3368,168,3380,168,3380,175,3379,181,3374,188,3371,192,3367,193,3373,203,3379,199,3384,196,3388,190,3391,185,3392,178,3392,144xe" filled="true" fillcolor="#000000" stroked="false">
                <v:path arrowok="t"/>
                <v:fill type="solid"/>
              </v:shape>
            </v:group>
            <v:group style="position:absolute;left:0;top:341;width:104;height:131" coordorigin="0,341" coordsize="104,131">
              <v:shape style="position:absolute;left:0;top:341;width:104;height:131" coordorigin="0,341" coordsize="104,131" path="m22,428l0,431,2,444,8,455,17,461,25,468,37,472,64,472,72,469,80,466,88,463,94,458,96,454,44,454,36,451,31,448,25,443,23,437,22,428xe" filled="true" fillcolor="#000000" stroked="false">
                <v:path arrowok="t"/>
                <v:fill type="solid"/>
              </v:shape>
              <v:shape style="position:absolute;left:0;top:341;width:104;height:131" coordorigin="0,341" coordsize="104,131" path="m60,341l43,341,31,343,22,348,18,350,13,353,11,356,7,361,5,366,4,372,4,383,54,415,66,419,73,421,76,422,80,426,82,430,82,439,79,444,71,452,64,454,96,454,97,451,102,445,103,439,103,425,102,419,95,409,91,406,85,403,79,400,68,397,54,392,43,390,37,389,35,388,31,386,26,382,24,377,24,370,26,366,30,364,35,360,42,359,94,359,92,356,89,352,83,348,76,346,68,342,60,341xe" filled="true" fillcolor="#000000" stroked="false">
                <v:path arrowok="t"/>
                <v:fill type="solid"/>
              </v:shape>
              <v:shape style="position:absolute;left:0;top:341;width:104;height:131" coordorigin="0,341" coordsize="104,131" path="m94,359l60,359,66,360,71,364,74,367,78,372,78,379,100,376,95,361,94,359xe" filled="true" fillcolor="#000000" stroked="false">
                <v:path arrowok="t"/>
                <v:fill type="solid"/>
              </v:shape>
            </v:group>
            <v:group style="position:absolute;left:121;top:342;width:113;height:131" coordorigin="121,342" coordsize="113,131">
              <v:shape style="position:absolute;left:121;top:342;width:113;height:131" coordorigin="121,342" coordsize="113,131" path="m168,342l122,395,121,423,127,442,140,459,158,468,179,472,193,472,205,468,215,461,223,454,168,454,160,450,152,443,146,436,142,425,142,412,234,412,234,405,233,395,143,395,143,383,146,374,154,368,160,361,168,359,217,359,210,350,193,343,168,342xe" filled="true" fillcolor="#000000" stroked="false">
                <v:path arrowok="t"/>
                <v:fill type="solid"/>
              </v:shape>
              <v:shape style="position:absolute;left:121;top:342;width:113;height:131" coordorigin="121,342" coordsize="113,131" path="m211,428l209,437,204,444,199,448,193,452,186,454,223,454,230,444,234,431,211,428xe" filled="true" fillcolor="#000000" stroked="false">
                <v:path arrowok="t"/>
                <v:fill type="solid"/>
              </v:shape>
              <v:shape style="position:absolute;left:121;top:342;width:113;height:131" coordorigin="121,342" coordsize="113,131" path="m217,359l188,359,197,362,204,371,209,376,211,384,212,395,233,395,232,386,225,369,217,359xe" filled="true" fillcolor="#000000" stroked="false">
                <v:path arrowok="t"/>
                <v:fill type="solid"/>
              </v:shape>
            </v:group>
            <v:group style="position:absolute;left:260;top:341;width:69;height:128" coordorigin="260,341" coordsize="69,128">
              <v:shape style="position:absolute;left:260;top:341;width:69;height:128" coordorigin="260,341" coordsize="69,128" path="m280,344l260,344,260,468,282,468,282,395,283,386,302,362,280,362,280,344xe" filled="true" fillcolor="#000000" stroked="false">
                <v:path arrowok="t"/>
                <v:fill type="solid"/>
              </v:shape>
              <v:shape style="position:absolute;left:260;top:341;width:69;height:128" coordorigin="260,341" coordsize="69,128" path="m314,341l302,341,296,342,293,346,289,348,284,354,280,362,312,362,322,367,329,348,322,343,314,341xe" filled="true" fillcolor="#000000" stroked="false">
                <v:path arrowok="t"/>
                <v:fill type="solid"/>
              </v:shape>
            </v:group>
            <v:group style="position:absolute;left:329;top:344;width:114;height:124" coordorigin="329,344" coordsize="114,124">
              <v:shape style="position:absolute;left:329;top:344;width:114;height:124" coordorigin="329,344" coordsize="114,124" path="m352,344l329,344,377,468,396,468,405,444,386,444,384,434,380,426,378,419,352,344xe" filled="true" fillcolor="#000000" stroked="false">
                <v:path arrowok="t"/>
                <v:fill type="solid"/>
              </v:shape>
              <v:shape style="position:absolute;left:329;top:344;width:114;height:124" coordorigin="329,344" coordsize="114,124" path="m443,344l421,344,394,420,390,430,388,437,386,444,405,444,443,344xe" filled="true" fillcolor="#000000" stroked="false">
                <v:path arrowok="t"/>
                <v:fill type="solid"/>
              </v:shape>
            </v:group>
            <v:group style="position:absolute;left:469;top:286;width:2;height:183" coordorigin="469,286" coordsize="2,183">
              <v:shape style="position:absolute;left:469;top:286;width:2;height:183" coordorigin="469,286" coordsize="0,183" path="m469,286l469,468e" filled="false" stroked="true" strokeweight="1.18pt" strokecolor="#000000">
                <v:path arrowok="t"/>
              </v:shape>
            </v:group>
            <v:group style="position:absolute;left:507;top:341;width:108;height:131" coordorigin="507,341" coordsize="108,131">
              <v:shape style="position:absolute;left:507;top:341;width:108;height:131" coordorigin="507,341" coordsize="108,131" path="m576,341l552,341,541,343,533,349,523,354,516,361,510,379,507,396,507,422,513,441,524,458,541,468,562,472,576,472,587,467,596,460,603,454,552,454,544,450,536,443,530,434,527,422,527,390,530,378,538,370,544,362,552,359,604,359,604,358,595,352,587,344,576,341xe" filled="true" fillcolor="#000000" stroked="false">
                <v:path arrowok="t"/>
                <v:fill type="solid"/>
              </v:shape>
              <v:shape style="position:absolute;left:507;top:341;width:108;height:131" coordorigin="507,341" coordsize="108,131" path="m593,422l592,433,588,442,582,446,577,451,570,454,603,454,606,451,612,440,614,426,593,422xe" filled="true" fillcolor="#000000" stroked="false">
                <v:path arrowok="t"/>
                <v:fill type="solid"/>
              </v:shape>
              <v:shape style="position:absolute;left:507;top:341;width:108;height:131" coordorigin="507,341" coordsize="108,131" path="m604,359l570,359,576,360,586,370,589,376,592,384,612,380,610,368,604,359xe" filled="true" fillcolor="#000000" stroked="false">
                <v:path arrowok="t"/>
                <v:fill type="solid"/>
              </v:shape>
            </v:group>
            <v:group style="position:absolute;left:627;top:342;width:113;height:131" coordorigin="627,342" coordsize="113,131">
              <v:shape style="position:absolute;left:627;top:342;width:113;height:131" coordorigin="627,342" coordsize="113,131" path="m673,342l627,395,627,423,633,442,645,459,663,468,684,472,698,472,710,468,730,454,674,454,665,450,659,443,652,436,648,425,647,412,739,412,739,405,738,395,648,395,648,383,653,374,666,361,673,359,722,359,715,350,698,343,673,342xe" filled="true" fillcolor="#000000" stroked="false">
                <v:path arrowok="t"/>
                <v:fill type="solid"/>
              </v:shape>
              <v:shape style="position:absolute;left:627;top:342;width:113;height:131" coordorigin="627,342" coordsize="113,131" path="m718,428l714,437,709,444,704,448,698,452,692,454,730,454,736,444,739,431,718,428xe" filled="true" fillcolor="#000000" stroked="false">
                <v:path arrowok="t"/>
                <v:fill type="solid"/>
              </v:shape>
              <v:shape style="position:absolute;left:627;top:342;width:113;height:131" coordorigin="627,342" coordsize="113,131" path="m722,359l694,359,703,362,709,371,714,376,716,384,718,395,738,395,737,386,730,369,722,359xe" filled="true" fillcolor="#000000" stroked="false">
                <v:path arrowok="t"/>
                <v:fill type="solid"/>
              </v:shape>
            </v:group>
            <v:group style="position:absolute;left:757;top:341;width:104;height:131" coordorigin="757,341" coordsize="104,131">
              <v:shape style="position:absolute;left:757;top:341;width:104;height:131" coordorigin="757,341" coordsize="104,131" path="m778,428l757,431,760,444,764,455,773,461,781,468,794,472,820,472,829,469,836,466,844,463,850,458,853,454,800,454,793,451,787,448,782,443,779,437,778,428xe" filled="true" fillcolor="#000000" stroked="false">
                <v:path arrowok="t"/>
                <v:fill type="solid"/>
              </v:shape>
              <v:shape style="position:absolute;left:757;top:341;width:104;height:131" coordorigin="757,341" coordsize="104,131" path="m816,341l799,341,793,342,761,372,761,383,762,389,766,394,768,398,773,403,785,408,796,412,811,415,833,422,836,426,839,430,839,439,836,444,832,448,827,452,820,454,853,454,854,451,858,445,860,439,860,425,841,403,835,400,824,397,810,392,799,390,793,389,792,388,787,386,785,384,784,382,781,379,781,370,782,366,787,364,791,360,798,359,850,359,845,352,839,348,832,346,824,342,816,341xe" filled="true" fillcolor="#000000" stroked="false">
                <v:path arrowok="t"/>
                <v:fill type="solid"/>
              </v:shape>
              <v:shape style="position:absolute;left:757;top:341;width:104;height:131" coordorigin="757,341" coordsize="104,131" path="m850,359l816,359,822,360,832,367,834,372,835,379,856,376,854,368,852,361,850,359xe" filled="true" fillcolor="#000000" stroked="false">
                <v:path arrowok="t"/>
                <v:fill type="solid"/>
              </v:shape>
            </v:group>
            <v:group style="position:absolute;left:3278;top:296;width:2;height:174" coordorigin="3278,296" coordsize="2,174">
              <v:shape style="position:absolute;left:3278;top:296;width:2;height:174" coordorigin="3278,296" coordsize="0,174" path="m3278,296l3278,470e" filled="false" stroked="true" strokeweight="1.18pt" strokecolor="#000000">
                <v:path arrowok="t"/>
              </v:shape>
            </v:group>
            <v:group style="position:absolute;left:3313;top:342;width:118;height:130" coordorigin="3313,342" coordsize="118,130">
              <v:shape style="position:absolute;left:3313;top:342;width:118;height:130" coordorigin="3313,342" coordsize="118,130" path="m3360,342l3343,349,3324,365,3316,383,3313,406,3315,424,3321,442,3334,459,3351,468,3372,472,3383,472,3394,469,3402,463,3412,458,3416,454,3361,454,3353,450,3344,442,3338,434,3335,422,3335,390,3338,378,3344,371,3353,362,3361,359,3412,359,3403,349,3386,343,3360,342xe" filled="true" fillcolor="#000000" stroked="false">
                <v:path arrowok="t"/>
                <v:fill type="solid"/>
              </v:shape>
              <v:shape style="position:absolute;left:3313;top:342;width:118;height:130" coordorigin="3313,342" coordsize="118,130" path="m3412,359l3383,359,3391,362,3398,371,3406,378,3409,390,3409,422,3406,434,3398,442,3391,450,3383,454,3416,454,3419,451,3424,443,3429,425,3431,403,3428,385,3420,368,3412,359xe" filled="true" fillcolor="#000000" stroked="false">
                <v:path arrowok="t"/>
                <v:fill type="solid"/>
              </v:shape>
            </v:group>
            <v:group style="position:absolute;left:3450;top:341;width:107;height:131" coordorigin="3450,341" coordsize="107,131">
              <v:shape style="position:absolute;left:3450;top:341;width:107;height:131" coordorigin="3450,341" coordsize="107,131" path="m3520,341l3494,341,3485,343,3476,349,3467,354,3460,361,3453,379,3450,396,3450,422,3456,441,3467,458,3484,468,3505,472,3520,472,3530,467,3540,460,3547,454,3494,454,3486,450,3480,443,3474,434,3470,422,3470,390,3474,378,3480,370,3487,362,3496,359,3548,359,3547,358,3539,352,3530,344,3520,341xe" filled="true" fillcolor="#000000" stroked="false">
                <v:path arrowok="t"/>
                <v:fill type="solid"/>
              </v:shape>
              <v:shape style="position:absolute;left:3450;top:341;width:107;height:131" coordorigin="3450,341" coordsize="107,131" path="m3536,422l3535,433,3532,442,3526,446,3521,451,3514,454,3547,454,3550,451,3554,440,3557,426,3536,422xe" filled="true" fillcolor="#000000" stroked="false">
                <v:path arrowok="t"/>
                <v:fill type="solid"/>
              </v:shape>
              <v:shape style="position:absolute;left:3450;top:341;width:107;height:131" coordorigin="3450,341" coordsize="107,131" path="m3548,359l3514,359,3520,360,3529,370,3533,376,3535,384,3556,380,3553,368,3548,359xe" filled="true" fillcolor="#000000" stroked="false">
                <v:path arrowok="t"/>
                <v:fill type="solid"/>
              </v:shape>
            </v:group>
            <v:group style="position:absolute;left:3568;top:341;width:116;height:131" coordorigin="3568,341" coordsize="116,131">
              <v:shape style="position:absolute;left:3568;top:341;width:116;height:131" coordorigin="3568,341" coordsize="116,131" path="m3672,359l3636,359,3643,361,3649,366,3653,370,3655,376,3655,390,3647,392,3634,395,3617,397,3608,397,3602,398,3599,400,3593,402,3588,403,3578,410,3575,414,3570,424,3568,430,3568,446,3572,455,3580,461,3587,468,3596,472,3619,472,3626,470,3634,467,3641,464,3649,460,3655,455,3607,455,3601,452,3596,449,3593,445,3590,440,3590,431,3592,428,3594,425,3595,422,3602,418,3606,416,3612,415,3620,414,3636,412,3647,409,3655,406,3676,406,3676,372,3674,368,3673,362,3672,359xe" filled="true" fillcolor="#000000" stroked="false">
                <v:path arrowok="t"/>
                <v:fill type="solid"/>
              </v:shape>
              <v:shape style="position:absolute;left:3568;top:341;width:116;height:131" coordorigin="3568,341" coordsize="116,131" path="m3677,454l3656,454,3658,458,3659,464,3661,468,3683,468,3678,458,3677,454xe" filled="true" fillcolor="#000000" stroked="false">
                <v:path arrowok="t"/>
                <v:fill type="solid"/>
              </v:shape>
              <v:shape style="position:absolute;left:3568;top:341;width:116;height:131" coordorigin="3568,341" coordsize="116,131" path="m3676,406l3655,406,3655,422,3654,430,3652,434,3648,440,3643,446,3637,449,3631,452,3624,455,3655,455,3656,454,3677,454,3677,449,3676,436,3676,406xe" filled="true" fillcolor="#000000" stroked="false">
                <v:path arrowok="t"/>
                <v:fill type="solid"/>
              </v:shape>
              <v:shape style="position:absolute;left:3568;top:341;width:116;height:131" coordorigin="3568,341" coordsize="116,131" path="m3638,341l3617,341,3607,343,3600,346,3592,348,3571,379,3593,383,3595,373,3598,367,3607,360,3614,359,3672,359,3672,358,3665,350,3660,347,3654,344,3647,342,3638,341xe" filled="true" fillcolor="#000000" stroked="false">
                <v:path arrowok="t"/>
                <v:fill type="solid"/>
              </v:shape>
            </v:group>
            <v:group style="position:absolute;left:3720;top:296;width:2;height:174" coordorigin="3720,296" coordsize="2,174">
              <v:shape style="position:absolute;left:3720;top:296;width:2;height:174" coordorigin="3720,296" coordsize="0,174" path="m3720,296l3720,470e" filled="false" stroked="true" strokeweight="1.18pt" strokecolor="#000000">
                <v:path arrowok="t"/>
              </v:shape>
            </v:group>
          </v:group>
        </w:pict>
      </w:r>
      <w:r>
        <w:rPr>
          <w:position w:val="3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2942" w:val="left" w:leader="none"/>
          <w:tab w:pos="5031" w:val="left" w:leader="none"/>
          <w:tab w:pos="5690" w:val="left" w:leader="none"/>
        </w:tabs>
        <w:spacing w:line="200" w:lineRule="atLeast"/>
        <w:ind w:left="2177" w:right="0"/>
        <w:jc w:val="left"/>
      </w:pPr>
      <w:r>
        <w:rPr>
          <w:position w:val="4"/>
        </w:rPr>
        <w:pict>
          <v:group style="width:31.5pt;height:13.8pt;mso-position-horizontal-relative:char;mso-position-vertical-relative:line" coordorigin="0,0" coordsize="630,276">
            <v:group style="position:absolute;left:0;top:23;width:176;height:228" coordorigin="0,23" coordsize="176,228">
              <v:shape style="position:absolute;left:0;top:23;width:176;height:228" coordorigin="0,23" coordsize="176,228" path="m74,23l0,23,0,251,46,251,46,166,87,166,149,152,169,126,46,126,46,62,170,62,170,61,158,43,143,33,120,25,101,24,74,23xe" filled="true" fillcolor="#3b3838" stroked="false">
                <v:path arrowok="t"/>
                <v:fill type="solid"/>
              </v:shape>
              <v:shape style="position:absolute;left:0;top:23;width:176;height:228" coordorigin="0,23" coordsize="176,228" path="m170,62l86,62,97,63,102,63,110,65,116,68,121,74,126,78,128,86,128,101,90,126,169,126,171,123,175,106,175,80,170,62xe" filled="true" fillcolor="#3b3838" stroked="false">
                <v:path arrowok="t"/>
                <v:fill type="solid"/>
              </v:shape>
            </v:group>
            <v:group style="position:absolute;left:236;top:23;width:2;height:230" coordorigin="236,23" coordsize="2,230">
              <v:shape style="position:absolute;left:236;top:23;width:2;height:230" coordorigin="236,23" coordsize="0,230" path="m236,23l236,252e" filled="false" stroked="true" strokeweight="2.320pt" strokecolor="#3b3838">
                <v:path arrowok="t"/>
              </v:shape>
            </v:group>
            <v:group style="position:absolute;left:290;top:83;width:156;height:172" coordorigin="290,83" coordsize="156,172">
              <v:shape style="position:absolute;left:290;top:83;width:156;height:172" coordorigin="290,83" coordsize="156,172" path="m435,116l376,116,383,118,388,122,391,125,394,131,394,140,391,144,374,149,350,154,336,158,298,182,293,189,290,197,290,207,294,226,307,243,324,252,346,255,355,255,365,254,382,246,390,240,397,233,439,233,437,225,352,225,346,222,341,218,337,213,335,208,335,196,337,190,343,186,347,184,355,182,367,179,379,176,388,174,394,172,436,172,437,149,437,128,435,116xe" filled="true" fillcolor="#3b3838" stroked="false">
                <v:path arrowok="t"/>
                <v:fill type="solid"/>
              </v:shape>
              <v:shape style="position:absolute;left:290;top:83;width:156;height:172" coordorigin="290,83" coordsize="156,172" path="m439,233l397,233,397,236,398,239,400,244,403,251,446,251,442,244,439,237,439,233xe" filled="true" fillcolor="#3b3838" stroked="false">
                <v:path arrowok="t"/>
                <v:fill type="solid"/>
              </v:shape>
              <v:shape style="position:absolute;left:290;top:83;width:156;height:172" coordorigin="290,83" coordsize="156,172" path="m436,172l394,172,394,191,392,198,391,202,390,208,386,213,382,216,374,222,367,225,437,225,437,222,436,213,436,184,436,172xe" filled="true" fillcolor="#3b3838" stroked="false">
                <v:path arrowok="t"/>
                <v:fill type="solid"/>
              </v:shape>
              <v:shape style="position:absolute;left:290;top:83;width:156;height:172" coordorigin="290,83" coordsize="156,172" path="m352,83l332,87,316,95,304,110,295,130,335,136,337,129,341,124,350,117,356,116,435,116,434,114,427,100,420,94,399,85,381,83,352,83xe" filled="true" fillcolor="#3b3838" stroked="false">
                <v:path arrowok="t"/>
                <v:fill type="solid"/>
              </v:shape>
            </v:group>
            <v:group style="position:absolute;left:479;top:82;width:152;height:170" coordorigin="479,82" coordsize="152,170">
              <v:shape style="position:absolute;left:479;top:82;width:152;height:170" coordorigin="479,82" coordsize="152,170" path="m520,86l479,86,479,251,523,251,523,158,524,146,552,116,627,116,626,112,626,111,520,111,520,86xe" filled="true" fillcolor="#3b3838" stroked="false">
                <v:path arrowok="t"/>
                <v:fill type="solid"/>
              </v:shape>
              <v:shape style="position:absolute;left:479;top:82;width:152;height:170" coordorigin="479,82" coordsize="152,170" path="m627,116l565,116,570,117,575,120,578,123,582,128,583,132,586,137,587,149,587,251,630,251,630,136,629,126,627,116xe" filled="true" fillcolor="#3b3838" stroked="false">
                <v:path arrowok="t"/>
                <v:fill type="solid"/>
              </v:shape>
              <v:shape style="position:absolute;left:479;top:82;width:152;height:170" coordorigin="479,82" coordsize="152,170" path="m584,82l572,82,552,86,535,95,520,111,626,111,623,106,619,101,616,95,608,90,601,88,593,84,584,82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4"/>
        </w:rPr>
      </w:r>
      <w:r>
        <w:rPr>
          <w:position w:val="4"/>
        </w:rPr>
        <w:tab/>
      </w:r>
      <w:r>
        <w:rPr/>
        <w:pict>
          <v:group style="width:99.3pt;height:15.75pt;mso-position-horizontal-relative:char;mso-position-vertical-relative:line" coordorigin="0,0" coordsize="1986,315">
            <v:group style="position:absolute;left:0;top:23;width:194;height:228" coordorigin="0,23" coordsize="194,228">
              <v:shape style="position:absolute;left:0;top:23;width:194;height:228" coordorigin="0,23" coordsize="194,228" path="m85,23l0,23,0,251,97,251,169,219,173,213,47,213,47,62,173,62,161,47,146,35,126,27,108,24,85,23xe" filled="true" fillcolor="#3b3838" stroked="false">
                <v:path arrowok="t"/>
                <v:fill type="solid"/>
              </v:shape>
              <v:shape style="position:absolute;left:0;top:23;width:194;height:228" coordorigin="0,23" coordsize="194,228" path="m173,62l86,62,100,63,106,64,144,116,145,140,144,162,109,210,104,213,173,213,179,203,188,180,192,161,193,139,192,119,189,100,183,80,174,63,173,62xe" filled="true" fillcolor="#3b3838" stroked="false">
                <v:path arrowok="t"/>
                <v:fill type="solid"/>
              </v:shape>
            </v:group>
            <v:group style="position:absolute;left:218;top:82;width:155;height:172" coordorigin="218,82" coordsize="155,172">
              <v:shape style="position:absolute;left:218;top:82;width:155;height:172" coordorigin="218,82" coordsize="155,172" path="m289,82l235,111,218,170,220,192,263,248,310,254,330,250,348,240,362,226,363,222,289,222,281,219,275,212,268,204,264,195,264,182,373,175,372,155,264,155,264,143,268,134,280,119,288,116,358,116,347,101,332,90,312,84,289,82xe" filled="true" fillcolor="#3b3838" stroked="false">
                <v:path arrowok="t"/>
                <v:fill type="solid"/>
              </v:shape>
              <v:shape style="position:absolute;left:218;top:82;width:155;height:172" coordorigin="218,82" coordsize="155,172" path="m328,198l325,207,322,213,317,216,312,221,306,222,363,222,371,207,328,198xe" filled="true" fillcolor="#3b3838" stroked="false">
                <v:path arrowok="t"/>
                <v:fill type="solid"/>
              </v:shape>
              <v:shape style="position:absolute;left:218;top:82;width:155;height:172" coordorigin="218,82" coordsize="155,172" path="m358,116l306,116,314,119,320,125,326,132,330,142,330,155,372,155,372,154,367,134,359,117,358,116xe" filled="true" fillcolor="#3b3838" stroked="false">
                <v:path arrowok="t"/>
                <v:fill type="solid"/>
              </v:shape>
            </v:group>
            <v:group style="position:absolute;left:392;top:86;width:172;height:166" coordorigin="392,86" coordsize="172,166">
              <v:shape style="position:absolute;left:392;top:86;width:172;height:166" coordorigin="392,86" coordsize="172,166" path="m438,86l392,86,460,251,498,251,519,198,479,198,469,171,438,86xe" filled="true" fillcolor="#3b3838" stroked="false">
                <v:path arrowok="t"/>
                <v:fill type="solid"/>
              </v:shape>
              <v:shape style="position:absolute;left:392;top:86;width:172;height:166" coordorigin="392,86" coordsize="172,166" path="m564,86l520,86,487,171,485,180,484,184,482,186,481,191,479,198,519,198,564,86xe" filled="true" fillcolor="#3b3838" stroked="false">
                <v:path arrowok="t"/>
                <v:fill type="solid"/>
              </v:shape>
            </v:group>
            <v:group style="position:absolute;left:574;top:82;width:155;height:172" coordorigin="574,82" coordsize="155,172">
              <v:shape style="position:absolute;left:574;top:82;width:155;height:172" coordorigin="574,82" coordsize="155,172" path="m643,82l590,112,574,171,575,192,618,248,666,254,685,250,703,240,716,226,718,222,644,222,636,219,622,204,619,195,618,182,728,176,727,155,619,155,619,143,622,134,629,126,635,119,642,116,713,116,702,101,687,90,667,84,643,82xe" filled="true" fillcolor="#3b3838" stroked="false">
                <v:path arrowok="t"/>
                <v:fill type="solid"/>
              </v:shape>
              <v:shape style="position:absolute;left:574;top:82;width:155;height:172" coordorigin="574,82" coordsize="155,172" path="m682,198l679,207,676,213,667,221,661,222,718,222,726,207,682,198xe" filled="true" fillcolor="#3b3838" stroked="false">
                <v:path arrowok="t"/>
                <v:fill type="solid"/>
              </v:shape>
              <v:shape style="position:absolute;left:574;top:82;width:155;height:172" coordorigin="574,82" coordsize="155,172" path="m713,116l661,116,668,119,674,125,680,132,684,142,684,155,727,155,727,154,722,135,714,117,713,116xe" filled="true" fillcolor="#3b3838" stroked="false">
                <v:path arrowok="t"/>
                <v:fill type="solid"/>
              </v:shape>
            </v:group>
            <v:group style="position:absolute;left:787;top:23;width:2;height:230" coordorigin="787,23" coordsize="2,230">
              <v:shape style="position:absolute;left:787;top:23;width:2;height:230" coordorigin="787,23" coordsize="0,230" path="m787,23l787,252e" filled="false" stroked="true" strokeweight="2.320pt" strokecolor="#3b3838">
                <v:path arrowok="t"/>
              </v:shape>
            </v:group>
            <v:group style="position:absolute;left:846;top:83;width:169;height:172" coordorigin="846,83" coordsize="169,172">
              <v:shape style="position:absolute;left:846;top:83;width:169;height:172" coordorigin="846,83" coordsize="169,172" path="m920,83l855,127,846,166,846,169,876,237,941,254,960,251,978,242,995,228,1000,220,919,220,910,215,902,207,893,191,890,169,890,153,894,140,902,131,910,123,919,118,1000,118,998,116,981,97,965,89,945,84,920,83xe" filled="true" fillcolor="#3b3838" stroked="false">
                <v:path arrowok="t"/>
                <v:fill type="solid"/>
              </v:shape>
              <v:shape style="position:absolute;left:846;top:83;width:169;height:172" coordorigin="846,83" coordsize="169,172" path="m1000,118l942,118,952,123,960,131,967,140,972,153,972,169,969,191,960,207,952,215,942,220,1000,220,1004,215,1011,199,1014,178,1015,151,1009,133,1000,118xe" filled="true" fillcolor="#3b3838" stroked="false">
                <v:path arrowok="t"/>
                <v:fill type="solid"/>
              </v:shape>
            </v:group>
            <v:group style="position:absolute;left:1050;top:82;width:160;height:233" coordorigin="1050,82" coordsize="160,233">
              <v:shape style="position:absolute;left:1050;top:82;width:160;height:233" coordorigin="1050,82" coordsize="160,233" path="m1091,86l1050,86,1050,315,1093,315,1093,231,1191,231,1193,229,1199,220,1121,220,1111,216,1103,205,1096,189,1093,166,1093,150,1097,137,1104,129,1111,122,1120,117,1197,117,1195,113,1193,111,1091,111,1091,86xe" filled="true" fillcolor="#3b3838" stroked="false">
                <v:path arrowok="t"/>
                <v:fill type="solid"/>
              </v:shape>
              <v:shape style="position:absolute;left:1050;top:82;width:160;height:233" coordorigin="1050,82" coordsize="160,233" path="m1191,231l1093,231,1102,240,1110,246,1118,250,1132,254,1159,253,1176,244,1191,231xe" filled="true" fillcolor="#3b3838" stroked="false">
                <v:path arrowok="t"/>
                <v:fill type="solid"/>
              </v:shape>
              <v:shape style="position:absolute;left:1050;top:82;width:160;height:233" coordorigin="1050,82" coordsize="160,233" path="m1197,117l1140,117,1150,122,1156,131,1164,146,1166,169,1164,193,1157,208,1150,216,1141,220,1199,220,1201,216,1206,200,1209,178,1209,149,1205,131,1197,117xe" filled="true" fillcolor="#3b3838" stroked="false">
                <v:path arrowok="t"/>
                <v:fill type="solid"/>
              </v:shape>
              <v:shape style="position:absolute;left:1050;top:82;width:160;height:233" coordorigin="1050,82" coordsize="160,233" path="m1142,82l1130,82,1121,84,1112,90,1103,95,1096,102,1091,111,1193,111,1180,95,1162,85,1142,82xe" filled="true" fillcolor="#3b3838" stroked="false">
                <v:path arrowok="t"/>
                <v:fill type="solid"/>
              </v:shape>
            </v:group>
            <v:group style="position:absolute;left:1243;top:82;width:244;height:170" coordorigin="1243,82" coordsize="244,170">
              <v:shape style="position:absolute;left:1243;top:82;width:244;height:170" coordorigin="1243,82" coordsize="244,170" path="m1284,86l1243,86,1243,251,1288,251,1288,155,1289,144,1314,116,1484,116,1482,112,1481,108,1284,108,1284,86xe" filled="true" fillcolor="#3b3838" stroked="false">
                <v:path arrowok="t"/>
                <v:fill type="solid"/>
              </v:shape>
              <v:shape style="position:absolute;left:1243;top:82;width:244;height:170" coordorigin="1243,82" coordsize="244,170" path="m1414,116l1326,116,1331,117,1334,119,1344,144,1344,251,1387,251,1387,155,1403,122,1408,118,1414,116xe" filled="true" fillcolor="#3b3838" stroked="false">
                <v:path arrowok="t"/>
                <v:fill type="solid"/>
              </v:shape>
              <v:shape style="position:absolute;left:1243;top:82;width:244;height:170" coordorigin="1243,82" coordsize="244,170" path="m1484,116l1428,116,1435,119,1439,125,1441,130,1444,141,1444,251,1487,251,1487,130,1486,118,1484,116xe" filled="true" fillcolor="#3b3838" stroked="false">
                <v:path arrowok="t"/>
                <v:fill type="solid"/>
              </v:shape>
              <v:shape style="position:absolute;left:1243;top:82;width:244;height:170" coordorigin="1243,82" coordsize="244,170" path="m1345,84l1318,85,1300,94,1284,108,1382,108,1378,100,1370,93,1360,87,1345,84xe" filled="true" fillcolor="#3b3838" stroked="false">
                <v:path arrowok="t"/>
                <v:fill type="solid"/>
              </v:shape>
              <v:shape style="position:absolute;left:1243;top:82;width:244;height:170" coordorigin="1243,82" coordsize="244,170" path="m1445,82l1423,82,1415,84,1406,89,1398,93,1390,100,1382,108,1481,108,1478,102,1472,95,1464,89,1456,84,1445,82xe" filled="true" fillcolor="#3b3838" stroked="false">
                <v:path arrowok="t"/>
                <v:fill type="solid"/>
              </v:shape>
            </v:group>
            <v:group style="position:absolute;left:1519;top:82;width:157;height:172" coordorigin="1519,82" coordsize="157,172">
              <v:shape style="position:absolute;left:1519;top:82;width:157;height:172" coordorigin="1519,82" coordsize="157,172" path="m1589,82l1536,112,1519,171,1521,193,1564,248,1612,254,1632,250,1650,240,1663,226,1665,222,1590,222,1582,219,1574,212,1568,204,1565,195,1565,182,1675,174,1674,155,1565,155,1565,143,1568,134,1580,119,1589,116,1660,116,1648,100,1633,90,1613,84,1589,82xe" filled="true" fillcolor="#3b3838" stroked="false">
                <v:path arrowok="t"/>
                <v:fill type="solid"/>
              </v:shape>
              <v:shape style="position:absolute;left:1519;top:82;width:157;height:172" coordorigin="1519,82" coordsize="157,172" path="m1630,198l1627,207,1624,213,1619,216,1614,221,1608,222,1665,222,1673,207,1630,198xe" filled="true" fillcolor="#3b3838" stroked="false">
                <v:path arrowok="t"/>
                <v:fill type="solid"/>
              </v:shape>
              <v:shape style="position:absolute;left:1519;top:82;width:157;height:172" coordorigin="1519,82" coordsize="157,172" path="m1660,116l1608,116,1615,119,1622,125,1628,132,1632,142,1632,155,1674,155,1674,153,1669,134,1660,116,1660,116xe" filled="true" fillcolor="#3b3838" stroked="false">
                <v:path arrowok="t"/>
                <v:fill type="solid"/>
              </v:shape>
            </v:group>
            <v:group style="position:absolute;left:1711;top:82;width:150;height:170" coordorigin="1711,82" coordsize="150,170">
              <v:shape style="position:absolute;left:1711;top:82;width:150;height:170" coordorigin="1711,82" coordsize="150,170" path="m1751,86l1711,86,1711,251,1754,251,1754,158,1756,146,1783,116,1858,116,1858,112,1857,111,1751,111,1751,86xe" filled="true" fillcolor="#3b3838" stroked="false">
                <v:path arrowok="t"/>
                <v:fill type="solid"/>
              </v:shape>
              <v:shape style="position:absolute;left:1711;top:82;width:150;height:170" coordorigin="1711,82" coordsize="150,170" path="m1858,116l1796,116,1801,117,1806,120,1810,123,1813,128,1814,132,1817,137,1818,149,1818,251,1861,251,1861,126,1859,119,1858,116xe" filled="true" fillcolor="#3b3838" stroked="false">
                <v:path arrowok="t"/>
                <v:fill type="solid"/>
              </v:shape>
              <v:shape style="position:absolute;left:1711;top:82;width:150;height:170" coordorigin="1711,82" coordsize="150,170" path="m1816,82l1804,82,1784,86,1766,95,1751,111,1857,111,1854,106,1850,101,1847,95,1841,90,1832,88,1824,84,1816,82xe" filled="true" fillcolor="#3b3838" stroked="false">
                <v:path arrowok="t"/>
                <v:fill type="solid"/>
              </v:shape>
            </v:group>
            <v:group style="position:absolute;left:1888;top:28;width:99;height:227" coordorigin="1888,28" coordsize="99,227">
              <v:shape style="position:absolute;left:1888;top:28;width:99;height:227" coordorigin="1888,28" coordsize="99,227" path="m1952,120l1908,120,1908,219,1909,224,1910,231,1943,255,1963,255,1975,254,1986,249,1982,219,1958,219,1957,216,1955,215,1954,214,1952,212,1952,120xe" filled="true" fillcolor="#3b3838" stroked="false">
                <v:path arrowok="t"/>
                <v:fill type="solid"/>
              </v:shape>
              <v:shape style="position:absolute;left:1888;top:28;width:99;height:227" coordorigin="1888,28" coordsize="99,227" path="m1981,215l1974,218,1968,219,1982,219,1981,215xe" filled="true" fillcolor="#3b3838" stroked="false">
                <v:path arrowok="t"/>
                <v:fill type="solid"/>
              </v:shape>
              <v:shape style="position:absolute;left:1888;top:28;width:99;height:227" coordorigin="1888,28" coordsize="99,227" path="m1982,86l1888,86,1888,120,1982,120,1982,86xe" filled="true" fillcolor="#3b3838" stroked="false">
                <v:path arrowok="t"/>
                <v:fill type="solid"/>
              </v:shape>
              <v:shape style="position:absolute;left:1888;top:28;width:99;height:227" coordorigin="1888,28" coordsize="99,227" path="m1952,28l1908,53,1908,86,1952,86,1952,28xe" filled="true" fillcolor="#3b3838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6"/>
        </w:rPr>
        <w:pict>
          <v:group style="width:27pt;height:11.6pt;mso-position-horizontal-relative:char;mso-position-vertical-relative:line" coordorigin="0,0" coordsize="540,232">
            <v:group style="position:absolute;left:0;top:60;width:156;height:172" coordorigin="0,60" coordsize="156,172">
              <v:shape style="position:absolute;left:0;top:60;width:156;height:172" coordorigin="0,60" coordsize="156,172" path="m144,92l85,92,92,95,97,98,101,102,103,108,103,116,101,121,85,126,61,131,46,134,34,138,26,142,18,145,12,151,2,166,0,174,0,197,5,209,17,220,34,229,55,232,65,232,74,230,91,223,100,217,107,210,148,210,147,202,61,202,55,199,52,194,47,190,44,185,44,173,47,167,53,163,56,161,65,158,77,156,89,152,97,151,103,149,146,149,146,126,146,104,144,92xe" filled="true" fillcolor="#3b3838" stroked="false">
                <v:path arrowok="t"/>
                <v:fill type="solid"/>
              </v:shape>
              <v:shape style="position:absolute;left:0;top:60;width:156;height:172" coordorigin="0,60" coordsize="156,172" path="m148,210l107,210,107,211,108,212,108,216,110,221,112,226,113,228,156,228,149,214,148,210xe" filled="true" fillcolor="#3b3838" stroked="false">
                <v:path arrowok="t"/>
                <v:fill type="solid"/>
              </v:shape>
              <v:shape style="position:absolute;left:0;top:60;width:156;height:172" coordorigin="0,60" coordsize="156,172" path="m146,149l103,149,103,175,102,179,100,185,96,190,91,193,84,199,77,202,147,202,146,199,145,190,146,161,146,149xe" filled="true" fillcolor="#3b3838" stroked="false">
                <v:path arrowok="t"/>
                <v:fill type="solid"/>
              </v:shape>
              <v:shape style="position:absolute;left:0;top:60;width:156;height:172" coordorigin="0,60" coordsize="156,172" path="m62,60l42,64,26,72,13,86,5,107,44,113,47,106,50,101,60,94,66,92,144,92,144,91,137,77,130,71,109,62,90,60,62,60xe" filled="true" fillcolor="#3b3838" stroked="false">
                <v:path arrowok="t"/>
                <v:fill type="solid"/>
              </v:shape>
            </v:group>
            <v:group style="position:absolute;left:191;top:59;width:153;height:170" coordorigin="191,59" coordsize="153,170">
              <v:shape style="position:absolute;left:191;top:59;width:153;height:170" coordorigin="191,59" coordsize="153,170" path="m232,62l191,62,191,228,235,228,235,134,236,122,264,92,340,92,340,89,339,88,232,88,232,62xe" filled="true" fillcolor="#3b3838" stroked="false">
                <v:path arrowok="t"/>
                <v:fill type="solid"/>
              </v:shape>
              <v:shape style="position:absolute;left:191;top:59;width:153;height:170" coordorigin="191,59" coordsize="153,170" path="m340,92l278,92,283,94,288,97,292,100,295,104,296,109,299,114,300,126,300,228,343,228,343,113,342,103,340,92xe" filled="true" fillcolor="#3b3838" stroked="false">
                <v:path arrowok="t"/>
                <v:fill type="solid"/>
              </v:shape>
              <v:shape style="position:absolute;left:191;top:59;width:153;height:170" coordorigin="191,59" coordsize="153,170" path="m298,59l284,59,264,63,246,72,232,88,339,88,336,83,332,78,329,72,322,67,314,65,306,61,298,59xe" filled="true" fillcolor="#3b3838" stroked="false">
                <v:path arrowok="t"/>
                <v:fill type="solid"/>
              </v:shape>
            </v:group>
            <v:group style="position:absolute;left:378;top:0;width:162;height:232" coordorigin="378,0" coordsize="162,232">
              <v:shape style="position:absolute;left:378;top:0;width:162;height:232" coordorigin="378,0" coordsize="162,232" path="m447,59l394,87,378,146,380,165,410,219,448,232,456,232,466,230,485,221,492,214,499,204,540,204,540,198,448,198,437,192,430,180,425,173,422,160,422,126,426,113,433,106,440,97,449,92,540,92,540,72,485,72,467,62,447,59xe" filled="true" fillcolor="#3b3838" stroked="false">
                <v:path arrowok="t"/>
                <v:fill type="solid"/>
              </v:shape>
              <v:shape style="position:absolute;left:378;top:0;width:162;height:232" coordorigin="378,0" coordsize="162,232" path="m540,204l499,204,499,228,540,228,540,204xe" filled="true" fillcolor="#3b3838" stroked="false">
                <v:path arrowok="t"/>
                <v:fill type="solid"/>
              </v:shape>
              <v:shape style="position:absolute;left:378;top:0;width:162;height:232" coordorigin="378,0" coordsize="162,232" path="m540,92l470,92,479,97,487,107,493,123,496,146,496,163,492,176,486,185,479,193,469,198,540,198,540,92xe" filled="true" fillcolor="#3b3838" stroked="false">
                <v:path arrowok="t"/>
                <v:fill type="solid"/>
              </v:shape>
              <v:shape style="position:absolute;left:378;top:0;width:162;height:232" coordorigin="378,0" coordsize="162,232" path="m540,0l496,0,485,72,540,72,540,0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>
          <w:position w:val="4"/>
        </w:rPr>
        <w:pict>
          <v:group style="width:89.25pt;height:14.75pt;mso-position-horizontal-relative:char;mso-position-vertical-relative:line" coordorigin="0,0" coordsize="1785,295">
            <v:group style="position:absolute;left:0;top:41;width:186;height:236" coordorigin="0,41" coordsize="186,236">
              <v:shape style="position:absolute;left:0;top:41;width:186;height:236" coordorigin="0,41" coordsize="186,236" path="m46,194l0,198,1,205,7,226,58,272,106,277,127,274,144,269,162,258,175,243,179,237,80,237,70,234,53,219,48,209,46,194xe" filled="true" fillcolor="#3b3838" stroked="false">
                <v:path arrowok="t"/>
                <v:fill type="solid"/>
              </v:shape>
              <v:shape style="position:absolute;left:0;top:41;width:186;height:236" coordorigin="0,41" coordsize="186,236" path="m85,41l25,61,8,92,9,107,40,158,101,177,113,181,119,182,126,186,132,188,136,193,138,197,140,201,140,215,136,222,128,228,121,235,109,237,179,237,182,231,186,219,186,192,182,180,176,170,170,159,94,128,72,121,59,115,55,111,53,107,53,95,55,90,60,86,67,81,78,78,170,78,165,70,148,53,132,46,111,42,85,41xe" filled="true" fillcolor="#3b3838" stroked="false">
                <v:path arrowok="t"/>
                <v:fill type="solid"/>
              </v:shape>
              <v:shape style="position:absolute;left:0;top:41;width:186;height:236" coordorigin="0,41" coordsize="186,236" path="m170,78l104,78,114,81,120,86,127,91,131,99,133,111,180,104,175,87,170,78xe" filled="true" fillcolor="#3b3838" stroked="false">
                <v:path arrowok="t"/>
                <v:fill type="solid"/>
              </v:shape>
            </v:group>
            <v:group style="position:absolute;left:227;top:107;width:152;height:170" coordorigin="227,107" coordsize="152,170">
              <v:shape style="position:absolute;left:227;top:107;width:152;height:170" coordorigin="227,107" coordsize="152,170" path="m270,107l227,107,227,228,228,240,233,248,236,258,242,264,252,269,260,273,270,276,293,276,302,273,312,269,323,264,330,257,336,248,378,248,378,243,292,243,286,241,270,184,270,107xe" filled="true" fillcolor="#3b3838" stroked="false">
                <v:path arrowok="t"/>
                <v:fill type="solid"/>
              </v:shape>
              <v:shape style="position:absolute;left:227;top:107;width:152;height:170" coordorigin="227,107" coordsize="152,170" path="m378,248l336,248,336,272,378,272,378,248xe" filled="true" fillcolor="#3b3838" stroked="false">
                <v:path arrowok="t"/>
                <v:fill type="solid"/>
              </v:shape>
              <v:shape style="position:absolute;left:227;top:107;width:152;height:170" coordorigin="227,107" coordsize="152,170" path="m378,107l334,107,334,184,333,208,305,243,378,243,378,107xe" filled="true" fillcolor="#3b3838" stroked="false">
                <v:path arrowok="t"/>
                <v:fill type="solid"/>
              </v:shape>
            </v:group>
            <v:group style="position:absolute;left:421;top:44;width:162;height:231" coordorigin="421,44" coordsize="162,231">
              <v:shape style="position:absolute;left:421;top:44;width:162;height:231" coordorigin="421,44" coordsize="162,231" path="m566,248l462,248,469,258,476,265,488,271,504,275,529,274,547,267,563,252,566,248xe" filled="true" fillcolor="#3b3838" stroked="false">
                <v:path arrowok="t"/>
                <v:fill type="solid"/>
              </v:shape>
              <v:shape style="position:absolute;left:421;top:44;width:162;height:231" coordorigin="421,44" coordsize="162,231" path="m466,44l421,44,421,272,462,272,462,248,566,248,571,242,491,242,481,236,473,224,468,216,466,204,466,169,469,157,475,149,482,141,491,137,571,137,564,127,466,127,466,44xe" filled="true" fillcolor="#3b3838" stroked="false">
                <v:path arrowok="t"/>
                <v:fill type="solid"/>
              </v:shape>
              <v:shape style="position:absolute;left:421;top:44;width:162;height:231" coordorigin="421,44" coordsize="162,231" path="m571,137l512,137,521,141,529,151,536,167,539,191,539,209,535,221,521,237,514,242,571,242,572,240,578,223,582,202,583,175,579,155,571,137,571,137xe" filled="true" fillcolor="#3b3838" stroked="false">
                <v:path arrowok="t"/>
                <v:fill type="solid"/>
              </v:shape>
              <v:shape style="position:absolute;left:421;top:44;width:162;height:231" coordorigin="421,44" coordsize="162,231" path="m500,105l481,113,466,127,564,127,559,120,544,111,525,105,500,105xe" filled="true" fillcolor="#3b3838" stroked="false">
                <v:path arrowok="t"/>
                <v:fill type="solid"/>
              </v:shape>
            </v:group>
            <v:group style="position:absolute;left:617;top:103;width:243;height:170" coordorigin="617,103" coordsize="243,170">
              <v:shape style="position:absolute;left:617;top:103;width:243;height:170" coordorigin="617,103" coordsize="243,170" path="m656,107l617,107,617,272,660,272,660,176,661,165,666,151,670,146,676,143,680,139,686,137,857,137,856,133,854,129,656,129,656,107xe" filled="true" fillcolor="#3b3838" stroked="false">
                <v:path arrowok="t"/>
                <v:fill type="solid"/>
              </v:shape>
              <v:shape style="position:absolute;left:617;top:103;width:243;height:170" coordorigin="617,103" coordsize="243,170" path="m787,137l700,137,703,138,710,143,713,146,715,156,716,165,716,272,760,272,760,176,781,139,787,137xe" filled="true" fillcolor="#3b3838" stroked="false">
                <v:path arrowok="t"/>
                <v:fill type="solid"/>
              </v:shape>
              <v:shape style="position:absolute;left:617;top:103;width:243;height:170" coordorigin="617,103" coordsize="243,170" path="m857,137l802,137,808,140,811,146,815,151,816,162,816,272,859,272,859,151,858,139,857,137xe" filled="true" fillcolor="#3b3838" stroked="false">
                <v:path arrowok="t"/>
                <v:fill type="solid"/>
              </v:shape>
              <v:shape style="position:absolute;left:617;top:103;width:243;height:170" coordorigin="617,103" coordsize="243,170" path="m718,105l691,106,672,115,656,129,755,129,750,121,744,114,733,108,718,105xe" filled="true" fillcolor="#3b3838" stroked="false">
                <v:path arrowok="t"/>
                <v:fill type="solid"/>
              </v:shape>
              <v:shape style="position:absolute;left:617;top:103;width:243;height:170" coordorigin="617,103" coordsize="243,170" path="m817,103l796,103,787,105,779,110,770,114,762,121,755,129,854,129,851,123,845,116,836,110,828,105,817,103xe" filled="true" fillcolor="#3b3838" stroked="false">
                <v:path arrowok="t"/>
                <v:fill type="solid"/>
              </v:shape>
            </v:group>
            <v:group style="position:absolute;left:925;top:23;width:2;height:250" coordorigin="925,23" coordsize="2,250">
              <v:shape style="position:absolute;left:925;top:23;width:2;height:250" coordorigin="925,23" coordsize="0,250" path="m925,23l925,272e" filled="false" stroked="true" strokeweight="2.260pt" strokecolor="#3b3838">
                <v:path arrowok="t"/>
              </v:shape>
            </v:group>
            <v:group style="position:absolute;left:977;top:103;width:155;height:173" coordorigin="977,103" coordsize="155,173">
              <v:shape style="position:absolute;left:977;top:103;width:155;height:173" coordorigin="977,103" coordsize="155,173" path="m1020,218l977,225,979,232,988,249,1003,264,1018,271,1038,275,1063,276,1083,273,1101,266,1118,254,1124,245,1045,245,1038,242,1032,239,1026,234,1022,227,1020,218xe" filled="true" fillcolor="#3b3838" stroked="false">
                <v:path arrowok="t"/>
                <v:fill type="solid"/>
              </v:shape>
              <v:shape style="position:absolute;left:977;top:103;width:155;height:173" coordorigin="977,103" coordsize="155,173" path="m1052,103l986,139,983,161,990,179,1007,194,1022,200,1042,206,1069,212,1078,215,1082,217,1086,221,1087,223,1087,231,1085,235,1081,239,1075,242,1067,245,1124,245,1128,238,1131,215,1125,199,1107,182,1089,174,1039,161,1027,157,1025,155,1024,152,1024,145,1025,141,1028,140,1033,137,1042,135,1120,135,1113,125,1094,110,1076,105,1052,103xe" filled="true" fillcolor="#3b3838" stroked="false">
                <v:path arrowok="t"/>
                <v:fill type="solid"/>
              </v:shape>
              <v:shape style="position:absolute;left:977;top:103;width:155;height:173" coordorigin="977,103" coordsize="155,173" path="m1120,135l1062,135,1069,137,1079,144,1082,149,1085,155,1123,140,1120,135xe" filled="true" fillcolor="#3b3838" stroked="false">
                <v:path arrowok="t"/>
                <v:fill type="solid"/>
              </v:shape>
            </v:group>
            <v:group style="position:absolute;left:1157;top:103;width:155;height:173" coordorigin="1157,103" coordsize="155,173">
              <v:shape style="position:absolute;left:1157;top:103;width:155;height:173" coordorigin="1157,103" coordsize="155,173" path="m1201,218l1157,225,1159,232,1168,249,1184,263,1199,270,1217,275,1243,276,1263,273,1282,266,1298,254,1304,245,1226,245,1218,242,1212,239,1206,234,1202,227,1201,218xe" filled="true" fillcolor="#3b3838" stroked="false">
                <v:path arrowok="t"/>
                <v:fill type="solid"/>
              </v:shape>
              <v:shape style="position:absolute;left:1157;top:103;width:155;height:173" coordorigin="1157,103" coordsize="155,173" path="m1232,103l1166,139,1163,161,1170,178,1187,194,1201,200,1222,206,1249,212,1258,215,1265,218,1267,223,1267,232,1266,235,1256,242,1248,245,1304,245,1308,238,1311,216,1306,200,1288,182,1270,175,1220,161,1208,157,1205,155,1204,152,1204,145,1205,141,1208,140,1213,137,1222,135,1300,135,1293,125,1274,110,1256,105,1232,103xe" filled="true" fillcolor="#3b3838" stroked="false">
                <v:path arrowok="t"/>
                <v:fill type="solid"/>
              </v:shape>
              <v:shape style="position:absolute;left:1157;top:103;width:155;height:173" coordorigin="1157,103" coordsize="155,173" path="m1300,135l1243,135,1249,137,1254,140,1260,144,1262,149,1265,155,1303,140,1300,135xe" filled="true" fillcolor="#3b3838" stroked="false">
                <v:path arrowok="t"/>
                <v:fill type="solid"/>
              </v:shape>
            </v:group>
            <v:group style="position:absolute;left:1372;top:23;width:2;height:250" coordorigin="1372,23" coordsize="2,250">
              <v:shape style="position:absolute;left:1372;top:23;width:2;height:250" coordorigin="1372,23" coordsize="0,250" path="m1372,23l1372,272e" filled="false" stroked="true" strokeweight="2.260pt" strokecolor="#3b3838">
                <v:path arrowok="t"/>
              </v:shape>
            </v:group>
            <v:group style="position:absolute;left:1428;top:104;width:170;height:172" coordorigin="1428,104" coordsize="170,172">
              <v:shape style="position:absolute;left:1428;top:104;width:170;height:172" coordorigin="1428,104" coordsize="170,172" path="m1503,104l1437,148,1428,187,1428,190,1459,258,1523,275,1542,272,1560,263,1577,249,1583,241,1502,241,1493,236,1484,228,1477,219,1474,207,1474,174,1477,161,1484,152,1493,144,1502,139,1582,139,1581,137,1564,118,1548,110,1528,105,1503,104xe" filled="true" fillcolor="#3b3838" stroked="false">
                <v:path arrowok="t"/>
                <v:fill type="solid"/>
              </v:shape>
              <v:shape style="position:absolute;left:1428;top:104;width:170;height:172" coordorigin="1428,104" coordsize="170,172" path="m1582,139l1525,139,1535,144,1542,152,1550,161,1554,174,1554,190,1551,212,1542,228,1535,236,1525,241,1583,241,1587,236,1594,219,1597,198,1598,171,1592,154,1582,139xe" filled="true" fillcolor="#3b3838" stroked="false">
                <v:path arrowok="t"/>
                <v:fill type="solid"/>
              </v:shape>
            </v:group>
            <v:group style="position:absolute;left:1633;top:103;width:152;height:170" coordorigin="1633,103" coordsize="152,170">
              <v:shape style="position:absolute;left:1633;top:103;width:152;height:170" coordorigin="1633,103" coordsize="152,170" path="m1674,107l1633,107,1633,272,1678,272,1678,179,1679,167,1705,137,1781,137,1780,133,1779,132,1674,132,1674,107xe" filled="true" fillcolor="#3b3838" stroked="false">
                <v:path arrowok="t"/>
                <v:fill type="solid"/>
              </v:shape>
              <v:shape style="position:absolute;left:1633;top:103;width:152;height:170" coordorigin="1633,103" coordsize="152,170" path="m1781,137l1720,137,1724,138,1728,141,1733,144,1738,153,1739,158,1740,170,1740,272,1784,272,1784,157,1783,147,1782,140,1781,137xe" filled="true" fillcolor="#3b3838" stroked="false">
                <v:path arrowok="t"/>
                <v:fill type="solid"/>
              </v:shape>
              <v:shape style="position:absolute;left:1633;top:103;width:152;height:170" coordorigin="1633,103" coordsize="152,170" path="m1738,103l1727,103,1707,106,1689,116,1674,132,1779,132,1754,109,1747,105,1738,103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9405" w:val="left" w:leader="none"/>
        </w:tabs>
        <w:spacing w:line="190" w:lineRule="atLeast"/>
        <w:ind w:right="0"/>
        <w:jc w:val="left"/>
        <w:rPr>
          <w:sz w:val="19"/>
          <w:szCs w:val="19"/>
        </w:rPr>
      </w:pPr>
      <w:r>
        <w:rPr/>
        <w:pict>
          <v:group style="width:458.5pt;height:27pt;mso-position-horizontal-relative:char;mso-position-vertical-relative:line" coordorigin="0,0" coordsize="9170,540">
            <v:group style="position:absolute;left:79;top:42;width:2;height:153" coordorigin="79,42" coordsize="2,153">
              <v:shape style="position:absolute;left:79;top:42;width:2;height:153" coordorigin="79,42" coordsize="0,153" path="m79,42l79,194e" filled="false" stroked="true" strokeweight="1.24pt" strokecolor="#000000">
                <v:path arrowok="t"/>
              </v:shape>
            </v:group>
            <v:group style="position:absolute;left:11;top:32;width:137;height:2" coordorigin="11,32" coordsize="137,2">
              <v:shape style="position:absolute;left:11;top:32;width:137;height:2" coordorigin="11,32" coordsize="137,0" path="m11,32l148,32e" filled="false" stroked="true" strokeweight="1.120pt" strokecolor="#000000">
                <v:path arrowok="t"/>
              </v:shape>
            </v:group>
            <v:group style="position:absolute;left:170;top:21;width:102;height:173" coordorigin="170,21" coordsize="102,173">
              <v:shape style="position:absolute;left:170;top:21;width:102;height:173" coordorigin="170,21" coordsize="102,173" path="m191,21l170,21,170,194,191,194,191,115,192,108,218,84,191,84,191,21xe" filled="true" fillcolor="#000000" stroked="false">
                <v:path arrowok="t"/>
                <v:fill type="solid"/>
              </v:shape>
              <v:shape style="position:absolute;left:170;top:21;width:102;height:173" coordorigin="170,21" coordsize="102,173" path="m238,66l227,66,207,71,191,84,232,84,239,86,244,91,248,96,250,104,250,194,272,194,272,102,270,93,267,86,264,80,260,75,245,68,238,66xe" filled="true" fillcolor="#000000" stroked="false">
                <v:path arrowok="t"/>
                <v:fill type="solid"/>
              </v:shape>
            </v:group>
            <v:group style="position:absolute;left:297;top:67;width:113;height:132" coordorigin="297,67" coordsize="113,132">
              <v:shape style="position:absolute;left:297;top:67;width:113;height:132" coordorigin="297,67" coordsize="113,132" path="m343,67l297,120,297,149,303,167,316,185,333,195,354,198,369,198,381,194,390,187,399,179,344,179,335,175,328,168,322,161,317,150,317,137,410,137,410,130,408,120,318,120,318,108,322,99,329,93,335,86,344,84,392,84,385,75,368,68,343,67xe" filled="true" fillcolor="#000000" stroked="false">
                <v:path arrowok="t"/>
                <v:fill type="solid"/>
              </v:shape>
              <v:shape style="position:absolute;left:297;top:67;width:113;height:132" coordorigin="297,67" coordsize="113,132" path="m387,153l384,162,380,169,375,173,369,177,362,179,399,179,406,169,410,156,387,153xe" filled="true" fillcolor="#000000" stroked="false">
                <v:path arrowok="t"/>
                <v:fill type="solid"/>
              </v:shape>
              <v:shape style="position:absolute;left:297;top:67;width:113;height:132" coordorigin="297,67" coordsize="113,132" path="m392,84l364,84,372,87,380,96,384,101,387,109,388,120,408,120,408,111,400,94,392,84xe" filled="true" fillcolor="#000000" stroked="false">
                <v:path arrowok="t"/>
                <v:fill type="solid"/>
              </v:shape>
            </v:group>
            <v:group style="position:absolute;left:495;top:19;width:72;height:176" coordorigin="495,19" coordsize="72,176">
              <v:shape style="position:absolute;left:495;top:19;width:72;height:176" coordorigin="495,19" coordsize="72,176" path="m534,85l513,85,513,194,534,194,534,85xe" filled="true" fillcolor="#000000" stroked="false">
                <v:path arrowok="t"/>
                <v:fill type="solid"/>
              </v:shape>
              <v:shape style="position:absolute;left:495;top:19;width:72;height:176" coordorigin="495,19" coordsize="72,176" path="m558,69l495,69,495,85,558,85,558,69xe" filled="true" fillcolor="#000000" stroked="false">
                <v:path arrowok="t"/>
                <v:fill type="solid"/>
              </v:shape>
              <v:shape style="position:absolute;left:495;top:19;width:72;height:176" coordorigin="495,19" coordsize="72,176" path="m560,19l538,19,531,20,513,48,513,69,534,69,534,50,536,45,538,42,540,39,545,38,565,38,567,20,560,19xe" filled="true" fillcolor="#000000" stroked="false">
                <v:path arrowok="t"/>
                <v:fill type="solid"/>
              </v:shape>
              <v:shape style="position:absolute;left:495;top:19;width:72;height:176" coordorigin="495,19" coordsize="72,176" path="m565,38l560,38,564,39,565,38xe" filled="true" fillcolor="#000000" stroked="false">
                <v:path arrowok="t"/>
                <v:fill type="solid"/>
              </v:shape>
            </v:group>
            <v:group style="position:absolute;left:569;top:67;width:118;height:131" coordorigin="569,67" coordsize="118,131">
              <v:shape style="position:absolute;left:569;top:67;width:118;height:131" coordorigin="569,67" coordsize="118,131" path="m617,67l600,74,580,90,572,108,569,131,571,149,578,167,591,185,608,195,629,198,640,198,650,195,669,183,673,179,618,179,610,175,603,167,596,159,592,147,592,115,596,103,603,96,610,87,618,84,669,84,660,74,643,68,617,67xe" filled="true" fillcolor="#000000" stroked="false">
                <v:path arrowok="t"/>
                <v:fill type="solid"/>
              </v:shape>
              <v:shape style="position:absolute;left:569;top:67;width:118;height:131" coordorigin="569,67" coordsize="118,131" path="m669,84l640,84,648,87,656,96,662,103,665,115,665,147,662,159,655,168,648,175,640,179,673,179,675,176,680,168,685,151,687,128,685,110,677,93,669,84xe" filled="true" fillcolor="#000000" stroked="false">
                <v:path arrowok="t"/>
                <v:fill type="solid"/>
              </v:shape>
              <v:shape style="position:absolute;left:249;top:8;width:8852;height:531" type="#_x0000_t75" stroked="false">
                <v:imagedata r:id="rId35" o:title=""/>
              </v:shape>
            </v:group>
            <v:group style="position:absolute;left:1522;top:21;width:131;height:173" coordorigin="1522,21" coordsize="131,173">
              <v:shape style="position:absolute;left:1522;top:21;width:131;height:173" coordorigin="1522,21" coordsize="131,173" path="m1598,21l1522,21,1522,194,1545,194,1545,123,1605,123,1625,118,1638,108,1643,103,1545,103,1545,42,1645,42,1644,41,1640,35,1628,27,1622,25,1613,24,1607,23,1598,21xe" filled="true" fillcolor="#000000" stroked="false">
                <v:path arrowok="t"/>
                <v:fill type="solid"/>
              </v:shape>
              <v:shape style="position:absolute;left:1522;top:21;width:131;height:173" coordorigin="1522,21" coordsize="131,173" path="m1645,42l1599,42,1606,43,1610,43,1616,45,1620,49,1628,59,1630,65,1630,81,1626,90,1620,95,1614,101,1604,103,1643,103,1648,98,1653,86,1653,62,1652,55,1645,42xe" filled="true" fillcolor="#000000" stroked="false">
                <v:path arrowok="t"/>
                <v:fill type="solid"/>
              </v:shape>
            </v:group>
            <v:group style="position:absolute;left:1690;top:23;width:2;height:173" coordorigin="1690,23" coordsize="2,173">
              <v:shape style="position:absolute;left:1690;top:23;width:2;height:173" coordorigin="1690,23" coordsize="0,173" path="m1690,23l1690,195e" filled="false" stroked="true" strokeweight="1.18pt" strokecolor="#000000">
                <v:path arrowok="t"/>
              </v:shape>
            </v:group>
            <v:group style="position:absolute;left:1726;top:66;width:114;height:132" coordorigin="1726,66" coordsize="114,132">
              <v:shape style="position:absolute;left:1726;top:66;width:114;height:132" coordorigin="1726,66" coordsize="114,132" path="m1830,84l1793,84,1802,86,1810,95,1812,101,1812,115,1804,117,1792,120,1775,122,1767,122,1760,123,1756,125,1750,127,1745,128,1726,155,1726,171,1730,180,1744,194,1755,198,1776,198,1785,197,1792,193,1799,191,1812,180,1766,180,1758,177,1755,174,1750,170,1749,165,1749,153,1751,150,1778,139,1793,137,1805,134,1812,131,1834,131,1834,104,1833,97,1833,93,1832,87,1830,84xe" filled="true" fillcolor="#000000" stroked="false">
                <v:path arrowok="t"/>
                <v:fill type="solid"/>
              </v:shape>
              <v:shape style="position:absolute;left:1726;top:66;width:114;height:132" coordorigin="1726,66" coordsize="114,132" path="m1835,179l1814,179,1815,183,1816,191,1818,194,1840,194,1838,189,1836,183,1835,179xe" filled="true" fillcolor="#000000" stroked="false">
                <v:path arrowok="t"/>
                <v:fill type="solid"/>
              </v:shape>
              <v:shape style="position:absolute;left:1726;top:66;width:114;height:132" coordorigin="1726,66" coordsize="114,132" path="m1834,131l1812,131,1812,147,1811,155,1809,159,1806,165,1802,171,1794,174,1788,177,1781,180,1812,180,1814,179,1835,179,1834,174,1834,131xe" filled="true" fillcolor="#000000" stroked="false">
                <v:path arrowok="t"/>
                <v:fill type="solid"/>
              </v:shape>
              <v:shape style="position:absolute;left:1726;top:66;width:114;height:132" coordorigin="1726,66" coordsize="114,132" path="m1796,66l1775,66,1766,68,1749,73,1743,78,1739,83,1734,89,1731,96,1730,104,1750,108,1752,98,1756,92,1766,85,1773,84,1830,84,1829,83,1826,79,1823,75,1818,72,1811,69,1805,67,1796,66xe" filled="true" fillcolor="#000000" stroked="false">
                <v:path arrowok="t"/>
                <v:fill type="solid"/>
              </v:shape>
            </v:group>
            <v:group style="position:absolute;left:1866;top:66;width:101;height:129" coordorigin="1866,66" coordsize="101,129">
              <v:shape style="position:absolute;left:1866;top:66;width:101;height:129" coordorigin="1866,66" coordsize="101,129" path="m1886,69l1866,69,1866,194,1887,194,1887,109,1890,98,1898,93,1904,87,1908,86,1886,86,1886,69xe" filled="true" fillcolor="#000000" stroked="false">
                <v:path arrowok="t"/>
                <v:fill type="solid"/>
              </v:shape>
              <v:shape style="position:absolute;left:1866;top:66;width:101;height:129" coordorigin="1866,66" coordsize="101,129" path="m1962,85l1926,85,1931,86,1935,89,1940,91,1944,98,1946,103,1947,109,1947,194,1967,194,1967,101,1966,96,1965,90,1962,85xe" filled="true" fillcolor="#000000" stroked="false">
                <v:path arrowok="t"/>
                <v:fill type="solid"/>
              </v:shape>
              <v:shape style="position:absolute;left:1866;top:66;width:101;height:129" coordorigin="1866,66" coordsize="101,129" path="m1932,66l1920,66,1900,72,1886,86,1908,86,1912,85,1962,85,1960,80,1956,77,1952,73,1946,71,1940,67,1932,66xe" filled="true" fillcolor="#000000" stroked="false">
                <v:path arrowok="t"/>
                <v:fill type="solid"/>
              </v:shape>
            </v:group>
            <v:group style="position:absolute;left:3992;top:23;width:2;height:173" coordorigin="3992,23" coordsize="2,173">
              <v:shape style="position:absolute;left:3992;top:23;width:2;height:173" coordorigin="3992,23" coordsize="0,173" path="m3992,23l3992,195e" filled="false" stroked="true" strokeweight="1.18pt" strokecolor="#000000">
                <v:path arrowok="t"/>
              </v:shape>
            </v:group>
            <v:group style="position:absolute;left:4045;top:11;width:2;height:183" coordorigin="4045,11" coordsize="2,183">
              <v:shape style="position:absolute;left:4045;top:11;width:2;height:183" coordorigin="4045,11" coordsize="0,183" path="m4045,11l4045,194e" filled="false" stroked="true" strokeweight="1.120pt" strokecolor="#000000">
                <v:path arrowok="t"/>
              </v:shape>
            </v:group>
            <v:group style="position:absolute;left:4086;top:66;width:101;height:129" coordorigin="4086,66" coordsize="101,129">
              <v:shape style="position:absolute;left:4086;top:66;width:101;height:129" coordorigin="4086,66" coordsize="101,129" path="m4106,69l4086,69,4086,194,4108,194,4108,109,4110,98,4118,93,4124,87,4128,86,4106,86,4106,69xe" filled="true" fillcolor="#000000" stroked="false">
                <v:path arrowok="t"/>
                <v:fill type="solid"/>
              </v:shape>
              <v:shape style="position:absolute;left:4086;top:66;width:101;height:129" coordorigin="4086,66" coordsize="101,129" path="m4184,85l4146,85,4151,86,4155,89,4160,91,4164,98,4166,103,4167,109,4167,194,4187,194,4187,101,4186,96,4185,90,4184,85xe" filled="true" fillcolor="#000000" stroked="false">
                <v:path arrowok="t"/>
                <v:fill type="solid"/>
              </v:shape>
              <v:shape style="position:absolute;left:4086;top:66;width:101;height:129" coordorigin="4086,66" coordsize="101,129" path="m4152,66l4140,66,4121,72,4106,86,4128,86,4132,85,4184,85,4180,80,4176,77,4172,73,4166,71,4160,67,4152,66xe" filled="true" fillcolor="#000000" stroked="false">
                <v:path arrowok="t"/>
                <v:fill type="solid"/>
              </v:shape>
            </v:group>
            <v:group style="position:absolute;left:4215;top:66;width:114;height:132" coordorigin="4215,66" coordsize="114,132">
              <v:shape style="position:absolute;left:4215;top:66;width:114;height:132" coordorigin="4215,66" coordsize="114,132" path="m4262,66l4216,121,4215,149,4222,167,4234,185,4251,195,4272,198,4288,198,4299,194,4308,187,4318,179,4263,179,4254,175,4240,161,4236,150,4235,137,4329,137,4329,130,4328,120,4236,120,4238,108,4241,99,4254,86,4263,84,4311,84,4304,76,4287,68,4262,66xe" filled="true" fillcolor="#000000" stroked="false">
                <v:path arrowok="t"/>
                <v:fill type="solid"/>
              </v:shape>
              <v:shape style="position:absolute;left:4215;top:66;width:114;height:132" coordorigin="4215,66" coordsize="114,132" path="m4306,153l4302,162,4299,169,4293,173,4287,177,4281,179,4318,179,4324,169,4328,156,4306,153xe" filled="true" fillcolor="#000000" stroked="false">
                <v:path arrowok="t"/>
                <v:fill type="solid"/>
              </v:shape>
              <v:shape style="position:absolute;left:4215;top:66;width:114;height:132" coordorigin="4215,66" coordsize="114,132" path="m4311,84l4283,84,4292,87,4298,96,4302,101,4305,109,4306,120,4328,120,4326,111,4319,94,4311,84xe" filled="true" fillcolor="#000000" stroked="false">
                <v:path arrowok="t"/>
                <v:fill type="solid"/>
              </v:shape>
            </v:group>
            <v:group style="position:absolute;left:4420;top:67;width:117;height:131" coordorigin="4420,67" coordsize="117,131">
              <v:shape style="position:absolute;left:4420;top:67;width:117;height:131" coordorigin="4420,67" coordsize="117,131" path="m4467,67l4450,74,4430,90,4423,108,4420,131,4422,149,4428,167,4441,185,4458,195,4479,198,4490,198,4499,195,4509,189,4517,183,4522,179,4468,179,4458,175,4452,167,4445,159,4442,147,4442,115,4445,103,4452,96,4460,87,4468,84,4518,84,4510,74,4492,68,4467,67xe" filled="true" fillcolor="#000000" stroked="false">
                <v:path arrowok="t"/>
                <v:fill type="solid"/>
              </v:shape>
              <v:shape style="position:absolute;left:4420;top:67;width:117;height:131" coordorigin="4420,67" coordsize="117,131" path="m4518,84l4488,84,4498,87,4504,96,4511,103,4515,115,4515,147,4511,159,4504,167,4498,175,4488,179,4522,179,4524,176,4529,168,4535,151,4536,128,4534,110,4526,93,4518,84xe" filled="true" fillcolor="#000000" stroked="false">
                <v:path arrowok="t"/>
                <v:fill type="solid"/>
              </v:shape>
            </v:group>
            <v:group style="position:absolute;left:4562;top:69;width:101;height:129" coordorigin="4562,69" coordsize="101,129">
              <v:shape style="position:absolute;left:4562;top:69;width:101;height:129" coordorigin="4562,69" coordsize="101,129" path="m4583,69l4562,69,4562,162,4563,165,4564,171,4566,177,4569,181,4572,187,4577,191,4583,193,4590,197,4596,198,4610,197,4629,191,4640,179,4602,179,4596,176,4593,174,4588,170,4586,165,4583,156,4583,69xe" filled="true" fillcolor="#000000" stroked="false">
                <v:path arrowok="t"/>
                <v:fill type="solid"/>
              </v:shape>
              <v:shape style="position:absolute;left:4562;top:69;width:101;height:129" coordorigin="4562,69" coordsize="101,129" path="m4662,175l4643,175,4643,194,4662,194,4662,175xe" filled="true" fillcolor="#000000" stroked="false">
                <v:path arrowok="t"/>
                <v:fill type="solid"/>
              </v:shape>
              <v:shape style="position:absolute;left:4562;top:69;width:101;height:129" coordorigin="4562,69" coordsize="101,129" path="m4662,69l4641,69,4641,146,4640,155,4638,159,4636,165,4631,170,4626,173,4620,176,4614,179,4640,179,4643,175,4662,175,4662,69xe" filled="true" fillcolor="#000000" stroked="false">
                <v:path arrowok="t"/>
                <v:fill type="solid"/>
              </v:shape>
            </v:group>
            <v:group style="position:absolute;left:4684;top:25;width:62;height:172" coordorigin="4684,25" coordsize="62,172">
              <v:shape style="position:absolute;left:4684;top:25;width:62;height:172" coordorigin="4684,25" coordsize="62,172" path="m4721,85l4700,85,4700,170,4712,193,4715,195,4721,197,4734,197,4739,195,4745,194,4742,175,4727,175,4726,174,4724,173,4722,171,4722,170,4721,168,4721,85xe" filled="true" fillcolor="#000000" stroked="false">
                <v:path arrowok="t"/>
                <v:fill type="solid"/>
              </v:shape>
              <v:shape style="position:absolute;left:4684;top:25;width:62;height:172" coordorigin="4684,25" coordsize="62,172" path="m4742,69l4684,69,4684,85,4742,85,4742,69xe" filled="true" fillcolor="#000000" stroked="false">
                <v:path arrowok="t"/>
                <v:fill type="solid"/>
              </v:shape>
              <v:shape style="position:absolute;left:4684;top:25;width:62;height:172" coordorigin="4684,25" coordsize="62,172" path="m4721,25l4700,38,4700,69,4721,69,4721,25xe" filled="true" fillcolor="#000000" stroked="false">
                <v:path arrowok="t"/>
                <v:fill type="solid"/>
              </v:shape>
            </v:group>
            <v:group style="position:absolute;left:6383;top:11;width:2;height:183" coordorigin="6383,11" coordsize="2,183">
              <v:shape style="position:absolute;left:6383;top:11;width:2;height:183" coordorigin="6383,11" coordsize="0,183" path="m6383,11l6383,194e" filled="false" stroked="true" strokeweight="1.120pt" strokecolor="#000000">
                <v:path arrowok="t"/>
              </v:shape>
            </v:group>
            <v:group style="position:absolute;left:6437;top:23;width:2;height:173" coordorigin="6437,23" coordsize="2,173">
              <v:shape style="position:absolute;left:6437;top:23;width:2;height:173" coordorigin="6437,23" coordsize="0,173" path="m6437,23l6437,195e" filled="false" stroked="true" strokeweight="1.18pt" strokecolor="#000000">
                <v:path arrowok="t"/>
              </v:shape>
            </v:group>
            <v:group style="position:absolute;left:6489;top:11;width:2;height:183" coordorigin="6489,11" coordsize="2,183">
              <v:shape style="position:absolute;left:6489;top:11;width:2;height:183" coordorigin="6489,11" coordsize="0,183" path="m6489,11l6489,194e" filled="false" stroked="true" strokeweight="1.120pt" strokecolor="#000000">
                <v:path arrowok="t"/>
              </v:shape>
            </v:group>
            <v:group style="position:absolute;left:6519;top:25;width:62;height:172" coordorigin="6519,25" coordsize="62,172">
              <v:shape style="position:absolute;left:6519;top:25;width:62;height:172" coordorigin="6519,25" coordsize="62,172" path="m6556,85l6534,85,6534,170,6546,193,6550,195,6556,197,6569,197,6574,195,6580,194,6576,175,6562,175,6561,174,6558,173,6557,171,6557,170,6556,168,6556,85xe" filled="true" fillcolor="#000000" stroked="false">
                <v:path arrowok="t"/>
                <v:fill type="solid"/>
              </v:shape>
              <v:shape style="position:absolute;left:6519;top:25;width:62;height:172" coordorigin="6519,25" coordsize="62,172" path="m6576,69l6519,69,6519,85,6576,85,6576,69xe" filled="true" fillcolor="#000000" stroked="false">
                <v:path arrowok="t"/>
                <v:fill type="solid"/>
              </v:shape>
              <v:shape style="position:absolute;left:6519;top:25;width:62;height:172" coordorigin="6519,25" coordsize="62,172" path="m6556,25l6534,38,6534,69,6556,69,6556,25xe" filled="true" fillcolor="#000000" stroked="false">
                <v:path arrowok="t"/>
                <v:fill type="solid"/>
              </v:shape>
            </v:group>
            <v:group style="position:absolute;left:6608;top:11;width:2;height:183" coordorigin="6608,11" coordsize="2,183">
              <v:shape style="position:absolute;left:6608;top:11;width:2;height:183" coordorigin="6608,11" coordsize="0,183" path="m6608,11l6608,194e" filled="false" stroked="true" strokeweight="1.120pt" strokecolor="#000000">
                <v:path arrowok="t"/>
              </v:shape>
            </v:group>
            <v:group style="position:absolute;left:6646;top:67;width:115;height:131" coordorigin="6646,67" coordsize="115,131">
              <v:shape style="position:absolute;left:6646;top:67;width:115;height:131" coordorigin="6646,67" coordsize="115,131" path="m6691,67l6646,121,6646,150,6652,168,6666,185,6683,195,6705,198,6719,198,6731,194,6740,187,6749,179,6694,179,6684,175,6670,161,6666,150,6665,137,6760,137,6760,129,6759,120,6666,120,6668,108,6671,99,6678,93,6684,86,6694,84,6742,84,6734,75,6717,68,6691,67xe" filled="true" fillcolor="#000000" stroked="false">
                <v:path arrowok="t"/>
                <v:fill type="solid"/>
              </v:shape>
              <v:shape style="position:absolute;left:6646;top:67;width:115;height:131" coordorigin="6646,67" coordsize="115,131" path="m6737,153l6734,162,6730,169,6724,173,6719,177,6712,179,6749,179,6755,169,6759,156,6737,153xe" filled="true" fillcolor="#000000" stroked="false">
                <v:path arrowok="t"/>
                <v:fill type="solid"/>
              </v:shape>
              <v:shape style="position:absolute;left:6646;top:67;width:115;height:131" coordorigin="6646,67" coordsize="115,131" path="m6742,84l6714,84,6723,87,6730,96,6734,101,6737,109,6737,120,6759,120,6757,110,6749,93,6742,84xe" filled="true" fillcolor="#000000" stroked="false">
                <v:path arrowok="t"/>
                <v:fill type="solid"/>
              </v:shape>
            </v:group>
            <v:group style="position:absolute;left:6778;top:66;width:104;height:132" coordorigin="6778,66" coordsize="104,132">
              <v:shape style="position:absolute;left:6778;top:66;width:104;height:132" coordorigin="6778,66" coordsize="104,132" path="m6798,153l6778,156,6780,169,6785,180,6802,194,6815,198,6840,198,6850,195,6857,192,6866,189,6870,183,6874,179,6821,179,6814,176,6808,173,6803,168,6800,162,6798,153xe" filled="true" fillcolor="#000000" stroked="false">
                <v:path arrowok="t"/>
                <v:fill type="solid"/>
              </v:shape>
              <v:shape style="position:absolute;left:6778;top:66;width:104;height:132" coordorigin="6778,66" coordsize="104,132" path="m6837,66l6821,66,6809,68,6803,71,6798,73,6796,75,6791,78,6788,81,6783,91,6782,97,6782,108,6783,114,6786,119,6789,123,6794,128,6806,133,6816,137,6832,140,6854,147,6857,151,6860,155,6860,164,6857,169,6852,173,6848,177,6840,179,6874,179,6875,176,6879,170,6881,164,6881,150,6880,144,6873,134,6868,131,6862,128,6856,125,6846,122,6831,117,6821,115,6814,114,6813,113,6809,111,6806,109,6804,107,6802,104,6802,95,6804,91,6808,89,6812,85,6819,84,6871,84,6866,77,6861,73,6852,71,6845,67,6837,66xe" filled="true" fillcolor="#000000" stroked="false">
                <v:path arrowok="t"/>
                <v:fill type="solid"/>
              </v:shape>
              <v:shape style="position:absolute;left:6778;top:66;width:104;height:132" coordorigin="6778,66" coordsize="104,132" path="m6871,84l6837,84,6843,85,6852,92,6855,97,6856,104,6876,101,6875,93,6873,86,6871,84xe" filled="true" fillcolor="#000000" stroked="false">
                <v:path arrowok="t"/>
                <v:fill type="solid"/>
              </v:shape>
            </v:group>
            <v:group style="position:absolute;left:6974;top:66;width:114;height:132" coordorigin="6974,66" coordsize="114,132">
              <v:shape style="position:absolute;left:6974;top:66;width:114;height:132" coordorigin="6974,66" coordsize="114,132" path="m7077,84l7041,84,7049,86,7058,95,7060,101,7060,115,7052,117,7040,120,7023,122,7014,122,7007,123,7004,125,6998,127,6993,128,6974,155,6974,171,6977,180,6992,194,7002,198,7024,198,7032,197,7040,193,7047,191,7060,180,7013,180,7006,177,7002,174,6998,170,6996,165,6996,153,6999,150,7025,139,7041,137,7053,134,7060,131,7082,131,7082,104,7080,97,7080,93,7079,87,7077,84xe" filled="true" fillcolor="#000000" stroked="false">
                <v:path arrowok="t"/>
                <v:fill type="solid"/>
              </v:shape>
              <v:shape style="position:absolute;left:6974;top:66;width:114;height:132" coordorigin="6974,66" coordsize="114,132" path="m7083,179l7061,179,7062,183,7064,191,7066,194,7088,194,7085,189,7084,183,7083,179xe" filled="true" fillcolor="#000000" stroked="false">
                <v:path arrowok="t"/>
                <v:fill type="solid"/>
              </v:shape>
              <v:shape style="position:absolute;left:6974;top:66;width:114;height:132" coordorigin="6974,66" coordsize="114,132" path="m7082,131l7060,131,7060,147,7059,155,7056,159,7054,165,7049,171,7042,174,7036,177,7029,180,7060,180,7061,179,7083,179,7082,174,7082,131xe" filled="true" fillcolor="#000000" stroked="false">
                <v:path arrowok="t"/>
                <v:fill type="solid"/>
              </v:shape>
              <v:shape style="position:absolute;left:6974;top:66;width:114;height:132" coordorigin="6974,66" coordsize="114,132" path="m7043,66l7023,66,7013,68,6996,73,6990,78,6987,83,6982,89,6978,96,6977,104,6998,108,7000,98,7004,92,7013,85,7020,84,7077,84,7077,83,7073,79,7071,75,7066,72,7059,69,7053,67,7043,66xe" filled="true" fillcolor="#000000" stroked="false">
                <v:path arrowok="t"/>
                <v:fill type="solid"/>
              </v:shape>
            </v:group>
            <v:group style="position:absolute;left:7113;top:66;width:101;height:129" coordorigin="7113,66" coordsize="101,129">
              <v:shape style="position:absolute;left:7113;top:66;width:101;height:129" coordorigin="7113,66" coordsize="101,129" path="m7132,69l7113,69,7113,194,7133,194,7133,109,7137,98,7143,93,7150,87,7154,86,7132,86,7132,69xe" filled="true" fillcolor="#000000" stroked="false">
                <v:path arrowok="t"/>
                <v:fill type="solid"/>
              </v:shape>
              <v:shape style="position:absolute;left:7113;top:66;width:101;height:129" coordorigin="7113,66" coordsize="101,129" path="m7209,85l7173,85,7178,86,7181,89,7186,91,7188,95,7190,98,7192,103,7192,194,7214,194,7214,101,7212,96,7211,90,7209,85xe" filled="true" fillcolor="#000000" stroked="false">
                <v:path arrowok="t"/>
                <v:fill type="solid"/>
              </v:shape>
              <v:shape style="position:absolute;left:7113;top:66;width:101;height:129" coordorigin="7113,66" coordsize="101,129" path="m7179,66l7166,66,7146,72,7132,86,7154,86,7157,85,7209,85,7206,80,7203,77,7198,73,7192,71,7186,67,7179,66xe" filled="true" fillcolor="#000000" stroked="false">
                <v:path arrowok="t"/>
                <v:fill type="solid"/>
              </v:shape>
            </v:group>
            <v:group style="position:absolute;left:7236;top:21;width:108;height:177" coordorigin="7236,21" coordsize="108,177">
              <v:shape style="position:absolute;left:7236;top:21;width:108;height:177" coordorigin="7236,21" coordsize="108,177" path="m7296,66l7280,66,7270,69,7262,74,7253,80,7247,87,7244,97,7239,108,7236,119,7236,144,7271,194,7281,198,7291,198,7311,193,7324,179,7283,179,7275,175,7269,167,7262,159,7258,147,7258,115,7262,103,7268,95,7275,87,7282,84,7324,84,7320,78,7316,74,7310,71,7304,68,7296,66xe" filled="true" fillcolor="#000000" stroked="false">
                <v:path arrowok="t"/>
                <v:fill type="solid"/>
              </v:shape>
              <v:shape style="position:absolute;left:7236;top:21;width:108;height:177" coordorigin="7236,21" coordsize="108,177" path="m7344,177l7325,177,7325,194,7344,194,7344,177xe" filled="true" fillcolor="#000000" stroked="false">
                <v:path arrowok="t"/>
                <v:fill type="solid"/>
              </v:shape>
              <v:shape style="position:absolute;left:7236;top:21;width:108;height:177" coordorigin="7236,21" coordsize="108,177" path="m7344,21l7324,21,7324,84,7301,84,7310,87,7316,96,7323,103,7325,116,7325,149,7323,161,7316,168,7310,175,7301,179,7324,179,7325,177,7344,177,7344,21xe" filled="true" fillcolor="#000000" stroked="false">
                <v:path arrowok="t"/>
                <v:fill type="solid"/>
              </v:shape>
            </v:group>
            <v:group style="position:absolute;left:9131;top:170;width:26;height:26" coordorigin="9131,170" coordsize="26,26">
              <v:shape style="position:absolute;left:9131;top:170;width:26;height:26" coordorigin="9131,170" coordsize="26,26" path="m9131,183l9156,183e" filled="false" stroked="true" strokeweight="1.36pt" strokecolor="#000000">
                <v:path arrowok="t"/>
              </v:shape>
            </v:group>
            <v:group style="position:absolute;left:32;top:308;width:2;height:182" coordorigin="32,308" coordsize="2,182">
              <v:shape style="position:absolute;left:32;top:308;width:2;height:182" coordorigin="32,308" coordsize="0,182" path="m32,308l32,489e" filled="false" stroked="true" strokeweight="1.120pt" strokecolor="#000000">
                <v:path arrowok="t"/>
              </v:shape>
            </v:group>
            <v:group style="position:absolute;left:66;top:362;width:104;height:131" coordorigin="66,362" coordsize="104,131">
              <v:shape style="position:absolute;left:66;top:362;width:104;height:131" coordorigin="66,362" coordsize="104,131" path="m87,450l66,452,69,465,74,476,82,482,92,489,104,493,129,493,138,491,146,487,154,485,160,480,162,475,110,475,102,473,96,469,92,464,88,458,87,450xe" filled="true" fillcolor="#000000" stroked="false">
                <v:path arrowok="t"/>
                <v:fill type="solid"/>
              </v:shape>
              <v:shape style="position:absolute;left:66;top:362;width:104;height:131" coordorigin="66,362" coordsize="104,131" path="m125,362l110,362,98,365,92,367,87,369,84,372,80,374,76,378,71,387,70,393,70,404,71,410,75,415,77,420,82,425,94,429,105,433,120,437,142,444,146,447,148,451,148,461,146,465,141,469,136,474,129,475,162,475,164,473,167,467,170,461,170,446,168,440,161,431,156,427,150,425,144,421,135,419,119,414,110,411,104,410,101,409,98,408,94,405,90,398,90,391,93,387,96,385,101,381,107,380,159,380,154,373,149,369,142,367,134,363,125,362xe" filled="true" fillcolor="#000000" stroked="false">
                <v:path arrowok="t"/>
                <v:fill type="solid"/>
              </v:shape>
              <v:shape style="position:absolute;left:66;top:362;width:104;height:131" coordorigin="66,362" coordsize="104,131" path="m159,380l125,380,131,381,141,389,143,393,144,401,165,397,164,390,161,383,159,380xe" filled="true" fillcolor="#000000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33"/>
          <w:sz w:val="19"/>
        </w:rPr>
        <w:pict>
          <v:group style="width:5.55pt;height:9.9pt;mso-position-horizontal-relative:char;mso-position-vertical-relative:line" coordorigin="0,0" coordsize="111,198">
            <v:group style="position:absolute;left:12;top:12;width:2;height:173" coordorigin="12,12" coordsize="2,173">
              <v:shape style="position:absolute;left:12;top:12;width:2;height:173" coordorigin="12,12" coordsize="0,173" path="m12,12l12,185e" filled="false" stroked="true" strokeweight="1.24pt" strokecolor="#000000">
                <v:path arrowok="t"/>
              </v:shape>
            </v:group>
            <v:group style="position:absolute;left:49;top:15;width:62;height:172" coordorigin="49,15" coordsize="62,172">
              <v:shape style="position:absolute;left:49;top:15;width:62;height:172" coordorigin="49,15" coordsize="62,172" path="m86,75l65,75,65,160,77,183,80,185,86,186,99,186,104,185,110,184,107,165,92,165,91,164,89,162,87,161,87,160,86,158,86,75xe" filled="true" fillcolor="#000000" stroked="false">
                <v:path arrowok="t"/>
                <v:fill type="solid"/>
              </v:shape>
              <v:shape style="position:absolute;left:49;top:15;width:62;height:172" coordorigin="49,15" coordsize="62,172" path="m107,59l49,59,49,75,107,75,107,59xe" filled="true" fillcolor="#000000" stroked="false">
                <v:path arrowok="t"/>
                <v:fill type="solid"/>
              </v:shape>
              <v:shape style="position:absolute;left:49;top:15;width:62;height:172" coordorigin="49,15" coordsize="62,172" path="m86,15l65,28,65,59,86,59,86,15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33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6.9pt;height:411.85pt;mso-position-horizontal-relative:char;mso-position-vertical-relative:line" coordorigin="0,0" coordsize="9538,8237">
            <v:group style="position:absolute;left:68;top:45;width:9400;height:623" coordorigin="68,45" coordsize="9400,623">
              <v:shape style="position:absolute;left:68;top:45;width:9400;height:623" coordorigin="68,45" coordsize="9400,623" path="m68,668l9467,668,9467,45,68,45,68,668xe" filled="true" fillcolor="#d9d9d9" stroked="false">
                <v:path arrowok="t"/>
                <v:fill type="solid"/>
              </v:shape>
            </v:group>
            <v:group style="position:absolute;left:154;top:173;width:9228;height:368" coordorigin="154,173" coordsize="9228,368">
              <v:shape style="position:absolute;left:154;top:173;width:9228;height:368" coordorigin="154,173" coordsize="9228,368" path="m154,540l9382,540,9382,173,154,173,154,540xe" filled="true" fillcolor="#d9d9d9" stroked="false">
                <v:path arrowok="t"/>
                <v:fill type="solid"/>
              </v:shape>
            </v:group>
            <v:group style="position:absolute;left:2706;top:239;width:175;height:228" coordorigin="2706,239" coordsize="175,228">
              <v:shape style="position:absolute;left:2706;top:239;width:175;height:228" coordorigin="2706,239" coordsize="175,228" path="m2781,239l2706,239,2706,467,2753,467,2753,381,2793,381,2855,367,2875,342,2753,342,2753,277,2875,277,2864,259,2849,248,2826,240,2807,239,2781,239xe" filled="true" fillcolor="#000000" stroked="false">
                <v:path arrowok="t"/>
                <v:fill type="solid"/>
              </v:shape>
              <v:shape style="position:absolute;left:2706;top:239;width:175;height:228" coordorigin="2706,239" coordsize="175,228" path="m2875,277l2792,277,2802,278,2808,278,2816,281,2822,283,2826,289,2831,294,2834,301,2834,317,2796,342,2875,342,2877,338,2880,322,2881,295,2875,277xe" filled="true" fillcolor="#000000" stroked="false">
                <v:path arrowok="t"/>
                <v:fill type="solid"/>
              </v:shape>
            </v:group>
            <v:group style="position:absolute;left:2942;top:240;width:2;height:230" coordorigin="2942,240" coordsize="2,230">
              <v:shape style="position:absolute;left:2942;top:240;width:2;height:230" coordorigin="2942,240" coordsize="0,230" path="m2942,240l2942,469e" filled="false" stroked="true" strokeweight="2.320pt" strokecolor="#000000">
                <v:path arrowok="t"/>
              </v:shape>
            </v:group>
            <v:group style="position:absolute;left:2998;top:298;width:155;height:172" coordorigin="2998,298" coordsize="155,172">
              <v:shape style="position:absolute;left:2998;top:298;width:155;height:172" coordorigin="2998,298" coordsize="155,172" path="m3142,331l3082,331,3090,333,3094,337,3099,341,3100,347,3100,355,3098,359,3082,364,3058,369,3042,373,2998,413,2998,422,3002,441,3014,459,3031,468,3053,470,3063,470,3071,469,3088,462,3096,456,3104,449,3146,449,3146,445,3144,440,3059,440,3053,438,3044,428,3041,423,3041,411,3074,395,3086,391,3095,390,3100,387,3143,387,3143,343,3142,331xe" filled="true" fillcolor="#000000" stroked="false">
                <v:path arrowok="t"/>
                <v:fill type="solid"/>
              </v:shape>
              <v:shape style="position:absolute;left:2998;top:298;width:155;height:172" coordorigin="2998,298" coordsize="155,172" path="m3146,449l3104,449,3105,450,3105,451,3106,455,3108,464,3110,467,3153,467,3149,459,3147,452,3146,449xe" filled="true" fillcolor="#000000" stroked="false">
                <v:path arrowok="t"/>
                <v:fill type="solid"/>
              </v:shape>
              <v:shape style="position:absolute;left:2998;top:298;width:155;height:172" coordorigin="2998,298" coordsize="155,172" path="m3143,387l3100,387,3100,414,3099,417,3098,423,3094,428,3088,432,3081,438,3074,440,3144,440,3143,438,3143,387xe" filled="true" fillcolor="#000000" stroked="false">
                <v:path arrowok="t"/>
                <v:fill type="solid"/>
              </v:shape>
              <v:shape style="position:absolute;left:2998;top:298;width:155;height:172" coordorigin="2998,298" coordsize="155,172" path="m3059,298l3040,303,3023,311,3010,325,3002,345,3042,351,3045,344,3048,339,3052,336,3057,332,3063,331,3142,331,3142,330,3137,323,3134,315,3126,309,3106,301,3088,298,3059,298xe" filled="true" fillcolor="#000000" stroked="false">
                <v:path arrowok="t"/>
                <v:fill type="solid"/>
              </v:shape>
            </v:group>
            <v:group style="position:absolute;left:3186;top:297;width:152;height:170" coordorigin="3186,297" coordsize="152,170">
              <v:shape style="position:absolute;left:3186;top:297;width:152;height:170" coordorigin="3186,297" coordsize="152,170" path="m3227,301l3186,301,3186,467,3230,467,3230,373,3231,361,3258,331,3334,331,3333,327,3332,326,3227,326,3227,301xe" filled="true" fillcolor="#000000" stroked="false">
                <v:path arrowok="t"/>
                <v:fill type="solid"/>
              </v:shape>
              <v:shape style="position:absolute;left:3186;top:297;width:152;height:170" coordorigin="3186,297" coordsize="152,170" path="m3334,331l3272,331,3278,332,3281,336,3286,338,3291,348,3292,353,3293,365,3293,467,3338,467,3338,351,3336,342,3335,335,3334,331xe" filled="true" fillcolor="#000000" stroked="false">
                <v:path arrowok="t"/>
                <v:fill type="solid"/>
              </v:shape>
              <v:shape style="position:absolute;left:3186;top:297;width:152;height:170" coordorigin="3186,297" coordsize="152,170" path="m3291,297l3280,297,3260,301,3242,310,3227,326,3332,326,3308,303,3300,300,3291,297xe" filled="true" fillcolor="#000000" stroked="false">
                <v:path arrowok="t"/>
                <v:fill type="solid"/>
              </v:shape>
            </v:group>
            <v:group style="position:absolute;left:3471;top:239;width:192;height:228" coordorigin="3471,239" coordsize="192,228">
              <v:shape style="position:absolute;left:3471;top:239;width:192;height:228" coordorigin="3471,239" coordsize="192,228" path="m3555,239l3471,239,3471,467,3566,466,3639,435,3643,428,3516,428,3516,277,3643,277,3631,262,3615,251,3596,243,3578,239,3555,239xe" filled="true" fillcolor="#000000" stroked="false">
                <v:path arrowok="t"/>
                <v:fill type="solid"/>
              </v:shape>
              <v:shape style="position:absolute;left:3471;top:239;width:192;height:228" coordorigin="3471,239" coordsize="192,228" path="m3643,277l3556,277,3569,278,3575,279,3614,332,3615,355,3613,378,3579,426,3573,428,3643,428,3649,418,3658,396,3662,377,3663,355,3662,334,3659,315,3653,296,3644,278,3643,277xe" filled="true" fillcolor="#000000" stroked="false">
                <v:path arrowok="t"/>
                <v:fill type="solid"/>
              </v:shape>
            </v:group>
            <v:group style="position:absolute;left:3689;top:298;width:155;height:173" coordorigin="3689,298" coordsize="155,173">
              <v:shape style="position:absolute;left:3689;top:298;width:155;height:173" coordorigin="3689,298" coordsize="155,173" path="m3759,298l3706,327,3689,385,3691,407,3734,464,3781,470,3800,465,3819,455,3832,441,3834,438,3760,438,3752,434,3744,427,3738,420,3735,410,3734,397,3844,391,3842,371,3735,371,3735,359,3738,349,3750,335,3759,331,3829,331,3818,316,3802,306,3783,300,3759,298xe" filled="true" fillcolor="#000000" stroked="false">
                <v:path arrowok="t"/>
                <v:fill type="solid"/>
              </v:shape>
              <v:shape style="position:absolute;left:3689;top:298;width:155;height:173" coordorigin="3689,298" coordsize="155,173" path="m3798,414l3777,438,3834,438,3842,422,3798,414xe" filled="true" fillcolor="#000000" stroked="false">
                <v:path arrowok="t"/>
                <v:fill type="solid"/>
              </v:shape>
              <v:shape style="position:absolute;left:3689;top:298;width:155;height:173" coordorigin="3689,298" coordsize="155,173" path="m3829,331l3777,331,3784,335,3797,348,3800,357,3801,371,3842,371,3842,370,3838,350,3830,332,3829,331xe" filled="true" fillcolor="#000000" stroked="false">
                <v:path arrowok="t"/>
                <v:fill type="solid"/>
              </v:shape>
            </v:group>
            <v:group style="position:absolute;left:3863;top:301;width:172;height:166" coordorigin="3863,301" coordsize="172,166">
              <v:shape style="position:absolute;left:3863;top:301;width:172;height:166" coordorigin="3863,301" coordsize="172,166" path="m3909,301l3863,301,3930,467,3969,467,3990,414,3950,414,3940,386,3909,301xe" filled="true" fillcolor="#000000" stroked="false">
                <v:path arrowok="t"/>
                <v:fill type="solid"/>
              </v:shape>
              <v:shape style="position:absolute;left:3863;top:301;width:172;height:166" coordorigin="3863,301" coordsize="172,166" path="m4035,301l3990,301,3958,386,3956,396,3954,399,3953,402,3952,407,3950,414,3990,414,4035,301xe" filled="true" fillcolor="#000000" stroked="false">
                <v:path arrowok="t"/>
                <v:fill type="solid"/>
              </v:shape>
            </v:group>
            <v:group style="position:absolute;left:4044;top:298;width:155;height:172" coordorigin="4044,298" coordsize="155,172">
              <v:shape style="position:absolute;left:4044;top:298;width:155;height:172" coordorigin="4044,298" coordsize="155,172" path="m4114,298l4061,327,4044,386,4046,408,4089,464,4136,470,4156,465,4174,455,4187,441,4189,438,4115,438,4107,434,4092,420,4090,410,4089,397,4199,391,4198,371,4090,371,4090,359,4092,349,4100,342,4106,335,4113,331,4184,331,4173,316,4157,306,4138,300,4114,298xe" filled="true" fillcolor="#000000" stroked="false">
                <v:path arrowok="t"/>
                <v:fill type="solid"/>
              </v:shape>
              <v:shape style="position:absolute;left:4044;top:298;width:155;height:172" coordorigin="4044,298" coordsize="155,172" path="m4152,414l4132,438,4189,438,4197,422,4152,414xe" filled="true" fillcolor="#000000" stroked="false">
                <v:path arrowok="t"/>
                <v:fill type="solid"/>
              </v:shape>
              <v:shape style="position:absolute;left:4044;top:298;width:155;height:172" coordorigin="4044,298" coordsize="155,172" path="m4184,331l4132,331,4139,335,4145,341,4151,348,4155,357,4155,371,4198,371,4197,369,4193,350,4185,332,4184,331xe" filled="true" fillcolor="#000000" stroked="false">
                <v:path arrowok="t"/>
                <v:fill type="solid"/>
              </v:shape>
            </v:group>
            <v:group style="position:absolute;left:4257;top:240;width:2;height:230" coordorigin="4257,240" coordsize="2,230">
              <v:shape style="position:absolute;left:4257;top:240;width:2;height:230" coordorigin="4257,240" coordsize="0,230" path="m4257,240l4257,469e" filled="false" stroked="true" strokeweight="2.320pt" strokecolor="#000000">
                <v:path arrowok="t"/>
              </v:shape>
            </v:group>
            <v:group style="position:absolute;left:4316;top:298;width:170;height:172" coordorigin="4316,298" coordsize="170,172">
              <v:shape style="position:absolute;left:4316;top:298;width:170;height:172" coordorigin="4316,298" coordsize="170,172" path="m4390,298l4325,343,4316,381,4316,384,4347,453,4412,470,4431,466,4449,457,4466,443,4471,435,4389,435,4379,431,4372,422,4363,406,4360,384,4360,368,4364,355,4372,347,4379,338,4389,333,4470,333,4469,331,4451,312,4436,304,4415,299,4390,298xe" filled="true" fillcolor="#000000" stroked="false">
                <v:path arrowok="t"/>
                <v:fill type="solid"/>
              </v:shape>
              <v:shape style="position:absolute;left:4316;top:298;width:170;height:172" coordorigin="4316,298" coordsize="170,172" path="m4470,333l4412,333,4422,338,4431,347,4438,355,4443,368,4443,384,4439,406,4431,422,4422,431,4412,435,4471,435,4475,430,4481,414,4485,393,4485,366,4480,348,4470,333xe" filled="true" fillcolor="#000000" stroked="false">
                <v:path arrowok="t"/>
                <v:fill type="solid"/>
              </v:shape>
            </v:group>
            <v:group style="position:absolute;left:4521;top:297;width:160;height:234" coordorigin="4521,297" coordsize="160,234">
              <v:shape style="position:absolute;left:4521;top:297;width:160;height:234" coordorigin="4521,297" coordsize="160,234" path="m4562,301l4521,301,4521,531,4564,531,4564,446,4662,446,4664,444,4670,435,4592,435,4582,432,4574,421,4566,404,4564,381,4564,366,4568,353,4575,344,4582,337,4590,332,4668,332,4666,329,4664,326,4562,326,4562,301xe" filled="true" fillcolor="#000000" stroked="false">
                <v:path arrowok="t"/>
                <v:fill type="solid"/>
              </v:shape>
              <v:shape style="position:absolute;left:4521;top:297;width:160;height:234" coordorigin="4521,297" coordsize="160,234" path="m4662,446l4564,446,4572,456,4581,462,4589,466,4603,469,4630,468,4647,460,4662,446xe" filled="true" fillcolor="#000000" stroked="false">
                <v:path arrowok="t"/>
                <v:fill type="solid"/>
              </v:shape>
              <v:shape style="position:absolute;left:4521;top:297;width:160;height:234" coordorigin="4521,297" coordsize="160,234" path="m4668,332l4611,332,4620,337,4627,346,4635,362,4637,385,4635,408,4628,423,4620,432,4612,435,4670,435,4672,432,4677,415,4680,393,4680,364,4676,346,4668,332xe" filled="true" fillcolor="#000000" stroked="false">
                <v:path arrowok="t"/>
                <v:fill type="solid"/>
              </v:shape>
              <v:shape style="position:absolute;left:4521;top:297;width:160;height:234" coordorigin="4521,297" coordsize="160,234" path="m4613,297l4602,297,4592,300,4583,306,4574,311,4566,318,4562,326,4664,326,4651,310,4633,301,4613,297xe" filled="true" fillcolor="#000000" stroked="false">
                <v:path arrowok="t"/>
                <v:fill type="solid"/>
              </v:shape>
            </v:group>
            <v:group style="position:absolute;left:4714;top:297;width:244;height:170" coordorigin="4714,297" coordsize="244,170">
              <v:shape style="position:absolute;left:4714;top:297;width:244;height:170" coordorigin="4714,297" coordsize="244,170" path="m4755,301l4714,301,4714,467,4758,467,4758,371,4760,360,4785,331,4955,331,4953,327,4951,324,4755,324,4755,301xe" filled="true" fillcolor="#000000" stroked="false">
                <v:path arrowok="t"/>
                <v:fill type="solid"/>
              </v:shape>
              <v:shape style="position:absolute;left:4714;top:297;width:244;height:170" coordorigin="4714,297" coordsize="244,170" path="m4884,331l4797,331,4802,332,4805,335,4815,360,4815,467,4858,467,4858,371,4874,337,4878,333,4884,331xe" filled="true" fillcolor="#000000" stroked="false">
                <v:path arrowok="t"/>
                <v:fill type="solid"/>
              </v:shape>
              <v:shape style="position:absolute;left:4714;top:297;width:244;height:170" coordorigin="4714,297" coordsize="244,170" path="m4955,331l4899,331,4906,335,4910,341,4912,345,4914,356,4914,467,4958,467,4958,345,4956,333,4955,331xe" filled="true" fillcolor="#000000" stroked="false">
                <v:path arrowok="t"/>
                <v:fill type="solid"/>
              </v:shape>
              <v:shape style="position:absolute;left:4714;top:297;width:244;height:170" coordorigin="4714,297" coordsize="244,170" path="m4816,299l4788,300,4771,309,4755,324,4853,324,4848,315,4841,308,4830,303,4816,299xe" filled="true" fillcolor="#000000" stroked="false">
                <v:path arrowok="t"/>
                <v:fill type="solid"/>
              </v:shape>
              <v:shape style="position:absolute;left:4714;top:297;width:244;height:170" coordorigin="4714,297" coordsize="244,170" path="m4916,297l4894,297,4886,300,4877,305,4869,308,4860,315,4853,324,4951,324,4949,318,4943,311,4935,305,4926,300,4916,297xe" filled="true" fillcolor="#000000" stroked="false">
                <v:path arrowok="t"/>
                <v:fill type="solid"/>
              </v:shape>
            </v:group>
            <v:group style="position:absolute;left:4990;top:298;width:155;height:173" coordorigin="4990,298" coordsize="155,173">
              <v:shape style="position:absolute;left:4990;top:298;width:155;height:173" coordorigin="4990,298" coordsize="155,173" path="m5060,298l5007,327,4990,385,4992,407,5034,464,5082,470,5101,465,5120,455,5133,441,5134,438,5061,438,5052,434,5045,427,5039,420,5036,410,5036,397,5145,391,5144,371,5036,371,5036,359,5039,349,5051,335,5060,331,5130,331,5119,316,5103,306,5084,300,5060,298xe" filled="true" fillcolor="#000000" stroked="false">
                <v:path arrowok="t"/>
                <v:fill type="solid"/>
              </v:shape>
              <v:shape style="position:absolute;left:4990;top:298;width:155;height:173" coordorigin="4990,298" coordsize="155,173" path="m5099,414l5078,438,5134,438,5142,422,5099,414xe" filled="true" fillcolor="#000000" stroked="false">
                <v:path arrowok="t"/>
                <v:fill type="solid"/>
              </v:shape>
              <v:shape style="position:absolute;left:4990;top:298;width:155;height:173" coordorigin="4990,298" coordsize="155,173" path="m5130,331l5078,331,5085,335,5092,341,5098,348,5102,357,5102,371,5144,371,5144,369,5139,350,5131,332,5130,331xe" filled="true" fillcolor="#000000" stroked="false">
                <v:path arrowok="t"/>
                <v:fill type="solid"/>
              </v:shape>
            </v:group>
            <v:group style="position:absolute;left:5181;top:297;width:152;height:170" coordorigin="5181,297" coordsize="152,170">
              <v:shape style="position:absolute;left:5181;top:297;width:152;height:170" coordorigin="5181,297" coordsize="152,170" path="m5222,301l5181,301,5181,467,5225,467,5225,373,5226,361,5254,331,5329,331,5328,327,5328,326,5222,326,5222,301xe" filled="true" fillcolor="#000000" stroked="false">
                <v:path arrowok="t"/>
                <v:fill type="solid"/>
              </v:shape>
              <v:shape style="position:absolute;left:5181;top:297;width:152;height:170" coordorigin="5181,297" coordsize="152,170" path="m5329,331l5267,331,5272,332,5277,336,5280,338,5284,343,5285,348,5288,353,5289,365,5289,467,5332,467,5332,342,5330,335,5329,331xe" filled="true" fillcolor="#000000" stroked="false">
                <v:path arrowok="t"/>
                <v:fill type="solid"/>
              </v:shape>
              <v:shape style="position:absolute;left:5181;top:297;width:152;height:170" coordorigin="5181,297" coordsize="152,170" path="m5286,297l5274,297,5255,301,5237,311,5222,326,5328,326,5325,321,5321,317,5318,311,5312,306,5303,303,5295,300,5286,297xe" filled="true" fillcolor="#000000" stroked="false">
                <v:path arrowok="t"/>
                <v:fill type="solid"/>
              </v:shape>
            </v:group>
            <v:group style="position:absolute;left:5358;top:243;width:99;height:227" coordorigin="5358,243" coordsize="99,227">
              <v:shape style="position:absolute;left:5358;top:243;width:99;height:227" coordorigin="5358,243" coordsize="99,227" path="m5423,336l5379,336,5379,434,5380,439,5381,446,5414,470,5434,470,5446,469,5457,464,5453,434,5429,434,5428,432,5426,431,5424,429,5423,427,5423,336xe" filled="true" fillcolor="#000000" stroked="false">
                <v:path arrowok="t"/>
                <v:fill type="solid"/>
              </v:shape>
              <v:shape style="position:absolute;left:5358;top:243;width:99;height:227" coordorigin="5358,243" coordsize="99,227" path="m5452,431l5445,433,5439,434,5453,434,5452,431xe" filled="true" fillcolor="#000000" stroked="false">
                <v:path arrowok="t"/>
                <v:fill type="solid"/>
              </v:shape>
              <v:shape style="position:absolute;left:5358;top:243;width:99;height:227" coordorigin="5358,243" coordsize="99,227" path="m5453,301l5358,301,5358,336,5453,336,5453,301xe" filled="true" fillcolor="#000000" stroked="false">
                <v:path arrowok="t"/>
                <v:fill type="solid"/>
              </v:shape>
              <v:shape style="position:absolute;left:5358;top:243;width:99;height:227" coordorigin="5358,243" coordsize="99,227" path="m5423,243l5379,269,5379,301,5423,301,5423,243xe" filled="true" fillcolor="#000000" stroked="false">
                <v:path arrowok="t"/>
                <v:fill type="solid"/>
              </v:shape>
            </v:group>
            <v:group style="position:absolute;left:5648;top:277;width:2;height:190" coordorigin="5648,277" coordsize="2,190">
              <v:shape style="position:absolute;left:5648;top:277;width:2;height:190" coordorigin="5648,277" coordsize="0,190" path="m5648,277l5648,467e" filled="false" stroked="true" strokeweight="2.38pt" strokecolor="#000000">
                <v:path arrowok="t"/>
              </v:shape>
            </v:group>
            <v:group style="position:absolute;left:5556;top:259;width:256;height:2" coordorigin="5556,259" coordsize="256,2">
              <v:shape style="position:absolute;left:5556;top:259;width:256;height:2" coordorigin="5556,259" coordsize="256,0" path="m5556,259l5812,259e" filled="false" stroked="true" strokeweight="2.14pt" strokecolor="#000000">
                <v:path arrowok="t"/>
              </v:shape>
            </v:group>
            <v:group style="position:absolute;left:5790;top:301;width:2;height:166" coordorigin="5790,301" coordsize="2,166">
              <v:shape style="position:absolute;left:5790;top:301;width:2;height:166" coordorigin="5790,301" coordsize="0,166" path="m5790,301l5790,467e" filled="false" stroked="true" strokeweight="2.320pt" strokecolor="#000000">
                <v:path arrowok="t"/>
              </v:shape>
            </v:group>
            <v:group style="position:absolute;left:5853;top:297;width:245;height:170" coordorigin="5853,297" coordsize="245,170">
              <v:shape style="position:absolute;left:5853;top:297;width:245;height:170" coordorigin="5853,297" coordsize="245,170" path="m5894,301l5853,301,5853,467,5897,467,5897,371,5898,360,5924,331,6095,331,6093,327,6091,324,5894,324,5894,301xe" filled="true" fillcolor="#000000" stroked="false">
                <v:path arrowok="t"/>
                <v:fill type="solid"/>
              </v:shape>
              <v:shape style="position:absolute;left:5853;top:297;width:245;height:170" coordorigin="5853,297" coordsize="245,170" path="m6024,331l5936,331,5940,332,5948,337,5951,341,5954,350,5955,360,5955,467,5998,467,5998,371,6020,333,6024,331xe" filled="true" fillcolor="#000000" stroked="false">
                <v:path arrowok="t"/>
                <v:fill type="solid"/>
              </v:shape>
              <v:shape style="position:absolute;left:5853;top:297;width:245;height:170" coordorigin="5853,297" coordsize="245,170" path="m6095,331l6039,331,6046,335,6050,341,6053,345,6054,356,6054,467,6098,467,6098,345,6096,333,6095,331xe" filled="true" fillcolor="#000000" stroked="false">
                <v:path arrowok="t"/>
                <v:fill type="solid"/>
              </v:shape>
              <v:shape style="position:absolute;left:5853;top:297;width:245;height:170" coordorigin="5853,297" coordsize="245,170" path="m5955,299l5927,300,5909,309,5894,324,5993,324,5988,315,5981,308,5970,302,5955,299xe" filled="true" fillcolor="#000000" stroked="false">
                <v:path arrowok="t"/>
                <v:fill type="solid"/>
              </v:shape>
              <v:shape style="position:absolute;left:5853;top:297;width:245;height:170" coordorigin="5853,297" coordsize="245,170" path="m6056,297l6034,297,6026,300,6017,305,6009,308,6000,315,5993,324,6091,324,6089,318,6083,311,6075,305,6066,300,6056,297xe" filled="true" fillcolor="#000000" stroked="false">
                <v:path arrowok="t"/>
                <v:fill type="solid"/>
              </v:shape>
            </v:group>
            <v:group style="position:absolute;left:6128;top:298;width:155;height:172" coordorigin="6128,298" coordsize="155,172">
              <v:shape style="position:absolute;left:6128;top:298;width:155;height:172" coordorigin="6128,298" coordsize="155,172" path="m6197,298l6144,327,6128,386,6129,408,6172,464,6220,470,6239,465,6257,455,6270,441,6272,438,6198,438,6190,434,6176,420,6173,410,6172,397,6282,391,6281,371,6173,371,6173,359,6176,349,6183,342,6189,335,6196,331,6267,331,6256,316,6241,306,6221,300,6197,298xe" filled="true" fillcolor="#000000" stroked="false">
                <v:path arrowok="t"/>
                <v:fill type="solid"/>
              </v:shape>
              <v:shape style="position:absolute;left:6128;top:298;width:155;height:172" coordorigin="6128,298" coordsize="155,172" path="m6236,414l6215,438,6272,438,6280,422,6236,414xe" filled="true" fillcolor="#000000" stroked="false">
                <v:path arrowok="t"/>
                <v:fill type="solid"/>
              </v:shape>
              <v:shape style="position:absolute;left:6128;top:298;width:155;height:172" coordorigin="6128,298" coordsize="155,172" path="m6267,331l6215,331,6222,335,6228,341,6234,348,6238,357,6238,371,6281,371,6280,369,6276,350,6268,332,6267,331xe" filled="true" fillcolor="#000000" stroked="false">
                <v:path arrowok="t"/>
                <v:fill type="solid"/>
              </v:shape>
            </v:group>
            <v:group style="position:absolute;left:6340;top:240;width:2;height:230" coordorigin="6340,240" coordsize="2,230">
              <v:shape style="position:absolute;left:6340;top:240;width:2;height:230" coordorigin="6340,240" coordsize="0,230" path="m6340,240l6340,469e" filled="false" stroked="true" strokeweight="2.38pt" strokecolor="#000000">
                <v:path arrowok="t"/>
              </v:shape>
            </v:group>
            <v:group style="position:absolute;left:6428;top:216;width:2;height:251" coordorigin="6428,216" coordsize="2,251">
              <v:shape style="position:absolute;left:6428;top:216;width:2;height:251" coordorigin="6428,216" coordsize="0,251" path="m6428,216l6428,467e" filled="false" stroked="true" strokeweight="2.320pt" strokecolor="#000000">
                <v:path arrowok="t"/>
              </v:shape>
            </v:group>
            <v:group style="position:absolute;left:6497;top:297;width:152;height:170" coordorigin="6497,297" coordsize="152,170">
              <v:shape style="position:absolute;left:6497;top:297;width:152;height:170" coordorigin="6497,297" coordsize="152,170" path="m6538,301l6497,301,6497,467,6540,467,6540,373,6542,361,6569,331,6645,331,6644,327,6643,326,6538,326,6538,301xe" filled="true" fillcolor="#000000" stroked="false">
                <v:path arrowok="t"/>
                <v:fill type="solid"/>
              </v:shape>
              <v:shape style="position:absolute;left:6497;top:297;width:152;height:170" coordorigin="6497,297" coordsize="152,170" path="m6645,331l6582,331,6588,332,6592,336,6597,338,6602,348,6603,353,6604,365,6604,467,6648,467,6648,351,6647,342,6646,335,6645,331xe" filled="true" fillcolor="#000000" stroked="false">
                <v:path arrowok="t"/>
                <v:fill type="solid"/>
              </v:shape>
              <v:shape style="position:absolute;left:6497;top:297;width:152;height:170" coordorigin="6497,297" coordsize="152,170" path="m6602,297l6591,297,6571,301,6553,310,6538,326,6643,326,6641,321,6636,317,6633,311,6627,306,6618,303,6611,300,6602,297xe" filled="true" fillcolor="#000000" stroked="false">
                <v:path arrowok="t"/>
                <v:fill type="solid"/>
              </v:shape>
            </v:group>
            <v:group style="position:absolute;left:6680;top:298;width:156;height:172" coordorigin="6680,298" coordsize="156,172">
              <v:shape style="position:absolute;left:6680;top:298;width:156;height:172" coordorigin="6680,298" coordsize="156,172" path="m6749,298l6696,327,6680,386,6682,408,6726,464,6773,470,6792,465,6810,455,6824,441,6825,438,6752,438,6743,434,6736,427,6730,420,6726,410,6725,397,6836,390,6834,371,6726,371,6726,359,6730,349,6742,335,6750,331,6820,331,6808,316,6793,306,6774,300,6749,298xe" filled="true" fillcolor="#000000" stroked="false">
                <v:path arrowok="t"/>
                <v:fill type="solid"/>
              </v:shape>
              <v:shape style="position:absolute;left:6680;top:298;width:156;height:172" coordorigin="6680,298" coordsize="156,172" path="m6790,414l6768,438,6825,438,6833,422,6790,414xe" filled="true" fillcolor="#000000" stroked="false">
                <v:path arrowok="t"/>
                <v:fill type="solid"/>
              </v:shape>
              <v:shape style="position:absolute;left:6680;top:298;width:156;height:172" coordorigin="6680,298" coordsize="156,172" path="m6820,331l6768,331,6776,335,6789,348,6791,357,6792,371,6834,371,6834,369,6829,350,6821,332,6820,331xe" filled="true" fillcolor="#000000" stroked="false">
                <v:path arrowok="t"/>
                <v:fill type="solid"/>
              </v:shape>
            </v:group>
            <v:group style="position:absolute;left:24;top:24;width:9489;height:2" coordorigin="24,24" coordsize="9489,2">
              <v:shape style="position:absolute;left:24;top:24;width:9489;height:2" coordorigin="24,24" coordsize="9489,0" path="m24,24l9513,24e" filled="false" stroked="true" strokeweight="2.44pt" strokecolor="#000000">
                <v:path arrowok="t"/>
              </v:shape>
            </v:group>
            <v:group style="position:absolute;left:68;top:47;width:9402;height:2" coordorigin="68,47" coordsize="9402,2">
              <v:shape style="position:absolute;left:68;top:47;width:9402;height:2" coordorigin="68,47" coordsize="9402,0" path="m68,47l9470,47e" filled="false" stroked="true" strokeweight=".22pt" strokecolor="#d9d9d9">
                <v:path arrowok="t"/>
              </v:shape>
            </v:group>
            <v:group style="position:absolute;left:47;top:48;width:2;height:8166" coordorigin="47,48" coordsize="2,8166">
              <v:shape style="position:absolute;left:47;top:48;width:2;height:8166" coordorigin="47,48" coordsize="0,8166" path="m47,48l47,8214e" filled="false" stroked="true" strokeweight="2.320pt" strokecolor="#000000">
                <v:path arrowok="t"/>
              </v:shape>
            </v:group>
            <v:group style="position:absolute;left:9491;top:48;width:2;height:8166" coordorigin="9491,48" coordsize="2,8166">
              <v:shape style="position:absolute;left:9491;top:48;width:2;height:8166" coordorigin="9491,48" coordsize="0,8166" path="m9491,48l9491,8214e" filled="false" stroked="true" strokeweight="2.260pt" strokecolor="#000000">
                <v:path arrowok="t"/>
              </v:shape>
            </v:group>
            <v:group style="position:absolute;left:68;top:710;width:9400;height:624" coordorigin="68,710" coordsize="9400,624">
              <v:shape style="position:absolute;left:68;top:710;width:9400;height:624" coordorigin="68,710" coordsize="9400,624" path="m68,1334l9467,1334,9467,710,68,710,68,1334xe" filled="true" fillcolor="#d9d9d9" stroked="false">
                <v:path arrowok="t"/>
                <v:fill type="solid"/>
              </v:shape>
            </v:group>
            <v:group style="position:absolute;left:154;top:837;width:9228;height:370" coordorigin="154,837" coordsize="9228,370">
              <v:shape style="position:absolute;left:154;top:837;width:9228;height:370" coordorigin="154,837" coordsize="9228,370" path="m154,1207l9382,1207,9382,837,154,837,154,1207xe" filled="true" fillcolor="#d9d9d9" stroked="false">
                <v:path arrowok="t"/>
                <v:fill type="solid"/>
              </v:shape>
            </v:group>
            <v:group style="position:absolute;left:3202;top:901;width:186;height:236" coordorigin="3202,901" coordsize="186,236">
              <v:shape style="position:absolute;left:3202;top:901;width:186;height:236" coordorigin="3202,901" coordsize="186,236" path="m3248,1055l3202,1059,3203,1066,3209,1086,3260,1133,3309,1137,3329,1135,3346,1129,3364,1119,3377,1104,3380,1099,3284,1099,3272,1095,3264,1088,3256,1081,3250,1070,3248,1055xe" filled="true" fillcolor="#000000" stroked="false">
                <v:path arrowok="t"/>
                <v:fill type="solid"/>
              </v:shape>
              <v:shape style="position:absolute;left:3202;top:901;width:186;height:236" coordorigin="3202,901" coordsize="186,236" path="m3287,901l3227,923,3221,932,3214,943,3210,954,3210,967,3214,983,3260,1026,3303,1038,3316,1041,3321,1044,3329,1046,3334,1050,3341,1057,3342,1062,3342,1076,3339,1083,3330,1089,3323,1095,3312,1099,3380,1099,3384,1092,3388,1080,3388,1052,3386,1040,3374,1021,3365,1013,3354,1008,3341,1002,3323,996,3297,989,3275,982,3262,975,3257,972,3255,967,3255,956,3257,951,3262,948,3270,942,3280,939,3373,939,3367,930,3350,913,3334,906,3313,902,3287,901xe" filled="true" fillcolor="#000000" stroked="false">
                <v:path arrowok="t"/>
                <v:fill type="solid"/>
              </v:shape>
              <v:shape style="position:absolute;left:3202;top:901;width:186;height:236" coordorigin="3202,901" coordsize="186,236" path="m3373,939l3306,939,3316,942,3323,947,3329,953,3334,961,3335,973,3382,965,3377,947,3373,939xe" filled="true" fillcolor="#000000" stroked="false">
                <v:path arrowok="t"/>
                <v:fill type="solid"/>
              </v:shape>
            </v:group>
            <v:group style="position:absolute;left:3408;top:909;width:99;height:228" coordorigin="3408,909" coordsize="99,228">
              <v:shape style="position:absolute;left:3408;top:909;width:99;height:228" coordorigin="3408,909" coordsize="99,228" path="m3473,1003l3429,1003,3429,1101,3430,1106,3431,1113,3434,1119,3436,1123,3440,1128,3444,1130,3450,1134,3456,1136,3464,1137,3485,1137,3496,1135,3507,1130,3503,1101,3482,1101,3479,1100,3478,1099,3476,1098,3473,1093,3473,1003xe" filled="true" fillcolor="#000000" stroked="false">
                <v:path arrowok="t"/>
                <v:fill type="solid"/>
              </v:shape>
              <v:shape style="position:absolute;left:3408;top:909;width:99;height:228" coordorigin="3408,909" coordsize="99,228" path="m3502,1097l3495,1100,3489,1101,3503,1101,3502,1097xe" filled="true" fillcolor="#000000" stroked="false">
                <v:path arrowok="t"/>
                <v:fill type="solid"/>
              </v:shape>
              <v:shape style="position:absolute;left:3408;top:909;width:99;height:228" coordorigin="3408,909" coordsize="99,228" path="m3503,968l3408,968,3408,1003,3503,1003,3503,968xe" filled="true" fillcolor="#000000" stroked="false">
                <v:path arrowok="t"/>
                <v:fill type="solid"/>
              </v:shape>
              <v:shape style="position:absolute;left:3408;top:909;width:99;height:228" coordorigin="3408,909" coordsize="99,228" path="m3473,909l3429,935,3429,968,3473,968,3473,909xe" filled="true" fillcolor="#000000" stroked="false">
                <v:path arrowok="t"/>
                <v:fill type="solid"/>
              </v:shape>
            </v:group>
            <v:group style="position:absolute;left:3521;top:965;width:158;height:173" coordorigin="3521,965" coordsize="158,173">
              <v:shape style="position:absolute;left:3521;top:965;width:158;height:173" coordorigin="3521,965" coordsize="158,173" path="m3666,998l3606,998,3614,999,3618,1003,3622,1007,3624,1013,3624,1021,3622,1027,3606,1032,3582,1037,3567,1039,3555,1043,3521,1079,3521,1088,3525,1108,3538,1124,3555,1134,3576,1137,3586,1137,3596,1135,3612,1128,3621,1123,3628,1116,3671,1116,3670,1111,3669,1106,3582,1106,3576,1104,3568,1095,3566,1089,3566,1077,3568,1073,3574,1069,3578,1065,3586,1063,3610,1058,3618,1056,3624,1055,3668,1055,3669,1032,3669,1027,3667,1004,3666,998xe" filled="true" fillcolor="#000000" stroked="false">
                <v:path arrowok="t"/>
                <v:fill type="solid"/>
              </v:shape>
              <v:shape style="position:absolute;left:3521;top:965;width:158;height:173" coordorigin="3521,965" coordsize="158,173" path="m3671,1116l3628,1116,3629,1118,3629,1121,3632,1127,3634,1134,3678,1134,3675,1125,3671,1118,3671,1116xe" filled="true" fillcolor="#000000" stroked="false">
                <v:path arrowok="t"/>
                <v:fill type="solid"/>
              </v:shape>
              <v:shape style="position:absolute;left:3521;top:965;width:158;height:173" coordorigin="3521,965" coordsize="158,173" path="m3668,1055l3624,1055,3624,1081,3623,1085,3598,1106,3669,1106,3669,1105,3668,1095,3668,1069,3668,1055xe" filled="true" fillcolor="#000000" stroked="false">
                <v:path arrowok="t"/>
                <v:fill type="solid"/>
              </v:shape>
              <v:shape style="position:absolute;left:3521;top:965;width:158;height:173" coordorigin="3521,965" coordsize="158,173" path="m3583,965l3563,969,3547,977,3534,992,3526,1011,3566,1019,3568,1011,3572,1005,3576,1003,3581,999,3587,998,3666,998,3663,989,3659,981,3651,975,3630,968,3612,966,3583,965xe" filled="true" fillcolor="#000000" stroked="false">
                <v:path arrowok="t"/>
                <v:fill type="solid"/>
              </v:shape>
            </v:group>
            <v:group style="position:absolute;left:3710;top:965;width:108;height:170" coordorigin="3710,965" coordsize="108,170">
              <v:shape style="position:absolute;left:3710;top:965;width:108;height:170" coordorigin="3710,965" coordsize="108,170" path="m3750,968l3710,968,3710,1134,3754,1134,3754,1061,3755,1040,3777,1004,3806,1004,3810,992,3750,992,3750,968xe" filled="true" fillcolor="#000000" stroked="false">
                <v:path arrowok="t"/>
                <v:fill type="solid"/>
              </v:shape>
              <v:shape style="position:absolute;left:3710;top:965;width:108;height:170" coordorigin="3710,965" coordsize="108,170" path="m3806,1004l3790,1004,3796,1007,3803,1010,3806,1004xe" filled="true" fillcolor="#000000" stroked="false">
                <v:path arrowok="t"/>
                <v:fill type="solid"/>
              </v:shape>
              <v:shape style="position:absolute;left:3710;top:965;width:108;height:170" coordorigin="3710,965" coordsize="108,170" path="m3798,965l3782,965,3774,966,3770,969,3764,973,3758,980,3750,992,3810,992,3818,973,3808,967,3798,965xe" filled="true" fillcolor="#000000" stroked="false">
                <v:path arrowok="t"/>
                <v:fill type="solid"/>
              </v:shape>
            </v:group>
            <v:group style="position:absolute;left:3818;top:909;width:99;height:228" coordorigin="3818,909" coordsize="99,228">
              <v:shape style="position:absolute;left:3818;top:909;width:99;height:228" coordorigin="3818,909" coordsize="99,228" path="m3882,1003l3838,1003,3838,1101,3839,1106,3840,1113,3843,1119,3845,1123,3849,1128,3854,1130,3860,1134,3866,1136,3873,1137,3893,1137,3905,1135,3916,1130,3912,1101,3891,1101,3888,1100,3887,1099,3885,1098,3882,1093,3882,1003xe" filled="true" fillcolor="#000000" stroked="false">
                <v:path arrowok="t"/>
                <v:fill type="solid"/>
              </v:shape>
              <v:shape style="position:absolute;left:3818;top:909;width:99;height:228" coordorigin="3818,909" coordsize="99,228" path="m3911,1097l3904,1100,3898,1101,3912,1101,3911,1097xe" filled="true" fillcolor="#000000" stroked="false">
                <v:path arrowok="t"/>
                <v:fill type="solid"/>
              </v:shape>
              <v:shape style="position:absolute;left:3818;top:909;width:99;height:228" coordorigin="3818,909" coordsize="99,228" path="m3912,968l3818,968,3818,1003,3912,1003,3912,968xe" filled="true" fillcolor="#000000" stroked="false">
                <v:path arrowok="t"/>
                <v:fill type="solid"/>
              </v:shape>
              <v:shape style="position:absolute;left:3818;top:909;width:99;height:228" coordorigin="3818,909" coordsize="99,228" path="m3882,909l3838,935,3838,968,3882,968,3882,909xe" filled="true" fillcolor="#000000" stroked="false">
                <v:path arrowok="t"/>
                <v:fill type="solid"/>
              </v:shape>
            </v:group>
            <v:group style="position:absolute;left:3964;top:883;width:2;height:251" coordorigin="3964,883" coordsize="2,251">
              <v:shape style="position:absolute;left:3964;top:883;width:2;height:251" coordorigin="3964,883" coordsize="0,251" path="m3964,883l3964,1134e" filled="false" stroked="true" strokeweight="2.260pt" strokecolor="#000000">
                <v:path arrowok="t"/>
              </v:shape>
            </v:group>
            <v:group style="position:absolute;left:4031;top:965;width:150;height:170" coordorigin="4031,965" coordsize="150,170">
              <v:shape style="position:absolute;left:4031;top:965;width:150;height:170" coordorigin="4031,965" coordsize="150,170" path="m4071,968l4031,968,4031,1134,4074,1134,4074,1040,4076,1027,4078,1021,4080,1014,4084,1008,4090,1004,4096,999,4103,998,4178,998,4178,995,4177,992,4071,992,4071,968xe" filled="true" fillcolor="#000000" stroked="false">
                <v:path arrowok="t"/>
                <v:fill type="solid"/>
              </v:shape>
              <v:shape style="position:absolute;left:4031;top:965;width:150;height:170" coordorigin="4031,965" coordsize="150,170" path="m4178,998l4116,998,4121,999,4126,1002,4133,1009,4134,1015,4137,1020,4138,1032,4138,1134,4181,1134,4181,1008,4179,1002,4178,998xe" filled="true" fillcolor="#000000" stroked="false">
                <v:path arrowok="t"/>
                <v:fill type="solid"/>
              </v:shape>
              <v:shape style="position:absolute;left:4031;top:965;width:150;height:170" coordorigin="4031,965" coordsize="150,170" path="m4136,965l4124,965,4104,968,4086,977,4071,992,4177,992,4175,989,4170,983,4167,978,4161,973,4144,966,4136,965xe" filled="true" fillcolor="#000000" stroked="false">
                <v:path arrowok="t"/>
                <v:fill type="solid"/>
              </v:shape>
            </v:group>
            <v:group style="position:absolute;left:4218;top:965;width:162;height:237" coordorigin="4218,965" coordsize="162,237">
              <v:shape style="position:absolute;left:4218;top:965;width:162;height:237" coordorigin="4218,965" coordsize="162,237" path="m4223,1145l4257,1195,4301,1201,4316,1201,4328,1200,4347,1193,4355,1189,4361,1183,4367,1178,4371,1170,4372,1167,4290,1167,4283,1166,4280,1163,4276,1160,4275,1157,4274,1151,4223,1145xe" filled="true" fillcolor="#000000" stroked="false">
                <v:path arrowok="t"/>
                <v:fill type="solid"/>
              </v:shape>
              <v:shape style="position:absolute;left:4218;top:965;width:162;height:237" coordorigin="4218,965" coordsize="162,237" path="m4379,1106l4336,1106,4336,1141,4335,1147,4311,1167,4372,1167,4375,1158,4378,1140,4379,1122,4379,1106xe" filled="true" fillcolor="#000000" stroked="false">
                <v:path arrowok="t"/>
                <v:fill type="solid"/>
              </v:shape>
              <v:shape style="position:absolute;left:4218;top:965;width:162;height:237" coordorigin="4218,965" coordsize="162,237" path="m4282,965l4230,997,4218,1060,4221,1078,4277,1131,4303,1131,4321,1122,4336,1106,4379,1106,4379,1098,4288,1098,4280,1094,4272,1086,4266,1077,4263,1065,4263,1031,4266,1019,4272,1010,4280,1002,4288,998,4379,998,4379,989,4337,989,4323,975,4305,967,4282,965xe" filled="true" fillcolor="#000000" stroked="false">
                <v:path arrowok="t"/>
                <v:fill type="solid"/>
              </v:shape>
              <v:shape style="position:absolute;left:4218;top:965;width:162;height:237" coordorigin="4218,965" coordsize="162,237" path="m4379,998l4310,998,4319,1002,4325,1010,4332,1019,4336,1032,4336,1065,4332,1077,4318,1094,4308,1098,4379,1098,4379,998xe" filled="true" fillcolor="#000000" stroked="false">
                <v:path arrowok="t"/>
                <v:fill type="solid"/>
              </v:shape>
              <v:shape style="position:absolute;left:4218;top:965;width:162;height:237" coordorigin="4218,965" coordsize="162,237" path="m4379,968l4338,968,4337,989,4379,989,4379,968xe" filled="true" fillcolor="#000000" stroked="false">
                <v:path arrowok="t"/>
                <v:fill type="solid"/>
              </v:shape>
            </v:group>
            <v:group style="position:absolute;left:4535;top:905;width:2;height:231" coordorigin="4535,905" coordsize="2,231">
              <v:shape style="position:absolute;left:4535;top:905;width:2;height:231" coordorigin="4535,905" coordsize="0,231" path="m4535,905l4535,1135e" filled="false" stroked="true" strokeweight="2.44pt" strokecolor="#000000">
                <v:path arrowok="t"/>
              </v:shape>
            </v:group>
            <v:group style="position:absolute;left:4598;top:965;width:244;height:170" coordorigin="4598,965" coordsize="244,170">
              <v:shape style="position:absolute;left:4598;top:965;width:244;height:170" coordorigin="4598,965" coordsize="244,170" path="m4638,968l4598,968,4598,1134,4642,1134,4642,1038,4643,1026,4668,998,4839,998,4836,993,4836,991,4638,991,4638,968xe" filled="true" fillcolor="#000000" stroked="false">
                <v:path arrowok="t"/>
                <v:fill type="solid"/>
              </v:shape>
              <v:shape style="position:absolute;left:4598;top:965;width:244;height:170" coordorigin="4598,965" coordsize="244,170" path="m4768,998l4680,998,4685,999,4689,1002,4691,1004,4695,1007,4697,1016,4698,1026,4698,1134,4742,1134,4742,1038,4763,999,4768,998xe" filled="true" fillcolor="#000000" stroked="false">
                <v:path arrowok="t"/>
                <v:fill type="solid"/>
              </v:shape>
              <v:shape style="position:absolute;left:4598;top:965;width:244;height:170" coordorigin="4598,965" coordsize="244,170" path="m4839,998l4782,998,4790,1001,4797,1013,4798,1022,4798,1134,4841,1134,4841,1011,4840,1001,4839,998xe" filled="true" fillcolor="#000000" stroked="false">
                <v:path arrowok="t"/>
                <v:fill type="solid"/>
              </v:shape>
              <v:shape style="position:absolute;left:4598;top:965;width:244;height:170" coordorigin="4598,965" coordsize="244,170" path="m4700,966l4672,967,4654,976,4638,991,4737,991,4732,981,4725,975,4714,969,4700,966xe" filled="true" fillcolor="#000000" stroked="false">
                <v:path arrowok="t"/>
                <v:fill type="solid"/>
              </v:shape>
              <v:shape style="position:absolute;left:4598;top:965;width:244;height:170" coordorigin="4598,965" coordsize="244,170" path="m4799,965l4778,965,4769,967,4761,971,4752,975,4744,981,4737,991,4836,991,4833,984,4827,977,4810,967,4799,965xe" filled="true" fillcolor="#000000" stroked="false">
                <v:path arrowok="t"/>
                <v:fill type="solid"/>
              </v:shape>
            </v:group>
            <v:group style="position:absolute;left:4883;top:965;width:244;height:170" coordorigin="4883,965" coordsize="244,170">
              <v:shape style="position:absolute;left:4883;top:965;width:244;height:170" coordorigin="4883,965" coordsize="244,170" path="m4923,968l4883,968,4883,1134,4926,1134,4926,1038,4928,1026,4930,1019,4932,1013,4936,1007,4942,1003,4947,999,4953,998,5124,998,5122,993,5121,991,4923,991,4923,968xe" filled="true" fillcolor="#000000" stroked="false">
                <v:path arrowok="t"/>
                <v:fill type="solid"/>
              </v:shape>
              <v:shape style="position:absolute;left:4883;top:965;width:244;height:170" coordorigin="4883,965" coordsize="244,170" path="m5054,998l4966,998,4970,999,4977,1004,4979,1007,4982,1016,4983,1026,4983,1134,5027,1134,5027,1038,5048,999,5054,998xe" filled="true" fillcolor="#000000" stroked="false">
                <v:path arrowok="t"/>
                <v:fill type="solid"/>
              </v:shape>
              <v:shape style="position:absolute;left:4883;top:965;width:244;height:170" coordorigin="4883,965" coordsize="244,170" path="m5124,998l5068,998,5074,1001,5081,1013,5082,1022,5082,1134,5127,1134,5127,1011,5124,1001,5124,998xe" filled="true" fillcolor="#000000" stroked="false">
                <v:path arrowok="t"/>
                <v:fill type="solid"/>
              </v:shape>
              <v:shape style="position:absolute;left:4883;top:965;width:244;height:170" coordorigin="4883,965" coordsize="244,170" path="m4985,966l4957,967,4939,976,4923,991,5021,991,5016,981,5010,975,4999,969,4985,966xe" filled="true" fillcolor="#000000" stroked="false">
                <v:path arrowok="t"/>
                <v:fill type="solid"/>
              </v:shape>
              <v:shape style="position:absolute;left:4883;top:965;width:244;height:170" coordorigin="4883,965" coordsize="244,170" path="m5084,965l5062,965,5053,967,5045,971,5037,975,5028,981,5021,991,5121,991,5117,984,5111,977,5094,967,5084,965xe" filled="true" fillcolor="#000000" stroked="false">
                <v:path arrowok="t"/>
                <v:fill type="solid"/>
              </v:shape>
            </v:group>
            <v:group style="position:absolute;left:5157;top:965;width:157;height:172" coordorigin="5157,965" coordsize="157,172">
              <v:shape style="position:absolute;left:5157;top:965;width:157;height:172" coordorigin="5157,965" coordsize="157,172" path="m5227,965l5173,994,5157,1053,5159,1074,5203,1130,5250,1137,5269,1132,5288,1121,5301,1107,5302,1105,5229,1105,5220,1101,5213,1094,5207,1087,5204,1076,5204,1063,5313,1056,5312,1037,5204,1037,5204,1025,5207,1015,5213,1008,5219,1002,5228,998,5298,998,5286,982,5271,973,5251,967,5227,965xe" filled="true" fillcolor="#000000" stroked="false">
                <v:path arrowok="t"/>
                <v:fill type="solid"/>
              </v:shape>
              <v:shape style="position:absolute;left:5157;top:965;width:157;height:172" coordorigin="5157,965" coordsize="157,172" path="m5267,1081l5265,1089,5261,1095,5252,1103,5246,1105,5302,1105,5310,1088,5267,1081xe" filled="true" fillcolor="#000000" stroked="false">
                <v:path arrowok="t"/>
                <v:fill type="solid"/>
              </v:shape>
              <v:shape style="position:absolute;left:5157;top:965;width:157;height:172" coordorigin="5157,965" coordsize="157,172" path="m5298,998l5246,998,5253,1001,5266,1014,5270,1025,5270,1037,5312,1037,5311,1035,5307,1016,5298,999,5298,998xe" filled="true" fillcolor="#000000" stroked="false">
                <v:path arrowok="t"/>
                <v:fill type="solid"/>
              </v:shape>
            </v:group>
            <v:group style="position:absolute;left:5340;top:905;width:162;height:233" coordorigin="5340,905" coordsize="162,233">
              <v:shape style="position:absolute;left:5340;top:905;width:162;height:233" coordorigin="5340,905" coordsize="162,233" path="m5409,965l5355,992,5340,1052,5342,1071,5372,1125,5410,1137,5418,1137,5462,1110,5502,1110,5502,1103,5409,1103,5399,1097,5392,1086,5387,1077,5385,1065,5385,1031,5388,1019,5403,1002,5411,998,5502,998,5502,977,5447,977,5429,968,5409,965xe" filled="true" fillcolor="#000000" stroked="false">
                <v:path arrowok="t"/>
                <v:fill type="solid"/>
              </v:shape>
              <v:shape style="position:absolute;left:5340;top:905;width:162;height:233" coordorigin="5340,905" coordsize="162,233" path="m5502,1110l5462,1110,5462,1134,5502,1134,5502,1110xe" filled="true" fillcolor="#000000" stroked="false">
                <v:path arrowok="t"/>
                <v:fill type="solid"/>
              </v:shape>
              <v:shape style="position:absolute;left:5340;top:905;width:162;height:233" coordorigin="5340,905" coordsize="162,233" path="m5502,998l5433,998,5441,1002,5449,1011,5456,1028,5458,1051,5458,1069,5454,1081,5447,1089,5440,1099,5432,1103,5502,1103,5502,998xe" filled="true" fillcolor="#000000" stroked="false">
                <v:path arrowok="t"/>
                <v:fill type="solid"/>
              </v:shape>
              <v:shape style="position:absolute;left:5340;top:905;width:162;height:233" coordorigin="5340,905" coordsize="162,233" path="m5502,905l5458,905,5447,977,5502,977,5502,905xe" filled="true" fillcolor="#000000" stroked="false">
                <v:path arrowok="t"/>
                <v:fill type="solid"/>
              </v:shape>
            </v:group>
            <v:group style="position:absolute;left:5567;top:883;width:2;height:251" coordorigin="5567,883" coordsize="2,251">
              <v:shape style="position:absolute;left:5567;top:883;width:2;height:251" coordorigin="5567,883" coordsize="0,251" path="m5567,883l5567,1134e" filled="false" stroked="true" strokeweight="2.260pt" strokecolor="#000000">
                <v:path arrowok="t"/>
              </v:shape>
            </v:group>
            <v:group style="position:absolute;left:5624;top:965;width:156;height:173" coordorigin="5624,965" coordsize="156,173">
              <v:shape style="position:absolute;left:5624;top:965;width:156;height:173" coordorigin="5624,965" coordsize="156,173" path="m5767,998l5709,998,5716,999,5721,1003,5724,1007,5727,1013,5727,1021,5725,1027,5709,1032,5685,1037,5669,1039,5657,1043,5624,1079,5624,1088,5628,1108,5641,1124,5657,1134,5679,1137,5688,1137,5698,1135,5715,1128,5723,1123,5730,1116,5772,1116,5771,1111,5770,1106,5685,1106,5679,1104,5674,1100,5670,1095,5668,1089,5668,1077,5670,1073,5676,1069,5680,1065,5688,1063,5712,1058,5721,1056,5727,1055,5769,1055,5770,1032,5770,1027,5768,1004,5767,998xe" filled="true" fillcolor="#000000" stroked="false">
                <v:path arrowok="t"/>
                <v:fill type="solid"/>
              </v:shape>
              <v:shape style="position:absolute;left:5624;top:965;width:156;height:173" coordorigin="5624,965" coordsize="156,173" path="m5772,1116l5730,1116,5732,1118,5732,1121,5734,1127,5736,1134,5780,1134,5776,1125,5772,1118,5772,1116xe" filled="true" fillcolor="#000000" stroked="false">
                <v:path arrowok="t"/>
                <v:fill type="solid"/>
              </v:shape>
              <v:shape style="position:absolute;left:5624;top:965;width:156;height:173" coordorigin="5624,965" coordsize="156,173" path="m5769,1055l5727,1055,5727,1074,5726,1081,5726,1085,5723,1089,5720,1094,5715,1099,5708,1104,5700,1106,5770,1106,5770,1105,5769,1095,5769,1069,5769,1055xe" filled="true" fillcolor="#000000" stroked="false">
                <v:path arrowok="t"/>
                <v:fill type="solid"/>
              </v:shape>
              <v:shape style="position:absolute;left:5624;top:965;width:156;height:173" coordorigin="5624,965" coordsize="156,173" path="m5686,965l5666,969,5649,977,5637,992,5628,1011,5668,1019,5670,1011,5674,1005,5679,1003,5684,999,5690,998,5767,998,5764,989,5760,981,5753,975,5733,968,5714,966,5686,965xe" filled="true" fillcolor="#000000" stroked="false">
                <v:path arrowok="t"/>
                <v:fill type="solid"/>
              </v:shape>
            </v:group>
            <v:group style="position:absolute;left:5795;top:909;width:98;height:228" coordorigin="5795,909" coordsize="98,228">
              <v:shape style="position:absolute;left:5795;top:909;width:98;height:228" coordorigin="5795,909" coordsize="98,228" path="m5859,1003l5814,1003,5814,1091,5816,1101,5817,1106,5818,1113,5819,1119,5823,1123,5825,1128,5830,1130,5836,1134,5843,1136,5850,1137,5871,1137,5883,1135,5892,1130,5889,1101,5868,1101,5861,1098,5860,1095,5860,1093,5859,1091,5859,1003xe" filled="true" fillcolor="#000000" stroked="false">
                <v:path arrowok="t"/>
                <v:fill type="solid"/>
              </v:shape>
              <v:shape style="position:absolute;left:5795;top:909;width:98;height:228" coordorigin="5795,909" coordsize="98,228" path="m5889,1097l5880,1100,5876,1101,5889,1101,5889,1097xe" filled="true" fillcolor="#000000" stroked="false">
                <v:path arrowok="t"/>
                <v:fill type="solid"/>
              </v:shape>
              <v:shape style="position:absolute;left:5795;top:909;width:98;height:228" coordorigin="5795,909" coordsize="98,228" path="m5889,968l5795,968,5795,1003,5889,1003,5889,968xe" filled="true" fillcolor="#000000" stroked="false">
                <v:path arrowok="t"/>
                <v:fill type="solid"/>
              </v:shape>
              <v:shape style="position:absolute;left:5795;top:909;width:98;height:228" coordorigin="5795,909" coordsize="98,228" path="m5859,909l5814,935,5814,968,5859,968,5859,909xe" filled="true" fillcolor="#000000" stroked="false">
                <v:path arrowok="t"/>
                <v:fill type="solid"/>
              </v:shape>
            </v:group>
            <v:group style="position:absolute;left:5907;top:965;width:156;height:172" coordorigin="5907,965" coordsize="156,172">
              <v:shape style="position:absolute;left:5907;top:965;width:156;height:172" coordorigin="5907,965" coordsize="156,172" path="m5977,965l5923,994,5907,1053,5909,1074,5953,1131,6000,1137,6019,1132,6037,1121,6051,1107,6052,1105,5979,1105,5970,1101,5956,1087,5952,1076,5952,1063,6063,1057,6061,1037,5954,1037,5954,1025,5956,1015,5962,1008,5969,1002,5976,998,6047,998,6036,982,6020,973,6001,967,5977,965xe" filled="true" fillcolor="#000000" stroked="false">
                <v:path arrowok="t"/>
                <v:fill type="solid"/>
              </v:shape>
              <v:shape style="position:absolute;left:5907;top:965;width:156;height:172" coordorigin="5907,965" coordsize="156,172" path="m6016,1081l6014,1089,6010,1095,6000,1103,5996,1105,6052,1105,6060,1088,6016,1081xe" filled="true" fillcolor="#000000" stroked="false">
                <v:path arrowok="t"/>
                <v:fill type="solid"/>
              </v:shape>
              <v:shape style="position:absolute;left:5907;top:965;width:156;height:172" coordorigin="5907,965" coordsize="156,172" path="m6047,998l5996,998,6003,1001,6009,1008,6015,1014,6018,1025,6018,1037,6061,1037,6061,1036,6056,1016,6048,999,6047,998xe" filled="true" fillcolor="#000000" stroked="false">
                <v:path arrowok="t"/>
                <v:fill type="solid"/>
              </v:shape>
            </v:group>
            <v:group style="position:absolute;left:6120;top:905;width:2;height:231" coordorigin="6120,905" coordsize="2,231">
              <v:shape style="position:absolute;left:6120;top:905;width:2;height:231" coordorigin="6120,905" coordsize="0,231" path="m6120,905l6120,1135e" filled="false" stroked="true" strokeweight="2.320pt" strokecolor="#000000">
                <v:path arrowok="t"/>
              </v:shape>
            </v:group>
            <v:group style="position:absolute;left:6170;top:968;width:171;height:233" coordorigin="6170,968" coordsize="171,233">
              <v:shape style="position:absolute;left:6170;top:968;width:171;height:233" coordorigin="6170,968" coordsize="171,233" path="m6180,1164l6184,1199,6201,1201,6218,1201,6232,1199,6244,1194,6249,1190,6252,1188,6257,1183,6264,1173,6268,1166,6194,1166,6188,1165,6180,1164xe" filled="true" fillcolor="#000000" stroked="false">
                <v:path arrowok="t"/>
                <v:fill type="solid"/>
              </v:shape>
              <v:shape style="position:absolute;left:6170;top:968;width:171;height:233" coordorigin="6170,968" coordsize="171,233" path="m6216,968l6170,968,6233,1134,6231,1143,6227,1151,6221,1157,6216,1163,6209,1166,6268,1166,6282,1128,6298,1086,6256,1086,6216,968xe" filled="true" fillcolor="#000000" stroked="false">
                <v:path arrowok="t"/>
                <v:fill type="solid"/>
              </v:shape>
              <v:shape style="position:absolute;left:6170;top:968;width:171;height:233" coordorigin="6170,968" coordsize="171,233" path="m6340,968l6294,968,6256,1086,6298,1086,6340,968xe" filled="true" fillcolor="#000000" stroked="false">
                <v:path arrowok="t"/>
                <v:fill type="solid"/>
              </v:shape>
            </v:group>
            <v:group style="position:absolute;left:24;top:690;width:9489;height:2" coordorigin="24,690" coordsize="9489,2">
              <v:shape style="position:absolute;left:24;top:690;width:9489;height:2" coordorigin="24,690" coordsize="9489,0" path="m24,690l9513,690e" filled="false" stroked="true" strokeweight="2.38pt" strokecolor="#000000">
                <v:path arrowok="t"/>
              </v:shape>
            </v:group>
            <v:group style="position:absolute;left:68;top:711;width:9402;height:2" coordorigin="68,711" coordsize="9402,2">
              <v:shape style="position:absolute;left:68;top:711;width:9402;height:2" coordorigin="68,711" coordsize="9402,0" path="m68,711l9470,711e" filled="false" stroked="true" strokeweight=".22006pt" strokecolor="#d9d9d9">
                <v:path arrowok="t"/>
              </v:shape>
            </v:group>
            <v:group style="position:absolute;left:68;top:1379;width:755;height:621" coordorigin="68,1379" coordsize="755,621">
              <v:shape style="position:absolute;left:68;top:1379;width:755;height:621" coordorigin="68,1379" coordsize="755,621" path="m68,1999l822,1999,822,1379,68,1379,68,1999xe" filled="true" fillcolor="#d9d9d9" stroked="false">
                <v:path arrowok="t"/>
                <v:fill type="solid"/>
              </v:shape>
            </v:group>
            <v:group style="position:absolute;left:154;top:1562;width:561;height:252" coordorigin="154,1562" coordsize="561,252">
              <v:shape style="position:absolute;left:154;top:1562;width:561;height:252" coordorigin="154,1562" coordsize="561,252" path="m154,1814l714,1814,714,1562,154,1562,154,1814xe" filled="true" fillcolor="#d9d9d9" stroked="false">
                <v:path arrowok="t"/>
                <v:fill type="solid"/>
              </v:shape>
            </v:group>
            <v:group style="position:absolute;left:822;top:1379;width:2103;height:621" coordorigin="822,1379" coordsize="2103,621">
              <v:shape style="position:absolute;left:822;top:1379;width:2103;height:621" coordorigin="822,1379" coordsize="2103,621" path="m822,1999l2925,1999,2925,1379,822,1379,822,1999xe" filled="true" fillcolor="#d9d9d9" stroked="false">
                <v:path arrowok="t"/>
                <v:fill type="solid"/>
              </v:shape>
            </v:group>
            <v:group style="position:absolute;left:930;top:1562;width:1887;height:252" coordorigin="930,1562" coordsize="1887,252">
              <v:shape style="position:absolute;left:930;top:1562;width:1887;height:252" coordorigin="930,1562" coordsize="1887,252" path="m930,1814l2817,1814,2817,1562,930,1562,930,1814xe" filled="true" fillcolor="#d9d9d9" stroked="false">
                <v:path arrowok="t"/>
                <v:fill type="solid"/>
              </v:shape>
            </v:group>
            <v:group style="position:absolute;left:930;top:1605;width:159;height:159" coordorigin="930,1605" coordsize="159,159">
              <v:shape style="position:absolute;left:930;top:1605;width:159;height:159" coordorigin="930,1605" coordsize="159,159" path="m1026,1605l993,1605,930,1764,965,1764,977,1728,1075,1728,1064,1701,988,1701,1008,1643,1041,1643,1026,1605xe" filled="true" fillcolor="#000000" stroked="false">
                <v:path arrowok="t"/>
                <v:fill type="solid"/>
              </v:shape>
              <v:shape style="position:absolute;left:930;top:1605;width:159;height:159" coordorigin="930,1605" coordsize="159,159" path="m1075,1728l1041,1728,1055,1764,1089,1764,1075,1728xe" filled="true" fillcolor="#000000" stroked="false">
                <v:path arrowok="t"/>
                <v:fill type="solid"/>
              </v:shape>
              <v:shape style="position:absolute;left:930;top:1605;width:159;height:159" coordorigin="930,1605" coordsize="159,159" path="m1041,1643l1008,1643,1031,1701,1064,1701,1041,1643xe" filled="true" fillcolor="#000000" stroked="false">
                <v:path arrowok="t"/>
                <v:fill type="solid"/>
              </v:shape>
            </v:group>
            <v:group style="position:absolute;left:1094;top:1648;width:108;height:119" coordorigin="1094,1648" coordsize="108,119">
              <v:shape style="position:absolute;left:1094;top:1648;width:108;height:119" coordorigin="1094,1648" coordsize="108,119" path="m1136,1648l1119,1656,1101,1673,1096,1691,1094,1717,1099,1736,1111,1753,1128,1763,1149,1766,1163,1766,1175,1763,1184,1755,1193,1748,1197,1741,1143,1741,1136,1739,1132,1733,1127,1728,1125,1718,1125,1692,1127,1683,1132,1679,1136,1673,1142,1670,1197,1670,1191,1662,1178,1653,1162,1648,1136,1648xe" filled="true" fillcolor="#000000" stroked="false">
                <v:path arrowok="t"/>
                <v:fill type="solid"/>
              </v:shape>
              <v:shape style="position:absolute;left:1094;top:1648;width:108;height:119" coordorigin="1094,1648" coordsize="108,119" path="m1172,1719l1170,1728,1168,1734,1164,1736,1161,1740,1156,1741,1197,1741,1198,1739,1202,1724,1172,1719xe" filled="true" fillcolor="#000000" stroked="false">
                <v:path arrowok="t"/>
                <v:fill type="solid"/>
              </v:shape>
              <v:shape style="position:absolute;left:1094;top:1648;width:108;height:119" coordorigin="1094,1648" coordsize="108,119" path="m1197,1670l1155,1670,1160,1671,1163,1675,1167,1677,1169,1682,1170,1688,1200,1683,1197,1670xe" filled="true" fillcolor="#000000" stroked="false">
                <v:path arrowok="t"/>
                <v:fill type="solid"/>
              </v:shape>
            </v:group>
            <v:group style="position:absolute;left:1212;top:1609;width:68;height:158" coordorigin="1212,1609" coordsize="68,158">
              <v:shape style="position:absolute;left:1212;top:1609;width:68;height:158" coordorigin="1212,1609" coordsize="68,158" path="m1257,1674l1227,1674,1227,1745,1251,1766,1265,1766,1272,1765,1280,1761,1277,1741,1262,1741,1260,1740,1258,1739,1258,1737,1257,1736,1257,1674xe" filled="true" fillcolor="#000000" stroked="false">
                <v:path arrowok="t"/>
                <v:fill type="solid"/>
              </v:shape>
              <v:shape style="position:absolute;left:1212;top:1609;width:68;height:158" coordorigin="1212,1609" coordsize="68,158" path="m1277,1739l1268,1741,1277,1741,1277,1739xe" filled="true" fillcolor="#000000" stroked="false">
                <v:path arrowok="t"/>
                <v:fill type="solid"/>
              </v:shape>
              <v:shape style="position:absolute;left:1212;top:1609;width:68;height:158" coordorigin="1212,1609" coordsize="68,158" path="m1277,1649l1212,1649,1212,1674,1277,1674,1277,1649xe" filled="true" fillcolor="#000000" stroked="false">
                <v:path arrowok="t"/>
                <v:fill type="solid"/>
              </v:shape>
              <v:shape style="position:absolute;left:1212;top:1609;width:68;height:158" coordorigin="1212,1609" coordsize="68,158" path="m1257,1609l1227,1626,1227,1649,1257,1649,1257,1609xe" filled="true" fillcolor="#000000" stroked="false">
                <v:path arrowok="t"/>
                <v:fill type="solid"/>
              </v:shape>
            </v:group>
            <v:group style="position:absolute;left:1314;top:1590;width:2;height:174" coordorigin="1314,1590" coordsize="2,174">
              <v:shape style="position:absolute;left:1314;top:1590;width:2;height:174" coordorigin="1314,1590" coordsize="0,174" path="m1314,1590l1314,1764e" filled="false" stroked="true" strokeweight="1.6pt" strokecolor="#000000">
                <v:path arrowok="t"/>
              </v:shape>
            </v:group>
            <v:group style="position:absolute;left:1354;top:1646;width:119;height:119" coordorigin="1354,1646" coordsize="119,119">
              <v:shape style="position:absolute;left:1354;top:1646;width:119;height:119" coordorigin="1354,1646" coordsize="119,119" path="m1414,1646l1403,1646,1394,1649,1354,1694,1354,1718,1404,1764,1430,1764,1447,1755,1462,1741,1407,1741,1400,1739,1395,1733,1389,1727,1386,1718,1387,1695,1389,1686,1395,1680,1400,1674,1407,1671,1462,1671,1453,1659,1435,1649,1414,1646xe" filled="true" fillcolor="#000000" stroked="false">
                <v:path arrowok="t"/>
                <v:fill type="solid"/>
              </v:shape>
              <v:shape style="position:absolute;left:1354;top:1646;width:119;height:119" coordorigin="1354,1646" coordsize="119,119" path="m1462,1671l1422,1671,1430,1674,1434,1680,1440,1686,1443,1695,1443,1718,1440,1727,1434,1733,1430,1739,1422,1741,1462,1741,1466,1738,1472,1720,1473,1695,1466,1677,1462,1671xe" filled="true" fillcolor="#000000" stroked="false">
                <v:path arrowok="t"/>
                <v:fill type="solid"/>
              </v:shape>
            </v:group>
            <v:group style="position:absolute;left:1497;top:1646;width:105;height:118" coordorigin="1497,1646" coordsize="105,118">
              <v:shape style="position:absolute;left:1497;top:1646;width:105;height:118" coordorigin="1497,1646" coordsize="105,118" path="m1526,1649l1497,1649,1497,1764,1528,1764,1528,1691,1530,1686,1547,1670,1599,1670,1599,1668,1598,1665,1526,1665,1526,1649xe" filled="true" fillcolor="#000000" stroked="false">
                <v:path arrowok="t"/>
                <v:fill type="solid"/>
              </v:shape>
              <v:shape style="position:absolute;left:1497;top:1646;width:105;height:118" coordorigin="1497,1646" coordsize="105,118" path="m1599,1670l1560,1670,1563,1673,1566,1675,1568,1677,1569,1681,1571,1685,1571,1764,1601,1764,1601,1677,1599,1670xe" filled="true" fillcolor="#000000" stroked="false">
                <v:path arrowok="t"/>
                <v:fill type="solid"/>
              </v:shape>
              <v:shape style="position:absolute;left:1497;top:1646;width:105;height:118" coordorigin="1497,1646" coordsize="105,118" path="m1570,1646l1561,1646,1542,1652,1526,1665,1598,1665,1570,1646xe" filled="true" fillcolor="#000000" stroked="false">
                <v:path arrowok="t"/>
                <v:fill type="solid"/>
              </v:shape>
            </v:group>
            <v:group style="position:absolute;left:2925;top:1379;width:6543;height:621" coordorigin="2925,1379" coordsize="6543,621">
              <v:shape style="position:absolute;left:2925;top:1379;width:6543;height:621" coordorigin="2925,1379" coordsize="6543,621" path="m2925,1999l9467,1999,9467,1379,2925,1379,2925,1999xe" filled="true" fillcolor="#d9d9d9" stroked="false">
                <v:path arrowok="t"/>
                <v:fill type="solid"/>
              </v:shape>
            </v:group>
            <v:group style="position:absolute;left:3033;top:1562;width:6350;height:252" coordorigin="3033,1562" coordsize="6350,252">
              <v:shape style="position:absolute;left:3033;top:1562;width:6350;height:252" coordorigin="3033,1562" coordsize="6350,252" path="m3033,1814l9382,1814,9382,1562,3033,1562,3033,1814xe" filled="true" fillcolor="#d9d9d9" stroked="false">
                <v:path arrowok="t"/>
                <v:fill type="solid"/>
              </v:shape>
            </v:group>
            <v:group style="position:absolute;left:3048;top:1605;width:120;height:159" coordorigin="3048,1605" coordsize="120,159">
              <v:shape style="position:absolute;left:3048;top:1605;width:120;height:159" coordorigin="3048,1605" coordsize="120,159" path="m3166,1605l3048,1605,3048,1764,3168,1764,3168,1737,3081,1737,3081,1694,3160,1694,3160,1668,3081,1668,3081,1632,3166,1632,3166,1605xe" filled="true" fillcolor="#000000" stroked="false">
                <v:path arrowok="t"/>
                <v:fill type="solid"/>
              </v:shape>
            </v:group>
            <v:group style="position:absolute;left:3180;top:1649;width:119;height:116" coordorigin="3180,1649" coordsize="119,116">
              <v:shape style="position:absolute;left:3180;top:1649;width:119;height:116" coordorigin="3180,1649" coordsize="119,116" path="m3219,1649l3182,1649,3221,1705,3180,1764,3215,1764,3239,1728,3274,1728,3257,1704,3273,1681,3239,1681,3219,1649xe" filled="true" fillcolor="#000000" stroked="false">
                <v:path arrowok="t"/>
                <v:fill type="solid"/>
              </v:shape>
              <v:shape style="position:absolute;left:3180;top:1649;width:119;height:116" coordorigin="3180,1649" coordsize="119,116" path="m3274,1728l3239,1728,3262,1764,3299,1764,3274,1728xe" filled="true" fillcolor="#000000" stroked="false">
                <v:path arrowok="t"/>
                <v:fill type="solid"/>
              </v:shape>
              <v:shape style="position:absolute;left:3180;top:1649;width:119;height:116" coordorigin="3180,1649" coordsize="119,116" path="m3296,1649l3261,1649,3239,1681,3273,1681,3296,1649xe" filled="true" fillcolor="#000000" stroked="false">
                <v:path arrowok="t"/>
                <v:fill type="solid"/>
              </v:shape>
            </v:group>
            <v:group style="position:absolute;left:3317;top:1646;width:112;height:161" coordorigin="3317,1646" coordsize="112,161">
              <v:shape style="position:absolute;left:3317;top:1646;width:112;height:161" coordorigin="3317,1646" coordsize="112,161" path="m3345,1649l3317,1649,3317,1807,3347,1807,3347,1749,3413,1749,3420,1742,3365,1742,3359,1739,3350,1727,3347,1717,3347,1693,3350,1685,3354,1679,3359,1674,3365,1670,3420,1670,3417,1665,3345,1665,3345,1649xe" filled="true" fillcolor="#000000" stroked="false">
                <v:path arrowok="t"/>
                <v:fill type="solid"/>
              </v:shape>
              <v:shape style="position:absolute;left:3317;top:1646;width:112;height:161" coordorigin="3317,1646" coordsize="112,161" path="m3413,1749l3347,1749,3358,1760,3363,1763,3369,1765,3374,1766,3387,1766,3403,1759,3413,1749xe" filled="true" fillcolor="#000000" stroked="false">
                <v:path arrowok="t"/>
                <v:fill type="solid"/>
              </v:shape>
              <v:shape style="position:absolute;left:3317;top:1646;width:112;height:161" coordorigin="3317,1646" coordsize="112,161" path="m3420,1670l3380,1670,3386,1674,3390,1679,3395,1685,3398,1694,3398,1719,3395,1728,3386,1740,3380,1742,3420,1742,3421,1741,3427,1723,3429,1698,3424,1678,3420,1670xe" filled="true" fillcolor="#000000" stroked="false">
                <v:path arrowok="t"/>
                <v:fill type="solid"/>
              </v:shape>
              <v:shape style="position:absolute;left:3317;top:1646;width:112;height:161" coordorigin="3317,1646" coordsize="112,161" path="m3394,1646l3374,1646,3366,1649,3360,1652,3353,1656,3348,1661,3345,1665,3417,1665,3414,1662,3405,1652,3394,1646xe" filled="true" fillcolor="#000000" stroked="false">
                <v:path arrowok="t"/>
                <v:fill type="solid"/>
              </v:shape>
            </v:group>
            <v:group style="position:absolute;left:3468;top:1605;width:2;height:159" coordorigin="3468,1605" coordsize="2,159">
              <v:shape style="position:absolute;left:3468;top:1605;width:2;height:159" coordorigin="3468,1605" coordsize="0,159" path="m3468,1605l3468,1764e" filled="false" stroked="true" strokeweight="1.66pt" strokecolor="#000000">
                <v:path arrowok="t"/>
              </v:shape>
            </v:group>
            <v:group style="position:absolute;left:3506;top:1646;width:108;height:120" coordorigin="3506,1646" coordsize="108,120">
              <v:shape style="position:absolute;left:3506;top:1646;width:108;height:120" coordorigin="3506,1646" coordsize="108,120" path="m3605,1670l3564,1670,3570,1671,3575,1676,3578,1680,3578,1689,3572,1692,3562,1694,3548,1697,3537,1698,3530,1700,3524,1704,3518,1706,3514,1710,3510,1715,3508,1721,3506,1725,3506,1742,3509,1751,3516,1757,3522,1763,3532,1766,3551,1766,3557,1765,3569,1760,3574,1757,3580,1751,3608,1751,3607,1745,3548,1745,3544,1743,3538,1737,3537,1734,3537,1725,3538,1722,3542,1718,3545,1717,3550,1715,3558,1713,3567,1711,3573,1710,3578,1709,3606,1709,3606,1676,3605,1670xe" filled="true" fillcolor="#000000" stroked="false">
                <v:path arrowok="t"/>
                <v:fill type="solid"/>
              </v:shape>
              <v:shape style="position:absolute;left:3506;top:1646;width:108;height:120" coordorigin="3506,1646" coordsize="108,120" path="m3608,1751l3580,1751,3580,1754,3581,1759,3584,1764,3614,1764,3611,1758,3609,1753,3608,1751xe" filled="true" fillcolor="#000000" stroked="false">
                <v:path arrowok="t"/>
                <v:fill type="solid"/>
              </v:shape>
              <v:shape style="position:absolute;left:3506;top:1646;width:108;height:120" coordorigin="3506,1646" coordsize="108,120" path="m3606,1709l3578,1709,3578,1722,3576,1727,3576,1729,3575,1734,3569,1740,3563,1743,3558,1745,3607,1745,3606,1743,3606,1709xe" filled="true" fillcolor="#000000" stroked="false">
                <v:path arrowok="t"/>
                <v:fill type="solid"/>
              </v:shape>
              <v:shape style="position:absolute;left:3506;top:1646;width:108;height:120" coordorigin="3506,1646" coordsize="108,120" path="m3572,1646l3544,1646,3532,1650,3518,1659,3512,1668,3509,1679,3537,1685,3538,1679,3540,1675,3544,1673,3546,1670,3605,1670,3582,1649,3572,1646xe" filled="true" fillcolor="#000000" stroked="false">
                <v:path arrowok="t"/>
                <v:fill type="solid"/>
              </v:shape>
            </v:group>
            <v:group style="position:absolute;left:3636;top:1646;width:106;height:118" coordorigin="3636,1646" coordsize="106,118">
              <v:shape style="position:absolute;left:3636;top:1646;width:106;height:118" coordorigin="3636,1646" coordsize="106,118" path="m3665,1649l3636,1649,3636,1764,3668,1764,3668,1699,3669,1691,3688,1670,3740,1670,3740,1668,3738,1665,3665,1665,3665,1649xe" filled="true" fillcolor="#000000" stroked="false">
                <v:path arrowok="t"/>
                <v:fill type="solid"/>
              </v:shape>
              <v:shape style="position:absolute;left:3636;top:1646;width:106;height:118" coordorigin="3636,1646" coordsize="106,118" path="m3740,1670l3700,1670,3704,1673,3708,1677,3711,1685,3712,1693,3712,1764,3742,1764,3742,1677,3740,1670xe" filled="true" fillcolor="#000000" stroked="false">
                <v:path arrowok="t"/>
                <v:fill type="solid"/>
              </v:shape>
              <v:shape style="position:absolute;left:3636;top:1646;width:106;height:118" coordorigin="3636,1646" coordsize="106,118" path="m3711,1646l3700,1646,3681,1652,3665,1665,3738,1665,3737,1663,3735,1659,3728,1652,3722,1650,3717,1647,3711,1646xe" filled="true" fillcolor="#000000" stroked="false">
                <v:path arrowok="t"/>
                <v:fill type="solid"/>
              </v:shape>
            </v:group>
            <v:group style="position:absolute;left:3764;top:1646;width:108;height:120" coordorigin="3764,1646" coordsize="108,120">
              <v:shape style="position:absolute;left:3764;top:1646;width:108;height:120" coordorigin="3764,1646" coordsize="108,120" path="m3863,1670l3822,1670,3828,1671,3833,1676,3836,1680,3836,1689,3830,1692,3820,1694,3806,1697,3795,1698,3788,1700,3782,1704,3776,1706,3772,1710,3768,1715,3766,1721,3764,1725,3764,1742,3767,1751,3774,1757,3780,1763,3790,1766,3809,1766,3815,1765,3827,1760,3832,1757,3838,1751,3866,1751,3865,1745,3806,1745,3802,1743,3796,1737,3795,1734,3795,1725,3796,1722,3800,1718,3803,1717,3808,1715,3816,1713,3825,1711,3831,1710,3836,1709,3864,1709,3864,1676,3863,1670xe" filled="true" fillcolor="#000000" stroked="false">
                <v:path arrowok="t"/>
                <v:fill type="solid"/>
              </v:shape>
              <v:shape style="position:absolute;left:3764;top:1646;width:108;height:120" coordorigin="3764,1646" coordsize="108,120" path="m3866,1751l3838,1751,3838,1754,3839,1759,3842,1764,3872,1764,3869,1758,3867,1753,3866,1751xe" filled="true" fillcolor="#000000" stroked="false">
                <v:path arrowok="t"/>
                <v:fill type="solid"/>
              </v:shape>
              <v:shape style="position:absolute;left:3764;top:1646;width:108;height:120" coordorigin="3764,1646" coordsize="108,120" path="m3864,1709l3836,1709,3836,1722,3834,1727,3834,1729,3833,1734,3827,1740,3821,1743,3816,1745,3865,1745,3864,1743,3864,1709xe" filled="true" fillcolor="#000000" stroked="false">
                <v:path arrowok="t"/>
                <v:fill type="solid"/>
              </v:shape>
              <v:shape style="position:absolute;left:3764;top:1646;width:108;height:120" coordorigin="3764,1646" coordsize="108,120" path="m3830,1646l3802,1646,3790,1650,3776,1659,3770,1668,3767,1679,3795,1685,3796,1679,3798,1675,3802,1673,3804,1670,3863,1670,3840,1649,3830,1646xe" filled="true" fillcolor="#000000" stroked="false">
                <v:path arrowok="t"/>
                <v:fill type="solid"/>
              </v:shape>
            </v:group>
            <v:group style="position:absolute;left:3882;top:1609;width:68;height:158" coordorigin="3882,1609" coordsize="68,158">
              <v:shape style="position:absolute;left:3882;top:1609;width:68;height:158" coordorigin="3882,1609" coordsize="68,158" path="m3927,1674l3896,1674,3896,1734,3897,1740,3897,1745,3898,1749,3899,1753,3902,1757,3903,1759,3906,1761,3911,1764,3915,1765,3921,1766,3935,1766,3942,1765,3950,1761,3947,1741,3932,1741,3929,1740,3928,1739,3928,1737,3927,1736,3927,1674xe" filled="true" fillcolor="#000000" stroked="false">
                <v:path arrowok="t"/>
                <v:fill type="solid"/>
              </v:shape>
              <v:shape style="position:absolute;left:3882;top:1609;width:68;height:158" coordorigin="3882,1609" coordsize="68,158" path="m3947,1739l3941,1740,3938,1741,3947,1741,3947,1739xe" filled="true" fillcolor="#000000" stroked="false">
                <v:path arrowok="t"/>
                <v:fill type="solid"/>
              </v:shape>
              <v:shape style="position:absolute;left:3882;top:1609;width:68;height:158" coordorigin="3882,1609" coordsize="68,158" path="m3947,1649l3882,1649,3882,1674,3947,1674,3947,1649xe" filled="true" fillcolor="#000000" stroked="false">
                <v:path arrowok="t"/>
                <v:fill type="solid"/>
              </v:shape>
              <v:shape style="position:absolute;left:3882;top:1609;width:68;height:158" coordorigin="3882,1609" coordsize="68,158" path="m3927,1609l3896,1626,3896,1649,3927,1649,3927,1609xe" filled="true" fillcolor="#000000" stroked="false">
                <v:path arrowok="t"/>
                <v:fill type="solid"/>
              </v:shape>
            </v:group>
            <v:group style="position:absolute;left:3983;top:1590;width:2;height:174" coordorigin="3983,1590" coordsize="2,174">
              <v:shape style="position:absolute;left:3983;top:1590;width:2;height:174" coordorigin="3983,1590" coordsize="0,174" path="m3983,1590l3983,1764e" filled="false" stroked="true" strokeweight="1.66pt" strokecolor="#000000">
                <v:path arrowok="t"/>
              </v:shape>
            </v:group>
            <v:group style="position:absolute;left:4024;top:1646;width:117;height:119" coordorigin="4024,1646" coordsize="117,119">
              <v:shape style="position:absolute;left:4024;top:1646;width:117;height:119" coordorigin="4024,1646" coordsize="117,119" path="m4083,1646l4072,1646,4061,1649,4024,1694,4024,1718,4073,1764,4098,1764,4115,1755,4130,1741,4076,1741,4068,1739,4064,1733,4058,1727,4055,1718,4055,1695,4058,1686,4064,1680,4068,1674,4076,1671,4130,1671,4121,1659,4103,1649,4083,1646xe" filled="true" fillcolor="#000000" stroked="false">
                <v:path arrowok="t"/>
                <v:fill type="solid"/>
              </v:shape>
              <v:shape style="position:absolute;left:4024;top:1646;width:117;height:119" coordorigin="4024,1646" coordsize="117,119" path="m4130,1671l4091,1671,4097,1674,4103,1680,4108,1686,4110,1695,4110,1718,4108,1727,4103,1733,4097,1739,4091,1741,4130,1741,4134,1738,4140,1720,4141,1695,4135,1677,4130,1671xe" filled="true" fillcolor="#000000" stroked="false">
                <v:path arrowok="t"/>
                <v:fill type="solid"/>
              </v:shape>
            </v:group>
            <v:group style="position:absolute;left:4166;top:1646;width:105;height:118" coordorigin="4166,1646" coordsize="105,118">
              <v:shape style="position:absolute;left:4166;top:1646;width:105;height:118" coordorigin="4166,1646" coordsize="105,118" path="m4193,1649l4166,1649,4166,1764,4196,1764,4196,1699,4197,1691,4199,1681,4206,1674,4211,1671,4216,1670,4268,1670,4268,1668,4266,1665,4193,1665,4193,1649xe" filled="true" fillcolor="#000000" stroked="false">
                <v:path arrowok="t"/>
                <v:fill type="solid"/>
              </v:shape>
              <v:shape style="position:absolute;left:4166;top:1646;width:105;height:118" coordorigin="4166,1646" coordsize="105,118" path="m4268,1670l4228,1670,4232,1673,4236,1677,4239,1685,4240,1693,4240,1764,4270,1764,4270,1683,4269,1677,4269,1673,4268,1670xe" filled="true" fillcolor="#000000" stroked="false">
                <v:path arrowok="t"/>
                <v:fill type="solid"/>
              </v:shape>
              <v:shape style="position:absolute;left:4166;top:1646;width:105;height:118" coordorigin="4166,1646" coordsize="105,118" path="m4238,1646l4228,1646,4209,1652,4193,1665,4266,1665,4265,1663,4263,1659,4256,1652,4250,1650,4245,1647,4238,1646xe" filled="true" fillcolor="#000000" stroked="false">
                <v:path arrowok="t"/>
                <v:fill type="solid"/>
              </v:shape>
            </v:group>
            <v:group style="position:absolute;left:24;top:1357;width:9489;height:2" coordorigin="24,1357" coordsize="9489,2">
              <v:shape style="position:absolute;left:24;top:1357;width:9489;height:2" coordorigin="24,1357" coordsize="9489,0" path="m24,1357l9513,1357e" filled="false" stroked="true" strokeweight="2.38pt" strokecolor="#000000">
                <v:path arrowok="t"/>
              </v:shape>
            </v:group>
            <v:group style="position:absolute;left:68;top:1379;width:9402;height:2" coordorigin="68,1379" coordsize="9402,2">
              <v:shape style="position:absolute;left:68;top:1379;width:9402;height:2" coordorigin="68,1379" coordsize="9402,0" path="m68,1379l9470,1379e" filled="false" stroked="true" strokeweight=".22pt" strokecolor="#d9d9d9">
                <v:path arrowok="t"/>
              </v:shape>
              <v:shape style="position:absolute;left:3676;top:2162;width:2123;height:190" type="#_x0000_t75" stroked="false">
                <v:imagedata r:id="rId36" o:title=""/>
              </v:shape>
            </v:group>
            <v:group style="position:absolute;left:5840;top:2178;width:2;height:159" coordorigin="5840,2178" coordsize="2,159">
              <v:shape style="position:absolute;left:5840;top:2178;width:2;height:159" coordorigin="5840,2178" coordsize="0,159" path="m5840,2178l5840,2336e" filled="false" stroked="true" strokeweight="1.66pt" strokecolor="#000000">
                <v:path arrowok="t"/>
              </v:shape>
            </v:group>
            <v:group style="position:absolute;left:3664;top:2372;width:2206;height:2" coordorigin="3664,2372" coordsize="2206,2">
              <v:shape style="position:absolute;left:3664;top:2372;width:2206;height:2" coordorigin="3664,2372" coordsize="2206,0" path="m3664,2372l5870,2372e" filled="false" stroked="true" strokeweight="1.36pt" strokecolor="#000000">
                <v:path arrowok="t"/>
              </v:shape>
            </v:group>
            <v:group style="position:absolute;left:24;top:2022;width:9489;height:2" coordorigin="24,2022" coordsize="9489,2">
              <v:shape style="position:absolute;left:24;top:2022;width:9489;height:2" coordorigin="24,2022" coordsize="9489,0" path="m24,2022l9513,2022e" filled="false" stroked="true" strokeweight="2.38pt" strokecolor="#000000">
                <v:path arrowok="t"/>
              </v:shape>
            </v:group>
            <v:group style="position:absolute;left:941;top:2518;width:138;height:164" coordorigin="941,2518" coordsize="138,164">
              <v:shape style="position:absolute;left:941;top:2518;width:138;height:164" coordorigin="941,2518" coordsize="138,164" path="m1009,2518l956,2547,941,2608,945,2628,998,2680,1022,2681,1041,2677,1059,2666,1069,2653,1001,2653,992,2649,981,2636,976,2620,974,2594,977,2572,986,2557,993,2549,1002,2545,1069,2545,1069,2544,1051,2526,1033,2520,1009,2518xe" filled="true" fillcolor="#000000" stroked="false">
                <v:path arrowok="t"/>
                <v:fill type="solid"/>
              </v:shape>
              <v:shape style="position:absolute;left:941;top:2518;width:138;height:164" coordorigin="941,2518" coordsize="138,164" path="m1048,2619l1022,2653,1069,2653,1071,2650,1079,2630,1048,2619xe" filled="true" fillcolor="#000000" stroked="false">
                <v:path arrowok="t"/>
                <v:fill type="solid"/>
              </v:shape>
              <v:shape style="position:absolute;left:941;top:2518;width:138;height:164" coordorigin="941,2518" coordsize="138,164" path="m1069,2545l1022,2545,1029,2547,1035,2552,1041,2556,1046,2563,1047,2571,1077,2559,1069,2545xe" filled="true" fillcolor="#000000" stroked="false">
                <v:path arrowok="t"/>
                <v:fill type="solid"/>
              </v:shape>
            </v:group>
            <v:group style="position:absolute;left:1106;top:2520;width:120;height:160" coordorigin="1106,2520" coordsize="120,160">
              <v:shape style="position:absolute;left:1106;top:2520;width:120;height:160" coordorigin="1106,2520" coordsize="120,160" path="m1222,2520l1106,2520,1106,2679,1226,2679,1226,2652,1137,2652,1137,2609,1216,2609,1216,2582,1137,2582,1137,2546,1222,2546,1222,2520xe" filled="true" fillcolor="#000000" stroked="false">
                <v:path arrowok="t"/>
                <v:fill type="solid"/>
              </v:shape>
            </v:group>
            <v:group style="position:absolute;left:1245;top:2517;width:155;height:165" coordorigin="1245,2517" coordsize="155,165">
              <v:shape style="position:absolute;left:1245;top:2517;width:155;height:165" coordorigin="1245,2517" coordsize="155,165" path="m1322,2517l1308,2517,1298,2520,1288,2523,1280,2527,1274,2532,1268,2538,1260,2544,1256,2551,1252,2561,1246,2578,1245,2599,1245,2603,1271,2665,1331,2681,1349,2677,1367,2668,1384,2653,1385,2653,1310,2653,1299,2648,1289,2638,1281,2621,1279,2600,1278,2596,1282,2574,1290,2558,1298,2549,1308,2545,1383,2545,1378,2538,1362,2527,1343,2520,1322,2517xe" filled="true" fillcolor="#000000" stroked="false">
                <v:path arrowok="t"/>
                <v:fill type="solid"/>
              </v:shape>
              <v:shape style="position:absolute;left:1245;top:2517;width:155;height:165" coordorigin="1245,2517" coordsize="155,165" path="m1383,2545l1335,2545,1346,2549,1357,2562,1363,2578,1366,2603,1362,2624,1353,2640,1344,2649,1335,2653,1385,2653,1393,2637,1398,2618,1399,2594,1396,2572,1389,2554,1383,2545xe" filled="true" fillcolor="#000000" stroked="false">
                <v:path arrowok="t"/>
                <v:fill type="solid"/>
              </v:shape>
            </v:group>
            <v:group style="position:absolute;left:1476;top:2561;width:107;height:122" coordorigin="1476,2561" coordsize="107,122">
              <v:shape style="position:absolute;left:1476;top:2561;width:107;height:122" coordorigin="1476,2561" coordsize="107,122" path="m1508,2641l1476,2646,1480,2657,1486,2666,1494,2672,1504,2678,1516,2682,1533,2682,1555,2679,1571,2671,1580,2663,1580,2660,1524,2660,1520,2657,1515,2654,1511,2651,1509,2647,1508,2641xe" filled="true" fillcolor="#000000" stroked="false">
                <v:path arrowok="t"/>
                <v:fill type="solid"/>
              </v:shape>
              <v:shape style="position:absolute;left:1476;top:2561;width:107;height:122" coordorigin="1476,2561" coordsize="107,122" path="m1545,2561l1512,2561,1500,2564,1493,2571,1485,2577,1481,2586,1481,2607,1486,2616,1499,2624,1516,2630,1541,2636,1546,2637,1550,2639,1551,2641,1553,2642,1553,2649,1552,2652,1545,2659,1540,2660,1580,2660,1583,2653,1583,2633,1540,2606,1524,2603,1515,2600,1512,2598,1510,2597,1509,2594,1509,2589,1510,2587,1512,2586,1516,2583,1522,2582,1577,2582,1577,2581,1571,2574,1564,2569,1557,2563,1545,2561xe" filled="true" fillcolor="#000000" stroked="false">
                <v:path arrowok="t"/>
                <v:fill type="solid"/>
              </v:shape>
              <v:shape style="position:absolute;left:1476;top:2561;width:107;height:122" coordorigin="1476,2561" coordsize="107,122" path="m1577,2582l1536,2582,1541,2583,1548,2588,1550,2592,1551,2597,1580,2592,1577,2582xe" filled="true" fillcolor="#000000" stroked="false">
                <v:path arrowok="t"/>
                <v:fill type="solid"/>
              </v:shape>
            </v:group>
            <v:group style="position:absolute;left:1610;top:2520;width:105;height:160" coordorigin="1610,2520" coordsize="105,160">
              <v:shape style="position:absolute;left:1610;top:2520;width:105;height:160" coordorigin="1610,2520" coordsize="105,160" path="m1641,2520l1610,2520,1610,2679,1641,2679,1641,2604,1646,2594,1648,2591,1652,2588,1656,2586,1660,2585,1712,2585,1710,2579,1641,2579,1641,2520xe" filled="true" fillcolor="#000000" stroked="false">
                <v:path arrowok="t"/>
                <v:fill type="solid"/>
              </v:shape>
              <v:shape style="position:absolute;left:1610;top:2520;width:105;height:160" coordorigin="1610,2520" coordsize="105,160" path="m1712,2585l1673,2585,1677,2587,1682,2592,1683,2594,1684,2598,1684,2679,1714,2679,1714,2593,1712,2585xe" filled="true" fillcolor="#000000" stroked="false">
                <v:path arrowok="t"/>
                <v:fill type="solid"/>
              </v:shape>
              <v:shape style="position:absolute;left:1610;top:2520;width:105;height:160" coordorigin="1610,2520" coordsize="105,160" path="m1683,2561l1662,2561,1650,2567,1641,2579,1710,2579,1707,2575,1704,2570,1700,2568,1695,2564,1689,2562,1683,2561xe" filled="true" fillcolor="#000000" stroked="false">
                <v:path arrowok="t"/>
                <v:fill type="solid"/>
              </v:shape>
            </v:group>
            <v:group style="position:absolute;left:1737;top:2561;width:107;height:122" coordorigin="1737,2561" coordsize="107,122">
              <v:shape style="position:absolute;left:1737;top:2561;width:107;height:122" coordorigin="1737,2561" coordsize="107,122" path="m1837,2585l1794,2585,1800,2586,1803,2588,1806,2591,1808,2594,1808,2604,1802,2606,1792,2609,1778,2611,1768,2612,1760,2615,1754,2618,1749,2621,1744,2624,1740,2629,1738,2635,1737,2640,1737,2657,1739,2666,1754,2678,1763,2682,1781,2682,1787,2681,1799,2676,1805,2672,1810,2666,1839,2666,1839,2664,1838,2660,1779,2660,1774,2659,1772,2654,1768,2652,1767,2648,1767,2640,1768,2636,1773,2633,1775,2631,1781,2629,1790,2628,1798,2625,1804,2624,1808,2623,1837,2623,1838,2606,1837,2591,1837,2585xe" filled="true" fillcolor="#000000" stroked="false">
                <v:path arrowok="t"/>
                <v:fill type="solid"/>
              </v:shape>
              <v:shape style="position:absolute;left:1737;top:2561;width:107;height:122" coordorigin="1737,2561" coordsize="107,122" path="m1839,2666l1810,2666,1810,2669,1811,2670,1812,2675,1814,2677,1814,2679,1844,2679,1841,2673,1839,2669,1839,2666xe" filled="true" fillcolor="#000000" stroked="false">
                <v:path arrowok="t"/>
                <v:fill type="solid"/>
              </v:shape>
              <v:shape style="position:absolute;left:1737;top:2561;width:107;height:122" coordorigin="1737,2561" coordsize="107,122" path="m1837,2623l1808,2623,1808,2641,1806,2643,1805,2648,1794,2659,1788,2660,1838,2660,1838,2659,1837,2652,1837,2631,1837,2623xe" filled="true" fillcolor="#000000" stroked="false">
                <v:path arrowok="t"/>
                <v:fill type="solid"/>
              </v:shape>
              <v:shape style="position:absolute;left:1737;top:2561;width:107;height:122" coordorigin="1737,2561" coordsize="107,122" path="m1803,2561l1774,2561,1763,2564,1755,2569,1748,2574,1743,2582,1739,2593,1767,2599,1769,2593,1772,2589,1774,2587,1778,2585,1837,2585,1836,2583,1833,2577,1830,2573,1826,2569,1820,2565,1812,2563,1803,2561xe" filled="true" fillcolor="#000000" stroked="false">
                <v:path arrowok="t"/>
                <v:fill type="solid"/>
              </v:shape>
            </v:group>
            <v:group style="position:absolute;left:1883;top:2521;width:2;height:159" coordorigin="1883,2521" coordsize="2,159">
              <v:shape style="position:absolute;left:1883;top:2521;width:2;height:159" coordorigin="1883,2521" coordsize="0,159" path="m1883,2521l1883,2679e" filled="false" stroked="true" strokeweight="1.66pt" strokecolor="#000000">
                <v:path arrowok="t"/>
              </v:shape>
              <v:shape style="position:absolute;left:917;top:2504;width:1808;height:2731" type="#_x0000_t75" stroked="false">
                <v:imagedata r:id="rId37" o:title=""/>
              </v:shape>
              <v:shape style="position:absolute;left:3027;top:2510;width:6330;height:1746" type="#_x0000_t75" stroked="false">
                <v:imagedata r:id="rId38" o:title=""/>
              </v:shape>
            </v:group>
            <v:group style="position:absolute;left:4393;top:2523;width:2;height:159" coordorigin="4393,2523" coordsize="2,159">
              <v:shape style="position:absolute;left:4393;top:2523;width:2;height:159" coordorigin="4393,2523" coordsize="0,159" path="m4393,2523l4393,2682e" filled="false" stroked="true" strokeweight="1.120pt" strokecolor="#000000">
                <v:path arrowok="t"/>
              </v:shape>
            </v:group>
            <v:group style="position:absolute;left:7115;top:2523;width:2;height:159" coordorigin="7115,2523" coordsize="2,159">
              <v:shape style="position:absolute;left:7115;top:2523;width:2;height:159" coordorigin="7115,2523" coordsize="0,159" path="m7115,2523l7115,2682e" filled="false" stroked="true" strokeweight="1.18pt" strokecolor="#000000">
                <v:path arrowok="t"/>
              </v:shape>
            </v:group>
            <v:group style="position:absolute;left:7160;top:2659;width:23;height:23" coordorigin="7160,2659" coordsize="23,23">
              <v:shape style="position:absolute;left:7160;top:2659;width:23;height:23" coordorigin="7160,2659" coordsize="23,23" path="m7160,2670l7182,2670e" filled="false" stroked="true" strokeweight="1.24pt" strokecolor="#000000">
                <v:path arrowok="t"/>
              </v:shape>
            </v:group>
            <v:group style="position:absolute;left:1986;top:3541;width:20;height:23" coordorigin="1986,3541" coordsize="20,23">
              <v:shape style="position:absolute;left:1986;top:3541;width:20;height:23" coordorigin="1986,3541" coordsize="20,23" path="m1986,3552l2006,3552e" filled="false" stroked="true" strokeweight="1.24pt" strokecolor="#000000">
                <v:path arrowok="t"/>
              </v:shape>
            </v:group>
            <v:group style="position:absolute;left:2268;top:3541;width:20;height:23" coordorigin="2268,3541" coordsize="20,23">
              <v:shape style="position:absolute;left:2268;top:3541;width:20;height:23" coordorigin="2268,3541" coordsize="20,23" path="m2268,3552l2288,3552e" filled="false" stroked="true" strokeweight="1.24pt" strokecolor="#000000">
                <v:path arrowok="t"/>
              </v:shape>
            </v:group>
            <v:group style="position:absolute;left:24;top:3494;width:9489;height:2" coordorigin="24,3494" coordsize="9489,2">
              <v:shape style="position:absolute;left:24;top:3494;width:9489;height:2" coordorigin="24,3494" coordsize="9489,0" path="m24,3494l9513,3494e" filled="false" stroked="true" strokeweight=".58001pt" strokecolor="#000000">
                <v:path arrowok="t"/>
              </v:shape>
            </v:group>
            <v:group style="position:absolute;left:68;top:5317;width:9400;height:1107" coordorigin="68,5317" coordsize="9400,1107">
              <v:shape style="position:absolute;left:68;top:5317;width:9400;height:1107" coordorigin="68,5317" coordsize="9400,1107" path="m68,6423l9467,6423,9467,5317,68,5317,68,6423xe" filled="true" fillcolor="#d9d9d9" stroked="false">
                <v:path arrowok="t"/>
                <v:fill type="solid"/>
              </v:shape>
            </v:group>
            <v:group style="position:absolute;left:154;top:5317;width:9228;height:738" coordorigin="154,5317" coordsize="9228,738">
              <v:shape style="position:absolute;left:154;top:5317;width:9228;height:738" coordorigin="154,5317" coordsize="9228,738" path="m154,6055l9382,6055,9382,5317,154,5317,154,6055xe" filled="true" fillcolor="#d9d9d9" stroked="false">
                <v:path arrowok="t"/>
                <v:fill type="solid"/>
              </v:shape>
            </v:group>
            <v:group style="position:absolute;left:2540;top:5751;width:182;height:230" coordorigin="2540,5751" coordsize="182,230">
              <v:shape style="position:absolute;left:2540;top:5751;width:182;height:230" coordorigin="2540,5751" coordsize="182,230" path="m2584,5751l2540,5751,2540,5981,2582,5981,2582,5831,2632,5831,2584,5751xe" filled="true" fillcolor="#000000" stroked="false">
                <v:path arrowok="t"/>
                <v:fill type="solid"/>
              </v:shape>
              <v:shape style="position:absolute;left:2540;top:5751;width:182;height:230" coordorigin="2540,5751" coordsize="182,230" path="m2632,5831l2582,5831,2674,5981,2721,5981,2721,5905,2678,5905,2632,5831xe" filled="true" fillcolor="#000000" stroked="false">
                <v:path arrowok="t"/>
                <v:fill type="solid"/>
              </v:shape>
              <v:shape style="position:absolute;left:2540;top:5751;width:182;height:230" coordorigin="2540,5751" coordsize="182,230" path="m2721,5751l2678,5751,2678,5905,2721,5905,2721,5751xe" filled="true" fillcolor="#000000" stroked="false">
                <v:path arrowok="t"/>
                <v:fill type="solid"/>
              </v:shape>
            </v:group>
            <v:group style="position:absolute;left:2759;top:5811;width:172;height:173" coordorigin="2759,5811" coordsize="172,173">
              <v:shape style="position:absolute;left:2759;top:5811;width:172;height:173" coordorigin="2759,5811" coordsize="172,173" path="m2832,5811l2767,5856,2759,5895,2759,5898,2777,5956,2832,5983,2858,5983,2876,5978,2894,5969,2912,5954,2915,5949,2832,5949,2823,5945,2815,5936,2806,5920,2804,5898,2804,5881,2807,5869,2816,5861,2823,5850,2832,5846,2913,5846,2911,5843,2894,5824,2877,5817,2857,5812,2832,5811xe" filled="true" fillcolor="#000000" stroked="false">
                <v:path arrowok="t"/>
                <v:fill type="solid"/>
              </v:shape>
              <v:shape style="position:absolute;left:2759;top:5811;width:172;height:173" coordorigin="2759,5811" coordsize="172,173" path="m2913,5846l2855,5846,2865,5850,2873,5861,2880,5869,2884,5881,2884,5915,2880,5927,2873,5936,2865,5945,2855,5949,2915,5949,2922,5937,2929,5918,2931,5898,2931,5895,2929,5878,2923,5861,2913,5846xe" filled="true" fillcolor="#000000" stroked="false">
                <v:path arrowok="t"/>
                <v:fill type="solid"/>
              </v:shape>
            </v:group>
            <v:group style="position:absolute;left:3056;top:5962;width:161;height:2" coordorigin="3056,5962" coordsize="161,2">
              <v:shape style="position:absolute;left:3056;top:5962;width:161;height:2" coordorigin="3056,5962" coordsize="161,0" path="m3056,5962l3216,5962e" filled="false" stroked="true" strokeweight="2.0pt" strokecolor="#000000">
                <v:path arrowok="t"/>
              </v:shape>
            </v:group>
            <v:group style="position:absolute;left:3078;top:5753;width:2;height:190" coordorigin="3078,5753" coordsize="2,190">
              <v:shape style="position:absolute;left:3078;top:5753;width:2;height:190" coordorigin="3078,5753" coordsize="0,190" path="m3078,5753l3078,5943e" filled="false" stroked="true" strokeweight="2.38pt" strokecolor="#000000">
                <v:path arrowok="t"/>
              </v:shape>
            </v:group>
            <v:group style="position:absolute;left:3236;top:5811;width:156;height:174" coordorigin="3236,5811" coordsize="156,174">
              <v:shape style="position:absolute;left:3236;top:5811;width:156;height:174" coordorigin="3236,5811" coordsize="156,174" path="m3378,5844l3321,5844,3328,5846,3333,5850,3336,5853,3339,5861,3339,5869,3337,5873,3321,5878,3297,5883,3281,5887,3269,5889,3262,5894,3254,5898,3248,5904,3238,5918,3236,5927,3236,5949,3240,5961,3252,5972,3269,5981,3291,5984,3300,5984,3310,5983,3327,5976,3335,5970,3342,5963,3384,5963,3383,5959,3382,5954,3297,5954,3291,5952,3287,5947,3282,5942,3280,5937,3280,5925,3282,5919,3288,5916,3292,5913,3300,5911,3312,5909,3324,5905,3333,5903,3339,5901,3381,5901,3382,5878,3382,5873,3380,5851,3380,5850,3378,5844xe" filled="true" fillcolor="#000000" stroked="false">
                <v:path arrowok="t"/>
                <v:fill type="solid"/>
              </v:shape>
              <v:shape style="position:absolute;left:3236;top:5811;width:156;height:174" coordorigin="3236,5811" coordsize="156,174" path="m3384,5963l3342,5963,3342,5964,3344,5965,3344,5967,3346,5973,3347,5978,3348,5981,3392,5981,3388,5973,3384,5965,3384,5963xe" filled="true" fillcolor="#000000" stroked="false">
                <v:path arrowok="t"/>
                <v:fill type="solid"/>
              </v:shape>
              <v:shape style="position:absolute;left:3236;top:5811;width:156;height:174" coordorigin="3236,5811" coordsize="156,174" path="m3381,5901l3339,5901,3339,5928,3338,5931,3312,5954,3382,5954,3382,5952,3381,5942,3381,5913,3381,5901xe" filled="true" fillcolor="#000000" stroked="false">
                <v:path arrowok="t"/>
                <v:fill type="solid"/>
              </v:shape>
              <v:shape style="position:absolute;left:3236;top:5811;width:156;height:174" coordorigin="3236,5811" coordsize="156,174" path="m3297,5811l3278,5815,3261,5824,3249,5838,3240,5858,3280,5865,3282,5858,3286,5851,3291,5849,3296,5845,3302,5844,3378,5844,3376,5835,3372,5828,3365,5822,3345,5814,3326,5811,3297,5811xe" filled="true" fillcolor="#000000" stroked="false">
                <v:path arrowok="t"/>
                <v:fill type="solid"/>
              </v:shape>
            </v:group>
            <v:group style="position:absolute;left:3410;top:5756;width:98;height:228" coordorigin="3410,5756" coordsize="98,228">
              <v:shape style="position:absolute;left:3410;top:5756;width:98;height:228" coordorigin="3410,5756" coordsize="98,228" path="m3473,5849l3429,5849,3429,5939,3430,5948,3431,5953,3432,5960,3434,5966,3437,5970,3440,5975,3444,5978,3450,5981,3458,5983,3465,5984,3485,5984,3496,5982,3507,5978,3504,5948,3483,5948,3476,5945,3474,5942,3474,5941,3473,5939,3473,5849xe" filled="true" fillcolor="#000000" stroked="false">
                <v:path arrowok="t"/>
                <v:fill type="solid"/>
              </v:shape>
              <v:shape style="position:absolute;left:3410;top:5756;width:98;height:228" coordorigin="3410,5756" coordsize="98,228" path="m3503,5945l3495,5947,3489,5948,3504,5948,3503,5945xe" filled="true" fillcolor="#000000" stroked="false">
                <v:path arrowok="t"/>
                <v:fill type="solid"/>
              </v:shape>
              <v:shape style="position:absolute;left:3410;top:5756;width:98;height:228" coordorigin="3410,5756" coordsize="98,228" path="m3503,5814l3410,5814,3410,5849,3503,5849,3503,5814xe" filled="true" fillcolor="#000000" stroked="false">
                <v:path arrowok="t"/>
                <v:fill type="solid"/>
              </v:shape>
              <v:shape style="position:absolute;left:3410;top:5756;width:98;height:228" coordorigin="3410,5756" coordsize="98,228" path="m3473,5756l3429,5781,3429,5814,3473,5814,3473,5756xe" filled="true" fillcolor="#000000" stroked="false">
                <v:path arrowok="t"/>
                <v:fill type="solid"/>
              </v:shape>
            </v:group>
            <v:group style="position:absolute;left:3521;top:5810;width:155;height:173" coordorigin="3521,5810" coordsize="155,173">
              <v:shape style="position:absolute;left:3521;top:5810;width:155;height:173" coordorigin="3521,5810" coordsize="155,173" path="m3590,5810l3537,5841,3521,5900,3523,5922,3566,5977,3614,5983,3633,5979,3651,5969,3665,5954,3666,5952,3591,5952,3582,5948,3576,5941,3569,5934,3566,5923,3566,5911,3676,5902,3675,5883,3567,5883,3567,5871,3569,5863,3575,5856,3582,5847,3590,5844,3661,5844,3649,5829,3634,5819,3614,5812,3590,5810xe" filled="true" fillcolor="#000000" stroked="false">
                <v:path arrowok="t"/>
                <v:fill type="solid"/>
              </v:shape>
              <v:shape style="position:absolute;left:3521;top:5810;width:155;height:173" coordorigin="3521,5810" coordsize="155,173" path="m3629,5928l3627,5936,3623,5942,3614,5949,3609,5952,3666,5952,3674,5935,3629,5928xe" filled="true" fillcolor="#000000" stroked="false">
                <v:path arrowok="t"/>
                <v:fill type="solid"/>
              </v:shape>
              <v:shape style="position:absolute;left:3521;top:5810;width:155;height:173" coordorigin="3521,5810" coordsize="155,173" path="m3661,5844l3609,5844,3616,5847,3622,5853,3628,5862,3632,5871,3632,5883,3675,5883,3674,5881,3670,5862,3661,5845,3661,5844xe" filled="true" fillcolor="#000000" stroked="false">
                <v:path arrowok="t"/>
                <v:fill type="solid"/>
              </v:shape>
            </v:group>
            <v:group style="position:absolute;left:3711;top:5810;width:107;height:171" coordorigin="3711,5810" coordsize="107,171">
              <v:shape style="position:absolute;left:3711;top:5810;width:107;height:171" coordorigin="3711,5810" coordsize="107,171" path="m3750,5814l3711,5814,3711,5981,3754,5981,3754,5908,3756,5887,3758,5874,3760,5865,3764,5859,3768,5856,3772,5851,3777,5850,3807,5850,3811,5838,3750,5838,3750,5814xe" filled="true" fillcolor="#000000" stroked="false">
                <v:path arrowok="t"/>
                <v:fill type="solid"/>
              </v:shape>
              <v:shape style="position:absolute;left:3711;top:5810;width:107;height:171" coordorigin="3711,5810" coordsize="107,171" path="m3807,5850l3790,5850,3797,5852,3804,5858,3807,5850xe" filled="true" fillcolor="#000000" stroked="false">
                <v:path arrowok="t"/>
                <v:fill type="solid"/>
              </v:shape>
              <v:shape style="position:absolute;left:3711;top:5810;width:107;height:171" coordorigin="3711,5810" coordsize="107,171" path="m3798,5810l3782,5810,3776,5813,3764,5820,3758,5827,3750,5838,3811,5838,3818,5819,3808,5813,3798,5810xe" filled="true" fillcolor="#000000" stroked="false">
                <v:path arrowok="t"/>
                <v:fill type="solid"/>
              </v:shape>
            </v:group>
            <v:group style="position:absolute;left:4000;top:5790;width:2;height:191" coordorigin="4000,5790" coordsize="2,191">
              <v:shape style="position:absolute;left:4000;top:5790;width:2;height:191" coordorigin="4000,5790" coordsize="0,191" path="m4000,5790l4000,5981e" filled="false" stroked="true" strokeweight="2.38pt" strokecolor="#000000">
                <v:path arrowok="t"/>
              </v:shape>
            </v:group>
            <v:group style="position:absolute;left:3909;top:5771;width:183;height:2" coordorigin="3909,5771" coordsize="183,2">
              <v:shape style="position:absolute;left:3909;top:5771;width:183;height:2" coordorigin="3909,5771" coordsize="183,0" path="m3909,5771l4091,5771e" filled="false" stroked="true" strokeweight="2.02pt" strokecolor="#000000">
                <v:path arrowok="t"/>
              </v:shape>
            </v:group>
            <v:group style="position:absolute;left:4121;top:5751;width:152;height:230" coordorigin="4121,5751" coordsize="152,230">
              <v:shape style="position:absolute;left:4121;top:5751;width:152;height:230" coordorigin="4121,5751" coordsize="152,230" path="m4166,5751l4121,5751,4121,5981,4166,5981,4166,5883,4167,5874,4172,5859,4176,5852,4182,5849,4187,5845,4194,5844,4269,5844,4269,5843,4264,5835,4166,5835,4166,5751xe" filled="true" fillcolor="#000000" stroked="false">
                <v:path arrowok="t"/>
                <v:fill type="solid"/>
              </v:shape>
              <v:shape style="position:absolute;left:4121;top:5751;width:152;height:230" coordorigin="4121,5751" coordsize="152,230" path="m4269,5844l4208,5844,4212,5845,4217,5847,4221,5851,4224,5856,4226,5861,4228,5865,4228,5981,4272,5981,4272,5869,4271,5858,4270,5850,4269,5844xe" filled="true" fillcolor="#000000" stroked="false">
                <v:path arrowok="t"/>
                <v:fill type="solid"/>
              </v:shape>
              <v:shape style="position:absolute;left:4121;top:5751;width:152;height:230" coordorigin="4121,5751" coordsize="152,230" path="m4226,5812l4200,5812,4182,5821,4166,5835,4264,5835,4258,5825,4251,5820,4241,5815,4226,5812xe" filled="true" fillcolor="#000000" stroked="false">
                <v:path arrowok="t"/>
                <v:fill type="solid"/>
              </v:shape>
            </v:group>
            <v:group style="position:absolute;left:4305;top:5811;width:158;height:174" coordorigin="4305,5811" coordsize="158,174">
              <v:shape style="position:absolute;left:4305;top:5811;width:158;height:174" coordorigin="4305,5811" coordsize="158,174" path="m4449,5844l4390,5844,4397,5846,4402,5850,4406,5853,4408,5861,4408,5869,4406,5873,4390,5878,4366,5883,4350,5887,4338,5889,4331,5894,4323,5898,4317,5904,4307,5918,4305,5927,4305,5949,4310,5961,4322,5972,4338,5981,4360,5984,4370,5984,4379,5983,4396,5976,4404,5970,4412,5963,4454,5963,4454,5959,4453,5954,4366,5954,4360,5952,4356,5947,4352,5942,4349,5937,4349,5925,4352,5919,4358,5916,4361,5913,4370,5911,4382,5909,4394,5905,4402,5903,4408,5901,4452,5901,4452,5873,4451,5851,4451,5850,4449,5844xe" filled="true" fillcolor="#000000" stroked="false">
                <v:path arrowok="t"/>
                <v:fill type="solid"/>
              </v:shape>
              <v:shape style="position:absolute;left:4305;top:5811;width:158;height:174" coordorigin="4305,5811" coordsize="158,174" path="m4454,5963l4412,5963,4412,5964,4413,5965,4413,5967,4415,5973,4416,5978,4418,5981,4462,5981,4458,5973,4455,5965,4454,5963xe" filled="true" fillcolor="#000000" stroked="false">
                <v:path arrowok="t"/>
                <v:fill type="solid"/>
              </v:shape>
              <v:shape style="position:absolute;left:4305;top:5811;width:158;height:174" coordorigin="4305,5811" coordsize="158,174" path="m4452,5901l4408,5901,4408,5928,4407,5931,4382,5954,4453,5954,4452,5952,4452,5901xe" filled="true" fillcolor="#000000" stroked="false">
                <v:path arrowok="t"/>
                <v:fill type="solid"/>
              </v:shape>
              <v:shape style="position:absolute;left:4305;top:5811;width:158;height:174" coordorigin="4305,5811" coordsize="158,174" path="m4367,5811l4347,5815,4330,5824,4318,5838,4310,5858,4349,5865,4352,5858,4355,5851,4360,5849,4365,5845,4371,5844,4449,5844,4446,5835,4443,5828,4436,5822,4413,5813,4395,5811,4367,5811xe" filled="true" fillcolor="#000000" stroked="false">
                <v:path arrowok="t"/>
                <v:fill type="solid"/>
              </v:shape>
            </v:group>
            <v:group style="position:absolute;left:4496;top:5810;width:150;height:171" coordorigin="4496,5810" coordsize="150,171">
              <v:shape style="position:absolute;left:4496;top:5810;width:150;height:171" coordorigin="4496,5810" coordsize="150,171" path="m4535,5814l4496,5814,4496,5981,4539,5981,4539,5887,4540,5875,4568,5844,4643,5844,4642,5840,4641,5838,4535,5838,4535,5814xe" filled="true" fillcolor="#000000" stroked="false">
                <v:path arrowok="t"/>
                <v:fill type="solid"/>
              </v:shape>
              <v:shape style="position:absolute;left:4496;top:5810;width:150;height:171" coordorigin="4496,5810" coordsize="150,171" path="m4643,5844l4581,5844,4586,5845,4590,5849,4594,5851,4598,5857,4599,5862,4601,5867,4602,5879,4602,5981,4646,5981,4646,5856,4643,5847,4643,5844xe" filled="true" fillcolor="#000000" stroked="false">
                <v:path arrowok="t"/>
                <v:fill type="solid"/>
              </v:shape>
              <v:shape style="position:absolute;left:4496;top:5810;width:150;height:171" coordorigin="4496,5810" coordsize="150,171" path="m4600,5810l4589,5810,4569,5814,4551,5823,4535,5838,4641,5838,4640,5834,4635,5829,4631,5823,4625,5819,4617,5815,4600,5810xe" filled="true" fillcolor="#000000" stroked="false">
                <v:path arrowok="t"/>
                <v:fill type="solid"/>
              </v:shape>
            </v:group>
            <v:group style="position:absolute;left:4758;top:5751;width:230;height:230" coordorigin="4758,5751" coordsize="230,230">
              <v:shape style="position:absolute;left:4758;top:5751;width:230;height:230" coordorigin="4758,5751" coordsize="230,230" path="m4896,5751l4847,5751,4758,5981,4808,5981,4826,5929,4967,5929,4952,5891,4840,5891,4871,5804,4917,5804,4896,5751xe" filled="true" fillcolor="#000000" stroked="false">
                <v:path arrowok="t"/>
                <v:fill type="solid"/>
              </v:shape>
              <v:shape style="position:absolute;left:4758;top:5751;width:230;height:230" coordorigin="4758,5751" coordsize="230,230" path="m4967,5929l4917,5929,4937,5981,4988,5981,4967,5929xe" filled="true" fillcolor="#000000" stroked="false">
                <v:path arrowok="t"/>
                <v:fill type="solid"/>
              </v:shape>
              <v:shape style="position:absolute;left:4758;top:5751;width:230;height:230" coordorigin="4758,5751" coordsize="230,230" path="m4917,5804l4871,5804,4902,5891,4952,5891,4917,5804xe" filled="true" fillcolor="#000000" stroked="false">
                <v:path arrowok="t"/>
                <v:fill type="solid"/>
              </v:shape>
            </v:group>
            <v:group style="position:absolute;left:5006;top:5814;width:152;height:171" coordorigin="5006,5814" coordsize="152,171">
              <v:shape style="position:absolute;left:5006;top:5814;width:152;height:171" coordorigin="5006,5814" coordsize="152,171" path="m5050,5814l5006,5814,5006,5936,5050,5984,5072,5984,5082,5982,5102,5972,5110,5965,5116,5957,5157,5957,5157,5951,5070,5951,5066,5949,5050,5893,5050,5814xe" filled="true" fillcolor="#000000" stroked="false">
                <v:path arrowok="t"/>
                <v:fill type="solid"/>
              </v:shape>
              <v:shape style="position:absolute;left:5006;top:5814;width:152;height:171" coordorigin="5006,5814" coordsize="152,171" path="m5157,5957l5116,5957,5116,5981,5157,5981,5157,5957xe" filled="true" fillcolor="#000000" stroked="false">
                <v:path arrowok="t"/>
                <v:fill type="solid"/>
              </v:shape>
              <v:shape style="position:absolute;left:5006;top:5814;width:152;height:171" coordorigin="5006,5814" coordsize="152,171" path="m5157,5814l5112,5814,5112,5893,5111,5917,5109,5930,5108,5936,5103,5941,5097,5945,5091,5949,5085,5951,5157,5951,5157,5814xe" filled="true" fillcolor="#000000" stroked="false">
                <v:path arrowok="t"/>
                <v:fill type="solid"/>
              </v:shape>
            </v:group>
            <v:group style="position:absolute;left:5196;top:5810;width:161;height:238" coordorigin="5196,5810" coordsize="161,238">
              <v:shape style="position:absolute;left:5196;top:5810;width:161;height:238" coordorigin="5196,5810" coordsize="161,238" path="m5200,5991l5233,6042,5278,6048,5292,6048,5304,6047,5314,6043,5325,6041,5332,6036,5338,6030,5344,6025,5349,6018,5350,6014,5267,6014,5260,6013,5256,6009,5253,6008,5252,6003,5250,5997,5200,5991xe" filled="true" fillcolor="#000000" stroked="false">
                <v:path arrowok="t"/>
                <v:fill type="solid"/>
              </v:shape>
              <v:shape style="position:absolute;left:5196;top:5810;width:161;height:238" coordorigin="5196,5810" coordsize="161,238" path="m5356,5954l5313,5954,5313,5988,5312,5995,5288,6014,5350,6014,5352,6005,5355,5987,5356,5964,5356,5954xe" filled="true" fillcolor="#000000" stroked="false">
                <v:path arrowok="t"/>
                <v:fill type="solid"/>
              </v:shape>
              <v:shape style="position:absolute;left:5196;top:5810;width:161;height:238" coordorigin="5196,5810" coordsize="161,238" path="m5259,5810l5207,5843,5196,5907,5199,5925,5253,5978,5280,5978,5298,5970,5313,5954,5356,5954,5356,5946,5265,5946,5256,5941,5250,5933,5243,5925,5240,5912,5240,5877,5243,5865,5250,5857,5256,5847,5265,5844,5356,5844,5356,5835,5313,5835,5299,5821,5281,5813,5259,5810xe" filled="true" fillcolor="#000000" stroked="false">
                <v:path arrowok="t"/>
                <v:fill type="solid"/>
              </v:shape>
              <v:shape style="position:absolute;left:5196;top:5810;width:161;height:238" coordorigin="5196,5810" coordsize="161,238" path="m5356,5844l5286,5844,5296,5849,5303,5857,5309,5865,5313,5879,5313,5912,5309,5924,5295,5941,5285,5946,5356,5946,5356,5844xe" filled="true" fillcolor="#000000" stroked="false">
                <v:path arrowok="t"/>
                <v:fill type="solid"/>
              </v:shape>
              <v:shape style="position:absolute;left:5196;top:5810;width:161;height:238" coordorigin="5196,5810" coordsize="161,238" path="m5356,5814l5315,5814,5313,5835,5356,5835,5356,5814xe" filled="true" fillcolor="#000000" stroked="false">
                <v:path arrowok="t"/>
                <v:fill type="solid"/>
              </v:shape>
            </v:group>
            <v:group style="position:absolute;left:5400;top:5814;width:150;height:171" coordorigin="5400,5814" coordsize="150,171">
              <v:shape style="position:absolute;left:5400;top:5814;width:150;height:171" coordorigin="5400,5814" coordsize="150,171" path="m5444,5814l5400,5814,5400,5936,5403,5948,5410,5965,5416,5972,5426,5977,5434,5982,5445,5984,5466,5984,5510,5957,5550,5957,5550,5951,5465,5951,5459,5949,5444,5893,5444,5814xe" filled="true" fillcolor="#000000" stroked="false">
                <v:path arrowok="t"/>
                <v:fill type="solid"/>
              </v:shape>
              <v:shape style="position:absolute;left:5400;top:5814;width:150;height:171" coordorigin="5400,5814" coordsize="150,171" path="m5550,5957l5510,5957,5510,5981,5550,5981,5550,5957xe" filled="true" fillcolor="#000000" stroked="false">
                <v:path arrowok="t"/>
                <v:fill type="solid"/>
              </v:shape>
              <v:shape style="position:absolute;left:5400;top:5814;width:150;height:171" coordorigin="5400,5814" coordsize="150,171" path="m5550,5814l5507,5814,5507,5893,5506,5917,5504,5930,5501,5936,5498,5941,5492,5945,5486,5949,5480,5951,5550,5951,5550,5814xe" filled="true" fillcolor="#000000" stroked="false">
                <v:path arrowok="t"/>
                <v:fill type="solid"/>
              </v:shape>
            </v:group>
            <v:group style="position:absolute;left:5583;top:5810;width:155;height:174" coordorigin="5583,5810" coordsize="155,174">
              <v:shape style="position:absolute;left:5583;top:5810;width:155;height:174" coordorigin="5583,5810" coordsize="155,174" path="m5626,5927l5583,5934,5585,5940,5594,5958,5610,5972,5625,5979,5644,5983,5669,5984,5689,5981,5707,5974,5725,5962,5730,5953,5651,5953,5644,5951,5638,5946,5632,5942,5628,5935,5626,5927xe" filled="true" fillcolor="#000000" stroked="false">
                <v:path arrowok="t"/>
                <v:fill type="solid"/>
              </v:shape>
              <v:shape style="position:absolute;left:5583;top:5810;width:155;height:174" coordorigin="5583,5810" coordsize="155,174" path="m5657,5810l5592,5846,5589,5869,5596,5887,5613,5902,5628,5908,5649,5914,5675,5921,5682,5923,5687,5924,5692,5929,5693,5931,5693,5940,5691,5943,5687,5947,5681,5951,5673,5953,5730,5953,5734,5945,5737,5923,5731,5907,5713,5890,5695,5883,5670,5876,5646,5869,5633,5864,5631,5863,5630,5859,5630,5852,5631,5849,5634,5846,5639,5844,5648,5841,5725,5841,5718,5831,5700,5816,5681,5812,5657,5810xe" filled="true" fillcolor="#000000" stroked="false">
                <v:path arrowok="t"/>
                <v:fill type="solid"/>
              </v:shape>
              <v:shape style="position:absolute;left:5583;top:5810;width:155;height:174" coordorigin="5583,5810" coordsize="155,174" path="m5725,5841l5668,5841,5675,5844,5680,5847,5685,5850,5688,5857,5690,5863,5728,5846,5725,5841xe" filled="true" fillcolor="#000000" stroked="false">
                <v:path arrowok="t"/>
                <v:fill type="solid"/>
              </v:shape>
            </v:group>
            <v:group style="position:absolute;left:5757;top:5756;width:99;height:228" coordorigin="5757,5756" coordsize="99,228">
              <v:shape style="position:absolute;left:5757;top:5756;width:99;height:228" coordorigin="5757,5756" coordsize="99,228" path="m5822,5849l5777,5849,5777,5937,5778,5947,5778,5953,5812,5984,5834,5984,5844,5982,5855,5978,5852,5948,5830,5948,5828,5947,5826,5946,5824,5945,5823,5942,5822,5941,5822,5849xe" filled="true" fillcolor="#000000" stroked="false">
                <v:path arrowok="t"/>
                <v:fill type="solid"/>
              </v:shape>
              <v:shape style="position:absolute;left:5757;top:5756;width:99;height:228" coordorigin="5757,5756" coordsize="99,228" path="m5852,5945l5843,5947,5837,5948,5852,5948,5852,5945xe" filled="true" fillcolor="#000000" stroked="false">
                <v:path arrowok="t"/>
                <v:fill type="solid"/>
              </v:shape>
              <v:shape style="position:absolute;left:5757;top:5756;width:99;height:228" coordorigin="5757,5756" coordsize="99,228" path="m5852,5814l5757,5814,5757,5849,5852,5849,5852,5814xe" filled="true" fillcolor="#000000" stroked="false">
                <v:path arrowok="t"/>
                <v:fill type="solid"/>
              </v:shape>
              <v:shape style="position:absolute;left:5757;top:5756;width:99;height:228" coordorigin="5757,5756" coordsize="99,228" path="m5822,5756l5777,5781,5777,5814,5822,5814,5822,5756xe" filled="true" fillcolor="#000000" stroked="false">
                <v:path arrowok="t"/>
                <v:fill type="solid"/>
              </v:shape>
            </v:group>
            <v:group style="position:absolute;left:5974;top:5750;width:101;height:231" coordorigin="5974,5750" coordsize="101,231">
              <v:shape style="position:absolute;left:5974;top:5750;width:101;height:231" coordorigin="5974,5750" coordsize="101,231" path="m6075,5815l6030,5815,6030,5981,6075,5981,6075,5815xe" filled="true" fillcolor="#000000" stroked="false">
                <v:path arrowok="t"/>
                <v:fill type="solid"/>
              </v:shape>
              <v:shape style="position:absolute;left:5974;top:5750;width:101;height:231" coordorigin="5974,5750" coordsize="101,231" path="m6075,5750l6036,5758,6025,5774,6008,5788,5990,5800,5974,5808,5979,5846,5998,5837,6015,5827,6030,5815,6075,5815,6075,5750xe" filled="true" fillcolor="#000000" stroked="false">
                <v:path arrowok="t"/>
                <v:fill type="solid"/>
              </v:shape>
            </v:group>
            <v:group style="position:absolute;left:6144;top:5937;width:47;height:95" coordorigin="6144,5937" coordsize="47,95">
              <v:shape style="position:absolute;left:6144;top:5937;width:47;height:95" coordorigin="6144,5937" coordsize="47,95" path="m6191,5937l6148,5937,6148,5981,6170,5981,6168,5990,6144,6014,6153,6032,6191,5991,6191,5937xe" filled="true" fillcolor="#000000" stroked="false">
                <v:path arrowok="t"/>
                <v:fill type="solid"/>
              </v:shape>
            </v:group>
            <v:group style="position:absolute;left:6314;top:5750;width:154;height:231" coordorigin="6314,5750" coordsize="154,231">
              <v:shape style="position:absolute;left:6314;top:5750;width:154;height:231" coordorigin="6314,5750" coordsize="154,231" path="m6460,5786l6402,5786,6410,5789,6420,5799,6423,5807,6423,5826,6385,5875,6361,5898,6347,5913,6335,5928,6325,5942,6317,5961,6314,5981,6467,5981,6467,5940,6380,5940,6382,5936,6386,5933,6389,5928,6401,5916,6444,5874,6466,5802,6460,5786xe" filled="true" fillcolor="#000000" stroked="false">
                <v:path arrowok="t"/>
                <v:fill type="solid"/>
              </v:shape>
              <v:shape style="position:absolute;left:6314;top:5750;width:154;height:231" coordorigin="6314,5750" coordsize="154,231" path="m6387,5750l6332,5777,6318,5817,6363,5822,6363,5809,6366,5801,6371,5795,6377,5790,6384,5786,6460,5786,6459,5783,6446,5766,6431,5757,6412,5752,6387,5750xe" filled="true" fillcolor="#000000" stroked="false">
                <v:path arrowok="t"/>
                <v:fill type="solid"/>
              </v:shape>
            </v:group>
            <v:group style="position:absolute;left:6497;top:5750;width:149;height:234" coordorigin="6497,5750" coordsize="149,234">
              <v:shape style="position:absolute;left:6497;top:5750;width:149;height:234" coordorigin="6497,5750" coordsize="149,234" path="m6570,5750l6513,5782,6497,5857,6497,5887,6499,5911,6533,5974,6572,5984,6593,5981,6610,5972,6626,5956,6630,5948,6566,5948,6561,5947,6543,5883,6543,5845,6544,5824,6566,5786,6627,5786,6623,5779,6610,5762,6592,5753,6570,5750xe" filled="true" fillcolor="#000000" stroked="false">
                <v:path arrowok="t"/>
                <v:fill type="solid"/>
              </v:shape>
              <v:shape style="position:absolute;left:6497;top:5750;width:149;height:234" coordorigin="6497,5750" coordsize="149,234" path="m6627,5786l6576,5786,6581,5789,6585,5791,6599,5855,6599,5891,6597,5911,6576,5948,6630,5948,6644,5883,6645,5855,6643,5833,6639,5814,6632,5796,6627,5786xe" filled="true" fillcolor="#000000" stroked="false">
                <v:path arrowok="t"/>
                <v:fill type="solid"/>
              </v:shape>
            </v:group>
            <v:group style="position:absolute;left:6686;top:5750;width:102;height:231" coordorigin="6686,5750" coordsize="102,231">
              <v:shape style="position:absolute;left:6686;top:5750;width:102;height:231" coordorigin="6686,5750" coordsize="102,231" path="m6788,5815l6743,5815,6743,5981,6788,5981,6788,5815xe" filled="true" fillcolor="#000000" stroked="false">
                <v:path arrowok="t"/>
                <v:fill type="solid"/>
              </v:shape>
              <v:shape style="position:absolute;left:6686;top:5750;width:102;height:231" coordorigin="6686,5750" coordsize="102,231" path="m6788,5750l6748,5759,6737,5774,6720,5789,6703,5801,6686,5808,6692,5845,6711,5837,6728,5827,6743,5815,6788,5815,6788,5750xe" filled="true" fillcolor="#000000" stroked="false">
                <v:path arrowok="t"/>
                <v:fill type="solid"/>
              </v:shape>
            </v:group>
            <v:group style="position:absolute;left:6852;top:5754;width:150;height:227" coordorigin="6852,5754" coordsize="150,227">
              <v:shape style="position:absolute;left:6852;top:5754;width:150;height:227" coordorigin="6852,5754" coordsize="150,227" path="m7002,5754l6852,5754,6852,5795,6951,5795,6942,5809,6906,5878,6887,5942,6884,5981,6926,5969,6928,5951,6931,5931,6949,5872,6979,5815,7002,5786,7002,5754xe" filled="true" fillcolor="#000000" stroked="false">
                <v:path arrowok="t"/>
                <v:fill type="solid"/>
              </v:shape>
            </v:group>
            <v:group style="position:absolute;left:154;top:6055;width:9228;height:369" coordorigin="154,6055" coordsize="9228,369">
              <v:shape style="position:absolute;left:154;top:6055;width:9228;height:369" coordorigin="154,6055" coordsize="9228,369" path="m154,6423l9382,6423,9382,6055,154,6055,154,6423xe" filled="true" fillcolor="#d9d9d9" stroked="false">
                <v:path arrowok="t"/>
                <v:fill type="solid"/>
              </v:shape>
            </v:group>
            <v:group style="position:absolute;left:24;top:5294;width:9489;height:2" coordorigin="24,5294" coordsize="9489,2">
              <v:shape style="position:absolute;left:24;top:5294;width:9489;height:2" coordorigin="24,5294" coordsize="9489,0" path="m24,5294l9513,5294e" filled="false" stroked="true" strokeweight="2.38pt" strokecolor="#000000">
                <v:path arrowok="t"/>
              </v:shape>
            </v:group>
            <v:group style="position:absolute;left:68;top:5316;width:9402;height:2" coordorigin="68,5316" coordsize="9402,2">
              <v:shape style="position:absolute;left:68;top:5316;width:9402;height:2" coordorigin="68,5316" coordsize="9402,0" path="m68,5316l9470,5316e" filled="false" stroked="true" strokeweight=".22pt" strokecolor="#d9d9d9">
                <v:path arrowok="t"/>
              </v:shape>
              <v:shape style="position:absolute;left:3178;top:6584;width:2024;height:217" type="#_x0000_t75" stroked="false">
                <v:imagedata r:id="rId39" o:title=""/>
              </v:shape>
            </v:group>
            <v:group style="position:absolute;left:5301;top:6601;width:2;height:159" coordorigin="5301,6601" coordsize="2,159">
              <v:shape style="position:absolute;left:5301;top:6601;width:2;height:159" coordorigin="5301,6601" coordsize="0,159" path="m5301,6601l5301,6759e" filled="false" stroked="true" strokeweight="1.72pt" strokecolor="#000000">
                <v:path arrowok="t"/>
              </v:shape>
            </v:group>
            <v:group style="position:absolute;left:5348;top:6642;width:105;height:117" coordorigin="5348,6642" coordsize="105,117">
              <v:shape style="position:absolute;left:5348;top:6642;width:105;height:117" coordorigin="5348,6642" coordsize="105,117" path="m5376,6644l5348,6644,5348,6758,5378,6758,5378,6693,5379,6685,5380,6680,5382,6675,5385,6672,5388,6669,5393,6666,5398,6665,5450,6665,5450,6662,5449,6661,5376,6661,5376,6644xe" filled="true" fillcolor="#000000" stroked="false">
                <v:path arrowok="t"/>
                <v:fill type="solid"/>
              </v:shape>
              <v:shape style="position:absolute;left:5348;top:6642;width:105;height:117" coordorigin="5348,6642" coordsize="105,117" path="m5450,6665l5408,6665,5411,6666,5414,6667,5418,6672,5420,6675,5421,6680,5422,6687,5422,6758,5452,6758,5452,6672,5450,6665xe" filled="true" fillcolor="#000000" stroked="false">
                <v:path arrowok="t"/>
                <v:fill type="solid"/>
              </v:shape>
              <v:shape style="position:absolute;left:5348;top:6642;width:105;height:117" coordorigin="5348,6642" coordsize="105,117" path="m5421,6642l5412,6642,5392,6647,5376,6661,5449,6661,5432,6645,5427,6643,5421,6642xe" filled="true" fillcolor="#000000" stroked="false">
                <v:path arrowok="t"/>
                <v:fill type="solid"/>
              </v:shape>
            </v:group>
            <v:group style="position:absolute;left:5495;top:6584;width:2;height:174" coordorigin="5495,6584" coordsize="2,174">
              <v:shape style="position:absolute;left:5495;top:6584;width:2;height:174" coordorigin="5495,6584" coordsize="0,174" path="m5495,6584l5495,6758e" filled="false" stroked="true" strokeweight="1.66pt" strokecolor="#000000">
                <v:path arrowok="t"/>
              </v:shape>
            </v:group>
            <v:group style="position:absolute;left:5530;top:6603;width:68;height:158" coordorigin="5530,6603" coordsize="68,158">
              <v:shape style="position:absolute;left:5530;top:6603;width:68;height:158" coordorigin="5530,6603" coordsize="68,158" path="m5574,6668l5543,6668,5543,6728,5544,6735,5544,6739,5547,6749,5549,6751,5550,6755,5554,6757,5559,6758,5562,6761,5583,6761,5590,6759,5597,6757,5595,6735,5579,6735,5577,6734,5574,6732,5574,6668xe" filled="true" fillcolor="#000000" stroked="false">
                <v:path arrowok="t"/>
                <v:fill type="solid"/>
              </v:shape>
              <v:shape style="position:absolute;left:5530;top:6603;width:68;height:158" coordorigin="5530,6603" coordsize="68,158" path="m5595,6733l5589,6735,5595,6735,5595,6733xe" filled="true" fillcolor="#000000" stroked="false">
                <v:path arrowok="t"/>
                <v:fill type="solid"/>
              </v:shape>
              <v:shape style="position:absolute;left:5530;top:6603;width:68;height:158" coordorigin="5530,6603" coordsize="68,158" path="m5595,6644l5530,6644,5530,6668,5595,6668,5595,6644xe" filled="true" fillcolor="#000000" stroked="false">
                <v:path arrowok="t"/>
                <v:fill type="solid"/>
              </v:shape>
              <v:shape style="position:absolute;left:5530;top:6603;width:68;height:158" coordorigin="5530,6603" coordsize="68,158" path="m5574,6603l5543,6621,5543,6644,5574,6644,5574,6603xe" filled="true" fillcolor="#000000" stroked="false">
                <v:path arrowok="t"/>
                <v:fill type="solid"/>
              </v:shape>
            </v:group>
            <v:group style="position:absolute;left:5629;top:6585;width:2;height:174" coordorigin="5629,6585" coordsize="2,174">
              <v:shape style="position:absolute;left:5629;top:6585;width:2;height:174" coordorigin="5629,6585" coordsize="0,174" path="m5629,6585l5629,6758e" filled="false" stroked="true" strokeweight="1.6pt" strokecolor="#000000">
                <v:path arrowok="t"/>
              </v:shape>
            </v:group>
            <v:group style="position:absolute;left:5668;top:6642;width:108;height:119" coordorigin="5668,6642" coordsize="108,119">
              <v:shape style="position:absolute;left:5668;top:6642;width:108;height:119" coordorigin="5668,6642" coordsize="108,119" path="m5768,6665l5727,6665,5733,6666,5735,6668,5739,6671,5740,6675,5740,6684,5734,6686,5724,6689,5710,6691,5699,6693,5668,6721,5668,6737,5672,6745,5679,6751,5686,6758,5694,6761,5714,6761,5720,6759,5732,6755,5736,6751,5742,6746,5771,6746,5770,6743,5770,6740,5711,6740,5706,6738,5700,6732,5699,6728,5699,6720,5700,6716,5705,6714,5708,6711,5712,6710,5721,6708,5729,6707,5735,6704,5740,6703,5769,6703,5770,6691,5770,6672,5768,6665xe" filled="true" fillcolor="#000000" stroked="false">
                <v:path arrowok="t"/>
                <v:fill type="solid"/>
              </v:shape>
              <v:shape style="position:absolute;left:5668;top:6642;width:108;height:119" coordorigin="5668,6642" coordsize="108,119" path="m5771,6746l5742,6746,5742,6747,5744,6750,5745,6753,5745,6757,5746,6758,5776,6758,5774,6753,5771,6747,5771,6746xe" filled="true" fillcolor="#000000" stroked="false">
                <v:path arrowok="t"/>
                <v:fill type="solid"/>
              </v:shape>
              <v:shape style="position:absolute;left:5668;top:6642;width:108;height:119" coordorigin="5668,6642" coordsize="108,119" path="m5769,6703l5740,6703,5740,6716,5739,6722,5739,6725,5738,6728,5735,6732,5732,6734,5727,6738,5721,6740,5770,6740,5770,6738,5769,6732,5769,6710,5769,6703xe" filled="true" fillcolor="#000000" stroked="false">
                <v:path arrowok="t"/>
                <v:fill type="solid"/>
              </v:shape>
              <v:shape style="position:absolute;left:5668;top:6642;width:108;height:119" coordorigin="5668,6642" coordsize="108,119" path="m5735,6642l5706,6642,5696,6644,5687,6649,5680,6655,5675,6663,5672,6674,5699,6679,5700,6673,5704,6669,5706,6668,5710,6666,5714,6665,5768,6665,5768,6663,5763,6654,5758,6649,5751,6647,5745,6643,5735,6642xe" filled="true" fillcolor="#000000" stroked="false">
                <v:path arrowok="t"/>
                <v:fill type="solid"/>
              </v:shape>
            </v:group>
            <v:group style="position:absolute;left:5816;top:6601;width:2;height:159" coordorigin="5816,6601" coordsize="2,159">
              <v:shape style="position:absolute;left:5816;top:6601;width:2;height:159" coordorigin="5816,6601" coordsize="0,159" path="m5816,6601l5816,6759e" filled="false" stroked="true" strokeweight="1.66pt" strokecolor="#000000">
                <v:path arrowok="t"/>
              </v:shape>
            </v:group>
            <v:group style="position:absolute;left:5921;top:6600;width:123;height:159" coordorigin="5921,6600" coordsize="123,159">
              <v:shape style="position:absolute;left:5921;top:6600;width:123;height:159" coordorigin="5921,6600" coordsize="123,159" path="m5993,6600l5921,6600,5921,6758,5955,6758,5955,6698,6000,6698,6009,6697,6014,6696,6020,6692,6024,6689,6030,6685,6035,6680,6039,6673,6040,6672,5955,6672,5955,6627,6040,6627,6040,6626,6005,6601,5993,6600xe" filled="true" fillcolor="#000000" stroked="false">
                <v:path arrowok="t"/>
                <v:fill type="solid"/>
              </v:shape>
              <v:shape style="position:absolute;left:5921;top:6600;width:123;height:159" coordorigin="5921,6600" coordsize="123,159" path="m6040,6627l5990,6627,5993,6629,5998,6629,6003,6631,6005,6635,6009,6639,6011,6644,6011,6654,6010,6659,6005,6666,6002,6668,5997,6669,5993,6671,5985,6672,6040,6672,6042,6667,6044,6659,6044,6636,6040,6627xe" filled="true" fillcolor="#000000" stroked="false">
                <v:path arrowok="t"/>
                <v:fill type="solid"/>
              </v:shape>
            </v:group>
            <v:group style="position:absolute;left:6084;top:6601;width:2;height:159" coordorigin="6084,6601" coordsize="2,159">
              <v:shape style="position:absolute;left:6084;top:6601;width:2;height:159" coordorigin="6084,6601" coordsize="0,159" path="m6084,6601l6084,6759e" filled="false" stroked="true" strokeweight="1.66pt" strokecolor="#000000">
                <v:path arrowok="t"/>
              </v:shape>
            </v:group>
            <v:group style="position:absolute;left:6123;top:6642;width:108;height:119" coordorigin="6123,6642" coordsize="108,119">
              <v:shape style="position:absolute;left:6123;top:6642;width:108;height:119" coordorigin="6123,6642" coordsize="108,119" path="m6223,6665l6182,6665,6186,6666,6190,6668,6192,6671,6194,6675,6194,6684,6189,6686,6179,6689,6165,6691,6154,6693,6146,6696,6141,6698,6135,6701,6131,6704,6128,6710,6124,6715,6123,6721,6123,6737,6126,6745,6134,6751,6140,6758,6149,6761,6167,6761,6174,6759,6186,6755,6191,6751,6196,6746,6226,6746,6224,6740,6165,6740,6158,6735,6153,6728,6153,6720,6155,6716,6162,6711,6167,6710,6176,6708,6184,6707,6190,6704,6194,6703,6224,6703,6223,6671,6223,6665xe" filled="true" fillcolor="#000000" stroked="false">
                <v:path arrowok="t"/>
                <v:fill type="solid"/>
              </v:shape>
              <v:shape style="position:absolute;left:6123;top:6642;width:108;height:119" coordorigin="6123,6642" coordsize="108,119" path="m6226,6746l6197,6746,6197,6750,6200,6757,6201,6758,6231,6758,6227,6753,6226,6747,6226,6746xe" filled="true" fillcolor="#000000" stroked="false">
                <v:path arrowok="t"/>
                <v:fill type="solid"/>
              </v:shape>
              <v:shape style="position:absolute;left:6123;top:6642;width:108;height:119" coordorigin="6123,6642" coordsize="108,119" path="m6224,6703l6194,6703,6194,6722,6192,6725,6190,6732,6185,6734,6180,6738,6176,6740,6224,6740,6224,6738,6224,6703xe" filled="true" fillcolor="#000000" stroked="false">
                <v:path arrowok="t"/>
                <v:fill type="solid"/>
              </v:shape>
              <v:shape style="position:absolute;left:6123;top:6642;width:108;height:119" coordorigin="6123,6642" coordsize="108,119" path="m6189,6642l6161,6642,6149,6644,6142,6649,6135,6655,6129,6663,6126,6674,6154,6679,6155,6673,6158,6669,6161,6668,6164,6666,6168,6665,6223,6665,6222,6663,6218,6654,6213,6649,6206,6647,6200,6643,6189,6642xe" filled="true" fillcolor="#000000" stroked="false">
                <v:path arrowok="t"/>
                <v:fill type="solid"/>
              </v:shape>
            </v:group>
            <v:group style="position:absolute;left:6254;top:6642;width:105;height:117" coordorigin="6254,6642" coordsize="105,117">
              <v:shape style="position:absolute;left:6254;top:6642;width:105;height:117" coordorigin="6254,6642" coordsize="105,117" path="m6281,6644l6254,6644,6254,6758,6284,6758,6284,6693,6285,6685,6287,6675,6291,6672,6294,6669,6299,6666,6304,6665,6356,6665,6356,6662,6355,6661,6281,6661,6281,6644xe" filled="true" fillcolor="#000000" stroked="false">
                <v:path arrowok="t"/>
                <v:fill type="solid"/>
              </v:shape>
              <v:shape style="position:absolute;left:6254;top:6642;width:105;height:117" coordorigin="6254,6642" coordsize="105,117" path="m6356,6665l6312,6665,6320,6667,6324,6672,6326,6675,6327,6680,6328,6687,6328,6758,6358,6758,6358,6679,6357,6672,6357,6667,6356,6665xe" filled="true" fillcolor="#000000" stroked="false">
                <v:path arrowok="t"/>
                <v:fill type="solid"/>
              </v:shape>
              <v:shape style="position:absolute;left:6254;top:6642;width:105;height:117" coordorigin="6254,6642" coordsize="105,117" path="m6326,6642l6316,6642,6297,6647,6281,6661,6355,6661,6326,6642xe" filled="true" fillcolor="#000000" stroked="false">
                <v:path arrowok="t"/>
                <v:fill type="solid"/>
              </v:shape>
            </v:group>
            <v:group style="position:absolute;left:3161;top:6795;width:3212;height:2" coordorigin="3161,6795" coordsize="3212,2">
              <v:shape style="position:absolute;left:3161;top:6795;width:3212;height:2" coordorigin="3161,6795" coordsize="3212,0" path="m3161,6795l6372,6795e" filled="false" stroked="true" strokeweight="1.3pt" strokecolor="#000000">
                <v:path arrowok="t"/>
              </v:shape>
            </v:group>
            <v:group style="position:absolute;left:24;top:6446;width:9489;height:2" coordorigin="24,6446" coordsize="9489,2">
              <v:shape style="position:absolute;left:24;top:6446;width:9489;height:2" coordorigin="24,6446" coordsize="9489,0" path="m24,6446l9513,6446e" filled="false" stroked="true" strokeweight="2.38pt" strokecolor="#000000">
                <v:path arrowok="t"/>
              </v:shape>
              <v:shape style="position:absolute;left:917;top:6928;width:1813;height:1233" type="#_x0000_t75" stroked="false">
                <v:imagedata r:id="rId40" o:title=""/>
              </v:shape>
              <v:shape style="position:absolute;left:3027;top:6934;width:6333;height:1227" type="#_x0000_t75" stroked="false">
                <v:imagedata r:id="rId41" o:title=""/>
              </v:shape>
            </v:group>
            <v:group style="position:absolute;left:4393;top:6947;width:2;height:159" coordorigin="4393,6947" coordsize="2,159">
              <v:shape style="position:absolute;left:4393;top:6947;width:2;height:159" coordorigin="4393,6947" coordsize="0,159" path="m4393,6947l4393,7105e" filled="false" stroked="true" strokeweight="1.120pt" strokecolor="#000000">
                <v:path arrowok="t"/>
              </v:shape>
            </v:group>
            <v:group style="position:absolute;left:24;top:8192;width:9489;height:2" coordorigin="24,8192" coordsize="9489,2">
              <v:shape style="position:absolute;left:24;top:8192;width:9489;height:2" coordorigin="24,8192" coordsize="9489,0" path="m24,8192l9513,8192e" filled="false" stroked="true" strokeweight="2.260pt" strokecolor="#000000">
                <v:path arrowok="t"/>
              </v:shape>
            </v:group>
            <v:group style="position:absolute;left:275;top:6997;width:288;height:288" coordorigin="275,6997" coordsize="288,288">
              <v:shape style="position:absolute;left:275;top:6997;width:288;height:288" coordorigin="275,6997" coordsize="288,288" path="m275,7285l563,7285,563,6997,275,6997,275,7285xe" filled="false" stroked="true" strokeweight="1.5pt" strokecolor="#41709c">
                <v:path arrowok="t"/>
              </v:shape>
            </v:group>
            <v:group style="position:absolute;left:275;top:3625;width:288;height:290" coordorigin="275,3625" coordsize="288,290">
              <v:shape style="position:absolute;left:275;top:3625;width:288;height:290" coordorigin="275,3625" coordsize="288,290" path="m275,3914l563,3914,563,3625,275,3625,275,3914xe" filled="false" stroked="true" strokeweight="1.5pt" strokecolor="#41709c">
                <v:path arrowok="t"/>
              </v:shape>
            </v:group>
            <v:group style="position:absolute;left:296;top:2594;width:288;height:290" coordorigin="296,2594" coordsize="288,290">
              <v:shape style="position:absolute;left:296;top:2594;width:288;height:290" coordorigin="296,2594" coordsize="288,290" path="m296,2883l584,2883,584,2594,296,2594,296,2883xe" filled="false" stroked="true" strokeweight="1.5pt" strokecolor="#4170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0"/>
          <w:pgSz w:w="12240" w:h="15840"/>
          <w:pgMar w:footer="1010" w:header="0" w:top="1380" w:bottom="1200" w:left="1300" w:right="11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27.289993pt;margin-top:80.050003pt;width:228.4pt;height:11.2pt;mso-position-horizontal-relative:page;mso-position-vertical-relative:page;z-index:-68776" coordorigin="4546,1601" coordsize="4568,224">
            <v:shape style="position:absolute;left:4566;top:1601;width:4532;height:222" type="#_x0000_t75" stroked="false">
              <v:imagedata r:id="rId43" o:title=""/>
            </v:shape>
            <v:group style="position:absolute;left:4559;top:1812;width:4542;height:2" coordorigin="4559,1812" coordsize="4542,2">
              <v:shape style="position:absolute;left:4559;top:1812;width:4542;height:2" coordorigin="4559,1812" coordsize="4542,0" path="m4559,1812l9101,1812e" filled="false" stroked="true" strokeweight="1.3pt" strokecolor="#000000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6.9pt;height:643.15pt;mso-position-horizontal-relative:char;mso-position-vertical-relative:line" coordorigin="0,0" coordsize="9538,12863">
            <v:group style="position:absolute;left:24;top:24;width:9489;height:2" coordorigin="24,24" coordsize="9489,2">
              <v:shape style="position:absolute;left:24;top:24;width:9489;height:2" coordorigin="24,24" coordsize="9489,0" path="m24,24l9513,24e" filled="false" stroked="true" strokeweight="2.4401pt" strokecolor="#000000">
                <v:path arrowok="t"/>
              </v:shape>
            </v:group>
            <v:group style="position:absolute;left:47;top:48;width:2;height:12792" coordorigin="47,48" coordsize="2,12792">
              <v:shape style="position:absolute;left:47;top:48;width:2;height:12792" coordorigin="47,48" coordsize="0,12792" path="m47,48l47,12840e" filled="false" stroked="true" strokeweight="2.320pt" strokecolor="#000000">
                <v:path arrowok="t"/>
              </v:shape>
            </v:group>
            <v:group style="position:absolute;left:9491;top:48;width:2;height:12792" coordorigin="9491,48" coordsize="2,12792">
              <v:shape style="position:absolute;left:9491;top:48;width:2;height:12792" coordorigin="9491,48" coordsize="0,12792" path="m9491,48l9491,12840e" filled="false" stroked="true" strokeweight="2.260pt" strokecolor="#000000">
                <v:path arrowok="t"/>
              </v:shape>
              <v:shape style="position:absolute;left:917;top:506;width:1868;height:2502" type="#_x0000_t75" stroked="false">
                <v:imagedata r:id="rId44" o:title=""/>
              </v:shape>
              <v:shape style="position:absolute;left:3028;top:514;width:6291;height:2209" type="#_x0000_t75" stroked="false">
                <v:imagedata r:id="rId45" o:title=""/>
              </v:shape>
            </v:group>
            <v:group style="position:absolute;left:8487;top:663;width:23;height:23" coordorigin="8487,663" coordsize="23,23">
              <v:shape style="position:absolute;left:8487;top:663;width:23;height:23" coordorigin="8487,663" coordsize="23,23" path="m8487,675l8510,675e" filled="false" stroked="true" strokeweight="1.24pt" strokecolor="#000000">
                <v:path arrowok="t"/>
              </v:shape>
            </v:group>
            <v:group style="position:absolute;left:8661;top:545;width:2;height:140" coordorigin="8661,545" coordsize="2,140">
              <v:shape style="position:absolute;left:8661;top:545;width:2;height:140" coordorigin="8661,545" coordsize="0,140" path="m8661,545l8661,684e" filled="false" stroked="true" strokeweight="1.18pt" strokecolor="#000000">
                <v:path arrowok="t"/>
              </v:shape>
            </v:group>
            <v:group style="position:absolute;left:8598;top:536;width:125;height:2" coordorigin="8598,536" coordsize="125,2">
              <v:shape style="position:absolute;left:8598;top:536;width:125;height:2" coordorigin="8598,536" coordsize="125,0" path="m8598,536l8723,536e" filled="false" stroked="true" strokeweight="1.0pt" strokecolor="#000000">
                <v:path arrowok="t"/>
              </v:shape>
            </v:group>
            <v:group style="position:absolute;left:8745;top:527;width:93;height:158" coordorigin="8745,527" coordsize="93,158">
              <v:shape style="position:absolute;left:8745;top:527;width:93;height:158" coordorigin="8745,527" coordsize="93,158" path="m8764,527l8745,527,8745,684,8764,684,8764,613,8765,606,8768,601,8769,595,8772,591,8778,588,8783,585,8788,584,8833,584,8832,583,8764,583,8764,527xe" filled="true" fillcolor="#000000" stroked="false">
                <v:path arrowok="t"/>
                <v:fill type="solid"/>
              </v:shape>
              <v:shape style="position:absolute;left:8745;top:527;width:93;height:158" coordorigin="8745,527" coordsize="93,158" path="m8833,584l8802,584,8807,587,8812,590,8816,595,8818,602,8818,684,8837,684,8837,601,8836,591,8834,585,8833,584xe" filled="true" fillcolor="#000000" stroked="false">
                <v:path arrowok="t"/>
                <v:fill type="solid"/>
              </v:shape>
              <v:shape style="position:absolute;left:8745;top:527;width:93;height:158" coordorigin="8745,527" coordsize="93,158" path="m8806,567l8784,567,8772,572,8764,583,8832,583,8831,581,8826,576,8814,569,8806,567xe" filled="true" fillcolor="#000000" stroked="false">
                <v:path arrowok="t"/>
                <v:fill type="solid"/>
              </v:shape>
            </v:group>
            <v:group style="position:absolute;left:8862;top:568;width:106;height:118" coordorigin="8862,568" coordsize="106,118">
              <v:shape style="position:absolute;left:8862;top:568;width:106;height:118" coordorigin="8862,568" coordsize="106,118" path="m8903,568l8886,576,8869,593,8863,611,8862,637,8866,657,8877,673,8894,683,8915,686,8928,686,8939,684,8948,677,8957,671,8906,671,8898,667,8891,661,8885,654,8882,644,8880,632,8966,632,8967,630,8967,627,8966,615,8882,615,8883,606,8886,597,8892,593,8898,587,8906,583,8950,583,8945,577,8928,570,8903,568xe" filled="true" fillcolor="#000000" stroked="false">
                <v:path arrowok="t"/>
                <v:fill type="solid"/>
              </v:shape>
              <v:shape style="position:absolute;left:8862;top:568;width:106;height:118" coordorigin="8862,568" coordsize="106,118" path="m8945,648l8922,671,8957,671,8962,661,8966,650,8945,648xe" filled="true" fillcolor="#000000" stroked="false">
                <v:path arrowok="t"/>
                <v:fill type="solid"/>
              </v:shape>
              <v:shape style="position:absolute;left:8862;top:568;width:106;height:118" coordorigin="8862,568" coordsize="106,118" path="m8950,583l8925,583,8932,587,8938,594,8943,599,8945,606,8945,615,8966,615,8966,613,8959,594,8950,583xe" filled="true" fillcolor="#000000" stroked="false">
                <v:path arrowok="t"/>
                <v:fill type="solid"/>
              </v:shape>
            </v:group>
            <v:group style="position:absolute;left:68;top:3059;width:9400;height:1107" coordorigin="68,3059" coordsize="9400,1107">
              <v:shape style="position:absolute;left:68;top:3059;width:9400;height:1107" coordorigin="68,3059" coordsize="9400,1107" path="m68,4165l9467,4165,9467,3059,68,3059,68,4165xe" filled="true" fillcolor="#d9d9d9" stroked="false">
                <v:path arrowok="t"/>
                <v:fill type="solid"/>
              </v:shape>
            </v:group>
            <v:group style="position:absolute;left:154;top:3059;width:9228;height:736" coordorigin="154,3059" coordsize="9228,736">
              <v:shape style="position:absolute;left:154;top:3059;width:9228;height:736" coordorigin="154,3059" coordsize="9228,736" path="m154,3794l9382,3794,9382,3059,154,3059,154,3794xe" filled="true" fillcolor="#d9d9d9" stroked="false">
                <v:path arrowok="t"/>
                <v:fill type="solid"/>
              </v:shape>
            </v:group>
            <v:group style="position:absolute;left:2172;top:3493;width:183;height:230" coordorigin="2172,3493" coordsize="183,230">
              <v:shape style="position:absolute;left:2172;top:3493;width:183;height:230" coordorigin="2172,3493" coordsize="183,230" path="m2217,3493l2172,3493,2172,3722,2216,3722,2216,3573,2266,3573,2217,3493xe" filled="true" fillcolor="#000000" stroked="false">
                <v:path arrowok="t"/>
                <v:fill type="solid"/>
              </v:shape>
              <v:shape style="position:absolute;left:2172;top:3493;width:183;height:230" coordorigin="2172,3493" coordsize="183,230" path="m2266,3573l2216,3573,2309,3722,2355,3722,2355,3647,2312,3647,2266,3573xe" filled="true" fillcolor="#000000" stroked="false">
                <v:path arrowok="t"/>
                <v:fill type="solid"/>
              </v:shape>
              <v:shape style="position:absolute;left:2172;top:3493;width:183;height:230" coordorigin="2172,3493" coordsize="183,230" path="m2355,3493l2312,3493,2312,3647,2355,3647,2355,3493xe" filled="true" fillcolor="#000000" stroked="false">
                <v:path arrowok="t"/>
                <v:fill type="solid"/>
              </v:shape>
            </v:group>
            <v:group style="position:absolute;left:2393;top:3554;width:170;height:172" coordorigin="2393,3554" coordsize="170,172">
              <v:shape style="position:absolute;left:2393;top:3554;width:170;height:172" coordorigin="2393,3554" coordsize="170,172" path="m2468,3554l2402,3598,2393,3637,2393,3639,2424,3708,2487,3725,2507,3721,2525,3713,2541,3699,2548,3690,2468,3690,2458,3686,2450,3677,2442,3668,2438,3656,2438,3639,2468,3589,2548,3589,2546,3587,2529,3568,2513,3560,2493,3555,2468,3554xe" filled="true" fillcolor="#000000" stroked="false">
                <v:path arrowok="t"/>
                <v:fill type="solid"/>
              </v:shape>
              <v:shape style="position:absolute;left:2393;top:3554;width:170;height:172" coordorigin="2393,3554" coordsize="170,172" path="m2548,3589l2490,3589,2500,3593,2507,3601,2516,3618,2519,3639,2519,3656,2516,3668,2507,3677,2500,3686,2490,3690,2548,3690,2551,3686,2558,3670,2562,3649,2562,3622,2557,3605,2548,3589xe" filled="true" fillcolor="#000000" stroked="false">
                <v:path arrowok="t"/>
                <v:fill type="solid"/>
              </v:shape>
            </v:group>
            <v:group style="position:absolute;left:2688;top:3703;width:161;height:2" coordorigin="2688,3703" coordsize="161,2">
              <v:shape style="position:absolute;left:2688;top:3703;width:161;height:2" coordorigin="2688,3703" coordsize="161,0" path="m2688,3703l2849,3703e" filled="false" stroked="true" strokeweight="2.0pt" strokecolor="#000000">
                <v:path arrowok="t"/>
              </v:shape>
            </v:group>
            <v:group style="position:absolute;left:2712;top:3496;width:2;height:188" coordorigin="2712,3496" coordsize="2,188">
              <v:shape style="position:absolute;left:2712;top:3496;width:2;height:188" coordorigin="2712,3496" coordsize="0,188" path="m2712,3496l2712,3684e" filled="false" stroked="true" strokeweight="2.44pt" strokecolor="#000000">
                <v:path arrowok="t"/>
              </v:shape>
            </v:group>
            <v:group style="position:absolute;left:2870;top:3554;width:156;height:173" coordorigin="2870,3554" coordsize="156,173">
              <v:shape style="position:absolute;left:2870;top:3554;width:156;height:173" coordorigin="2870,3554" coordsize="156,173" path="m3015,3587l2954,3587,2962,3588,2966,3591,2970,3595,2973,3601,2973,3609,2970,3615,2953,3620,2930,3625,2914,3627,2903,3631,2870,3678,2874,3697,2886,3713,2903,3723,2925,3726,2934,3726,2943,3723,2951,3720,2961,3716,2968,3711,2975,3704,3019,3704,3018,3699,3017,3695,2931,3695,2925,3692,2920,3689,2915,3684,2913,3678,2913,3666,2916,3661,2926,3654,2933,3651,2957,3647,2967,3644,2973,3643,3016,3643,3016,3597,3015,3587xe" filled="true" fillcolor="#000000" stroked="false">
                <v:path arrowok="t"/>
                <v:fill type="solid"/>
              </v:shape>
              <v:shape style="position:absolute;left:2870;top:3554;width:156;height:173" coordorigin="2870,3554" coordsize="156,173" path="m3019,3704l2978,3704,2978,3707,2979,3709,2980,3715,2982,3722,3026,3722,3022,3714,3020,3707,3019,3704xe" filled="true" fillcolor="#000000" stroked="false">
                <v:path arrowok="t"/>
                <v:fill type="solid"/>
              </v:shape>
              <v:shape style="position:absolute;left:2870;top:3554;width:156;height:173" coordorigin="2870,3554" coordsize="156,173" path="m3016,3643l2973,3643,2973,3662,2972,3669,2970,3673,2969,3678,2966,3683,2960,3687,2952,3692,2945,3695,3017,3695,3017,3693,3016,3684,3016,3643xe" filled="true" fillcolor="#000000" stroked="false">
                <v:path arrowok="t"/>
                <v:fill type="solid"/>
              </v:shape>
              <v:shape style="position:absolute;left:2870;top:3554;width:156;height:173" coordorigin="2870,3554" coordsize="156,173" path="m2932,3554l2912,3557,2895,3565,2882,3580,2874,3600,2914,3607,2916,3600,2920,3594,2925,3591,2928,3588,2934,3587,3015,3587,3015,3584,2960,3554,2932,3554xe" filled="true" fillcolor="#000000" stroked="false">
                <v:path arrowok="t"/>
                <v:fill type="solid"/>
              </v:shape>
            </v:group>
            <v:group style="position:absolute;left:3044;top:3498;width:98;height:228" coordorigin="3044,3498" coordsize="98,228">
              <v:shape style="position:absolute;left:3044;top:3498;width:98;height:228" coordorigin="3044,3498" coordsize="98,228" path="m3107,3591l3064,3591,3064,3690,3065,3695,3066,3702,3069,3708,3071,3711,3075,3716,3080,3719,3086,3722,3092,3725,3099,3726,3119,3726,3131,3723,3141,3719,3138,3690,3117,3690,3112,3687,3111,3686,3108,3681,3108,3679,3107,3672,3107,3591xe" filled="true" fillcolor="#000000" stroked="false">
                <v:path arrowok="t"/>
                <v:fill type="solid"/>
              </v:shape>
              <v:shape style="position:absolute;left:3044;top:3498;width:98;height:228" coordorigin="3044,3498" coordsize="98,228" path="m3137,3685l3130,3689,3124,3690,3138,3690,3137,3685xe" filled="true" fillcolor="#000000" stroked="false">
                <v:path arrowok="t"/>
                <v:fill type="solid"/>
              </v:shape>
              <v:shape style="position:absolute;left:3044;top:3498;width:98;height:228" coordorigin="3044,3498" coordsize="98,228" path="m3137,3557l3044,3557,3044,3591,3137,3591,3137,3557xe" filled="true" fillcolor="#000000" stroked="false">
                <v:path arrowok="t"/>
                <v:fill type="solid"/>
              </v:shape>
              <v:shape style="position:absolute;left:3044;top:3498;width:98;height:228" coordorigin="3044,3498" coordsize="98,228" path="m3107,3498l3064,3523,3064,3557,3107,3557,3107,3498xe" filled="true" fillcolor="#000000" stroked="false">
                <v:path arrowok="t"/>
                <v:fill type="solid"/>
              </v:shape>
            </v:group>
            <v:group style="position:absolute;left:3157;top:3553;width:153;height:172" coordorigin="3157,3553" coordsize="153,172">
              <v:shape style="position:absolute;left:3157;top:3553;width:153;height:172" coordorigin="3157,3553" coordsize="153,172" path="m3226,3553l3173,3581,3157,3662,3163,3681,3221,3724,3248,3725,3267,3720,3285,3710,3298,3695,3299,3693,3226,3693,3218,3690,3210,3683,3204,3675,3201,3665,3201,3651,3310,3647,3308,3625,3201,3625,3201,3613,3204,3603,3210,3596,3216,3590,3225,3587,3295,3587,3284,3572,3269,3562,3250,3555,3226,3553xe" filled="true" fillcolor="#000000" stroked="false">
                <v:path arrowok="t"/>
                <v:fill type="solid"/>
              </v:shape>
              <v:shape style="position:absolute;left:3157;top:3553;width:153;height:172" coordorigin="3157,3553" coordsize="153,172" path="m3264,3669l3262,3678,3258,3684,3249,3691,3243,3693,3299,3693,3308,3677,3264,3669xe" filled="true" fillcolor="#000000" stroked="false">
                <v:path arrowok="t"/>
                <v:fill type="solid"/>
              </v:shape>
              <v:shape style="position:absolute;left:3157;top:3553;width:153;height:172" coordorigin="3157,3553" coordsize="153,172" path="m3295,3587l3243,3587,3250,3589,3263,3602,3266,3613,3267,3625,3308,3625,3304,3606,3296,3588,3295,3587xe" filled="true" fillcolor="#000000" stroked="false">
                <v:path arrowok="t"/>
                <v:fill type="solid"/>
              </v:shape>
            </v:group>
            <v:group style="position:absolute;left:3344;top:3553;width:107;height:170" coordorigin="3344,3553" coordsize="107,170">
              <v:shape style="position:absolute;left:3344;top:3553;width:107;height:170" coordorigin="3344,3553" coordsize="107,170" path="m3384,3557l3344,3557,3344,3722,3388,3722,3388,3650,3389,3629,3411,3593,3439,3593,3444,3581,3384,3581,3384,3557xe" filled="true" fillcolor="#000000" stroked="false">
                <v:path arrowok="t"/>
                <v:fill type="solid"/>
              </v:shape>
              <v:shape style="position:absolute;left:3344;top:3553;width:107;height:170" coordorigin="3344,3553" coordsize="107,170" path="m3439,3593l3423,3593,3430,3595,3437,3599,3439,3593xe" filled="true" fillcolor="#000000" stroked="false">
                <v:path arrowok="t"/>
                <v:fill type="solid"/>
              </v:shape>
              <v:shape style="position:absolute;left:3344;top:3553;width:107;height:170" coordorigin="3344,3553" coordsize="107,170" path="m3432,3553l3416,3553,3408,3554,3404,3558,3398,3561,3392,3569,3384,3581,3444,3581,3450,3561,3442,3555,3432,3553xe" filled="true" fillcolor="#000000" stroked="false">
                <v:path arrowok="t"/>
                <v:fill type="solid"/>
              </v:shape>
            </v:group>
            <v:group style="position:absolute;left:3633;top:3533;width:2;height:190" coordorigin="3633,3533" coordsize="2,190">
              <v:shape style="position:absolute;left:3633;top:3533;width:2;height:190" coordorigin="3633,3533" coordsize="0,190" path="m3633,3533l3633,3722e" filled="false" stroked="true" strokeweight="2.44pt" strokecolor="#000000">
                <v:path arrowok="t"/>
              </v:shape>
            </v:group>
            <v:group style="position:absolute;left:3543;top:3513;width:182;height:2" coordorigin="3543,3513" coordsize="182,2">
              <v:shape style="position:absolute;left:3543;top:3513;width:182;height:2" coordorigin="3543,3513" coordsize="182,0" path="m3543,3513l3724,3513e" filled="false" stroked="true" strokeweight="2.08pt" strokecolor="#000000">
                <v:path arrowok="t"/>
              </v:shape>
            </v:group>
            <v:group style="position:absolute;left:3756;top:3493;width:150;height:230" coordorigin="3756,3493" coordsize="150,230">
              <v:shape style="position:absolute;left:3756;top:3493;width:150;height:230" coordorigin="3756,3493" coordsize="150,230" path="m3800,3493l3756,3493,3756,3722,3800,3722,3800,3625,3801,3614,3804,3607,3807,3600,3810,3595,3822,3588,3828,3587,3903,3587,3900,3578,3899,3577,3800,3577,3800,3493xe" filled="true" fillcolor="#000000" stroked="false">
                <v:path arrowok="t"/>
                <v:fill type="solid"/>
              </v:shape>
              <v:shape style="position:absolute;left:3756;top:3493;width:150;height:230" coordorigin="3756,3493" coordsize="150,230" path="m3903,3587l3843,3587,3848,3588,3851,3590,3856,3593,3858,3597,3861,3601,3862,3606,3863,3618,3863,3722,3906,3722,3906,3599,3905,3593,3903,3587xe" filled="true" fillcolor="#000000" stroked="false">
                <v:path arrowok="t"/>
                <v:fill type="solid"/>
              </v:shape>
              <v:shape style="position:absolute;left:3756;top:3493;width:150;height:230" coordorigin="3756,3493" coordsize="150,230" path="m3861,3554l3834,3555,3816,3563,3800,3577,3899,3577,3896,3572,3892,3567,3886,3563,3875,3557,3861,3554xe" filled="true" fillcolor="#000000" stroked="false">
                <v:path arrowok="t"/>
                <v:fill type="solid"/>
              </v:shape>
            </v:group>
            <v:group style="position:absolute;left:3940;top:3554;width:155;height:173" coordorigin="3940,3554" coordsize="155,173">
              <v:shape style="position:absolute;left:3940;top:3554;width:155;height:173" coordorigin="3940,3554" coordsize="155,173" path="m4084,3587l4024,3587,4032,3588,4036,3591,4041,3595,4043,3601,4043,3609,4040,3615,4024,3620,4000,3625,3984,3627,3974,3631,3940,3667,3940,3678,3944,3697,3957,3713,3974,3723,3995,3726,4005,3726,4013,3723,4022,3720,4031,3716,4038,3711,4046,3704,4088,3704,4088,3699,4087,3695,4001,3695,3995,3692,3990,3689,3986,3684,3983,3678,3983,3666,3987,3661,3996,3654,4004,3651,4028,3647,4037,3644,4043,3643,4085,3643,4085,3597,4084,3587xe" filled="true" fillcolor="#000000" stroked="false">
                <v:path arrowok="t"/>
                <v:fill type="solid"/>
              </v:shape>
              <v:shape style="position:absolute;left:3940;top:3554;width:155;height:173" coordorigin="3940,3554" coordsize="155,173" path="m4088,3704l4047,3704,4047,3707,4048,3709,4049,3715,4052,3722,4095,3722,4091,3714,4089,3707,4088,3704xe" filled="true" fillcolor="#000000" stroked="false">
                <v:path arrowok="t"/>
                <v:fill type="solid"/>
              </v:shape>
              <v:shape style="position:absolute;left:3940;top:3554;width:155;height:173" coordorigin="3940,3554" coordsize="155,173" path="m4085,3643l4043,3643,4043,3662,4042,3669,4041,3673,4040,3678,4036,3683,4030,3687,4023,3692,4016,3695,4087,3695,4086,3693,4085,3684,4085,3643xe" filled="true" fillcolor="#000000" stroked="false">
                <v:path arrowok="t"/>
                <v:fill type="solid"/>
              </v:shape>
              <v:shape style="position:absolute;left:3940;top:3554;width:155;height:173" coordorigin="3940,3554" coordsize="155,173" path="m4002,3554l3982,3557,3966,3565,3953,3580,3945,3600,3984,3607,3987,3600,3990,3594,3995,3591,3999,3588,4005,3587,4084,3587,4084,3584,4031,3554,4002,3554xe" filled="true" fillcolor="#000000" stroked="false">
                <v:path arrowok="t"/>
                <v:fill type="solid"/>
              </v:shape>
            </v:group>
            <v:group style="position:absolute;left:4128;top:3553;width:152;height:170" coordorigin="4128,3553" coordsize="152,170">
              <v:shape style="position:absolute;left:4128;top:3553;width:152;height:170" coordorigin="4128,3553" coordsize="152,170" path="m4169,3557l4128,3557,4128,3722,4173,3722,4173,3629,4174,3615,4175,3609,4178,3602,4182,3596,4188,3593,4194,3588,4200,3587,4276,3587,4275,3583,4274,3581,4169,3581,4169,3557xe" filled="true" fillcolor="#000000" stroked="false">
                <v:path arrowok="t"/>
                <v:fill type="solid"/>
              </v:shape>
              <v:shape style="position:absolute;left:4128;top:3553;width:152;height:170" coordorigin="4128,3553" coordsize="152,170" path="m4276,3587l4215,3587,4220,3588,4223,3590,4228,3594,4230,3597,4233,3603,4235,3608,4235,3722,4280,3722,4280,3606,4278,3596,4277,3590,4276,3587xe" filled="true" fillcolor="#000000" stroked="false">
                <v:path arrowok="t"/>
                <v:fill type="solid"/>
              </v:shape>
              <v:shape style="position:absolute;left:4128;top:3553;width:152;height:170" coordorigin="4128,3553" coordsize="152,170" path="m4233,3553l4223,3553,4202,3556,4185,3566,4169,3581,4274,3581,4233,3553xe" filled="true" fillcolor="#000000" stroked="false">
                <v:path arrowok="t"/>
                <v:fill type="solid"/>
              </v:shape>
            </v:group>
            <v:group style="position:absolute;left:4401;top:3490;width:188;height:236" coordorigin="4401,3490" coordsize="188,236">
              <v:shape style="position:absolute;left:4401;top:3490;width:188;height:236" coordorigin="4401,3490" coordsize="188,236" path="m4446,3643l4401,3648,4402,3655,4408,3675,4459,3721,4509,3726,4529,3723,4546,3717,4564,3707,4577,3692,4580,3687,4484,3687,4470,3684,4463,3677,4455,3669,4449,3659,4446,3643xe" filled="true" fillcolor="#000000" stroked="false">
                <v:path arrowok="t"/>
                <v:fill type="solid"/>
              </v:shape>
              <v:shape style="position:absolute;left:4401;top:3490;width:188;height:236" coordorigin="4401,3490" coordsize="188,236" path="m4486,3490l4426,3511,4420,3521,4413,3531,4409,3542,4409,3556,4413,3572,4460,3615,4503,3626,4516,3630,4521,3632,4529,3635,4534,3638,4541,3645,4542,3650,4542,3665,4539,3672,4530,3678,4523,3684,4512,3687,4580,3687,4584,3680,4588,3668,4588,3641,4540,3590,4495,3577,4473,3571,4461,3564,4456,3560,4454,3556,4454,3545,4456,3540,4461,3536,4469,3530,4479,3528,4573,3528,4567,3518,4549,3501,4533,3495,4512,3491,4486,3490xe" filled="true" fillcolor="#000000" stroked="false">
                <v:path arrowok="t"/>
                <v:fill type="solid"/>
              </v:shape>
              <v:shape style="position:absolute;left:4401;top:3490;width:188;height:236" coordorigin="4401,3490" coordsize="188,236" path="m4573,3528l4506,3528,4516,3530,4523,3535,4529,3541,4534,3549,4535,3561,4581,3553,4577,3535,4573,3528xe" filled="true" fillcolor="#000000" stroked="false">
                <v:path arrowok="t"/>
                <v:fill type="solid"/>
              </v:shape>
            </v:group>
            <v:group style="position:absolute;left:4619;top:3553;width:153;height:172" coordorigin="4619,3553" coordsize="153,172">
              <v:shape style="position:absolute;left:4619;top:3553;width:153;height:172" coordorigin="4619,3553" coordsize="153,172" path="m4688,3553l4634,3581,4619,3662,4625,3681,4682,3724,4709,3725,4728,3720,4746,3710,4760,3695,4761,3693,4688,3693,4679,3690,4672,3683,4666,3675,4662,3665,4661,3651,4772,3647,4770,3625,4662,3625,4662,3613,4666,3603,4672,3596,4678,3590,4686,3587,4757,3587,4746,3572,4731,3562,4712,3555,4688,3553xe" filled="true" fillcolor="#000000" stroked="false">
                <v:path arrowok="t"/>
                <v:fill type="solid"/>
              </v:shape>
              <v:shape style="position:absolute;left:4619;top:3553;width:153;height:172" coordorigin="4619,3553" coordsize="153,172" path="m4726,3669l4724,3678,4720,3684,4710,3691,4704,3693,4761,3693,4769,3677,4726,3669xe" filled="true" fillcolor="#000000" stroked="false">
                <v:path arrowok="t"/>
                <v:fill type="solid"/>
              </v:shape>
              <v:shape style="position:absolute;left:4619;top:3553;width:153;height:172" coordorigin="4619,3553" coordsize="153,172" path="m4757,3587l4704,3587,4712,3589,4725,3602,4727,3613,4728,3625,4770,3625,4766,3606,4758,3588,4757,3587xe" filled="true" fillcolor="#000000" stroked="false">
                <v:path arrowok="t"/>
                <v:fill type="solid"/>
              </v:shape>
            </v:group>
            <v:group style="position:absolute;left:4806;top:3553;width:160;height:232" coordorigin="4806,3553" coordsize="160,232">
              <v:shape style="position:absolute;left:4806;top:3553;width:160;height:232" coordorigin="4806,3553" coordsize="160,232" path="m4847,3557l4806,3557,4806,3785,4850,3785,4850,3702,4947,3702,4950,3700,4955,3691,4877,3691,4868,3686,4859,3676,4852,3659,4850,3637,4850,3620,4853,3608,4860,3600,4866,3591,4876,3588,4954,3588,4952,3584,4949,3581,4847,3581,4847,3557xe" filled="true" fillcolor="#000000" stroked="false">
                <v:path arrowok="t"/>
                <v:fill type="solid"/>
              </v:shape>
              <v:shape style="position:absolute;left:4806;top:3553;width:160;height:232" coordorigin="4806,3553" coordsize="160,232" path="m4947,3702l4850,3702,4858,3710,4865,3716,4875,3720,4888,3724,4915,3724,4933,3715,4947,3702xe" filled="true" fillcolor="#000000" stroked="false">
                <v:path arrowok="t"/>
                <v:fill type="solid"/>
              </v:shape>
              <v:shape style="position:absolute;left:4806;top:3553;width:160;height:232" coordorigin="4806,3553" coordsize="160,232" path="m4954,3588l4896,3588,4906,3591,4913,3601,4920,3617,4923,3641,4920,3664,4913,3679,4906,3687,4898,3691,4955,3691,4958,3687,4963,3670,4966,3648,4966,3620,4961,3602,4954,3588xe" filled="true" fillcolor="#000000" stroked="false">
                <v:path arrowok="t"/>
                <v:fill type="solid"/>
              </v:shape>
              <v:shape style="position:absolute;left:4806;top:3553;width:160;height:232" coordorigin="4806,3553" coordsize="160,232" path="m4899,3553l4887,3553,4877,3555,4869,3560,4859,3566,4852,3572,4847,3581,4949,3581,4937,3566,4919,3556,4899,3553xe" filled="true" fillcolor="#000000" stroked="false">
                <v:path arrowok="t"/>
                <v:fill type="solid"/>
              </v:shape>
            </v:group>
            <v:group style="position:absolute;left:4984;top:3498;width:98;height:228" coordorigin="4984,3498" coordsize="98,228">
              <v:shape style="position:absolute;left:4984;top:3498;width:98;height:228" coordorigin="4984,3498" coordsize="98,228" path="m5048,3591l5004,3591,5004,3690,5006,3695,5007,3702,5009,3708,5012,3711,5015,3716,5020,3719,5026,3722,5032,3725,5039,3726,5060,3726,5072,3723,5081,3719,5078,3690,5057,3690,5052,3687,5051,3686,5049,3681,5049,3679,5048,3672,5048,3591xe" filled="true" fillcolor="#000000" stroked="false">
                <v:path arrowok="t"/>
                <v:fill type="solid"/>
              </v:shape>
              <v:shape style="position:absolute;left:4984;top:3498;width:98;height:228" coordorigin="4984,3498" coordsize="98,228" path="m5078,3685l5070,3689,5064,3690,5078,3690,5078,3685xe" filled="true" fillcolor="#000000" stroked="false">
                <v:path arrowok="t"/>
                <v:fill type="solid"/>
              </v:shape>
              <v:shape style="position:absolute;left:4984;top:3498;width:98;height:228" coordorigin="4984,3498" coordsize="98,228" path="m5078,3557l4984,3557,4984,3591,5078,3591,5078,3557xe" filled="true" fillcolor="#000000" stroked="false">
                <v:path arrowok="t"/>
                <v:fill type="solid"/>
              </v:shape>
              <v:shape style="position:absolute;left:4984;top:3498;width:98;height:228" coordorigin="4984,3498" coordsize="98,228" path="m5048,3498l5004,3523,5004,3557,5048,3557,5048,3498xe" filled="true" fillcolor="#000000" stroked="false">
                <v:path arrowok="t"/>
                <v:fill type="solid"/>
              </v:shape>
            </v:group>
            <v:group style="position:absolute;left:5094;top:3553;width:156;height:172" coordorigin="5094,3553" coordsize="156,172">
              <v:shape style="position:absolute;left:5094;top:3553;width:156;height:172" coordorigin="5094,3553" coordsize="156,172" path="m5164,3553l5111,3582,5094,3641,5096,3662,5139,3719,5187,3725,5206,3720,5225,3709,5238,3695,5239,3693,5165,3693,5157,3690,5150,3683,5144,3675,5140,3665,5139,3651,5250,3646,5249,3625,5140,3625,5140,3613,5144,3603,5150,3596,5156,3590,5164,3587,5235,3587,5223,3571,5208,3561,5189,3555,5164,3553xe" filled="true" fillcolor="#000000" stroked="false">
                <v:path arrowok="t"/>
                <v:fill type="solid"/>
              </v:shape>
              <v:shape style="position:absolute;left:5094;top:3553;width:156;height:172" coordorigin="5094,3553" coordsize="156,172" path="m5204,3669l5201,3678,5198,3684,5188,3691,5182,3693,5239,3693,5248,3677,5204,3669xe" filled="true" fillcolor="#000000" stroked="false">
                <v:path arrowok="t"/>
                <v:fill type="solid"/>
              </v:shape>
              <v:shape style="position:absolute;left:5094;top:3553;width:156;height:172" coordorigin="5094,3553" coordsize="156,172" path="m5235,3587l5182,3587,5189,3589,5195,3596,5202,3602,5205,3613,5206,3625,5249,3625,5249,3624,5244,3605,5236,3588,5235,3587xe" filled="true" fillcolor="#000000" stroked="false">
                <v:path arrowok="t"/>
                <v:fill type="solid"/>
              </v:shape>
            </v:group>
            <v:group style="position:absolute;left:5285;top:3553;width:244;height:170" coordorigin="5285,3553" coordsize="244,170">
              <v:shape style="position:absolute;left:5285;top:3553;width:244;height:170" coordorigin="5285,3553" coordsize="244,170" path="m5325,3557l5285,3557,5285,3722,5328,3722,5328,3626,5330,3614,5332,3607,5334,3601,5338,3595,5344,3591,5349,3588,5355,3587,5526,3587,5524,3582,5523,3579,5325,3579,5325,3557xe" filled="true" fillcolor="#000000" stroked="false">
                <v:path arrowok="t"/>
                <v:fill type="solid"/>
              </v:shape>
              <v:shape style="position:absolute;left:5285;top:3553;width:244;height:170" coordorigin="5285,3553" coordsize="244,170" path="m5456,3587l5368,3587,5372,3588,5379,3593,5381,3595,5384,3605,5385,3614,5385,3722,5429,3722,5429,3626,5450,3588,5456,3587xe" filled="true" fillcolor="#000000" stroked="false">
                <v:path arrowok="t"/>
                <v:fill type="solid"/>
              </v:shape>
              <v:shape style="position:absolute;left:5285;top:3553;width:244;height:170" coordorigin="5285,3553" coordsize="244,170" path="m5526,3587l5470,3587,5476,3589,5483,3601,5484,3611,5484,3722,5529,3722,5529,3600,5526,3589,5526,3587xe" filled="true" fillcolor="#000000" stroked="false">
                <v:path arrowok="t"/>
                <v:fill type="solid"/>
              </v:shape>
              <v:shape style="position:absolute;left:5285;top:3553;width:244;height:170" coordorigin="5285,3553" coordsize="244,170" path="m5387,3555l5359,3555,5341,3564,5325,3579,5423,3579,5418,3570,5412,3564,5401,3558,5387,3555xe" filled="true" fillcolor="#000000" stroked="false">
                <v:path arrowok="t"/>
                <v:fill type="solid"/>
              </v:shape>
              <v:shape style="position:absolute;left:5285;top:3553;width:244;height:170" coordorigin="5285,3553" coordsize="244,170" path="m5487,3553l5464,3553,5455,3555,5447,3559,5439,3564,5430,3570,5423,3579,5523,3579,5519,3572,5513,3565,5496,3555,5487,3553xe" filled="true" fillcolor="#000000" stroked="false">
                <v:path arrowok="t"/>
                <v:fill type="solid"/>
              </v:shape>
            </v:group>
            <v:group style="position:absolute;left:5570;top:3493;width:162;height:232" coordorigin="5570,3493" coordsize="162,232">
              <v:shape style="position:absolute;left:5570;top:3493;width:162;height:232" coordorigin="5570,3493" coordsize="162,232" path="m5714,3698l5610,3698,5618,3707,5625,3714,5637,3720,5652,3724,5677,3724,5696,3717,5712,3702,5714,3698xe" filled="true" fillcolor="#000000" stroked="false">
                <v:path arrowok="t"/>
                <v:fill type="solid"/>
              </v:shape>
              <v:shape style="position:absolute;left:5570;top:3493;width:162;height:232" coordorigin="5570,3493" coordsize="162,232" path="m5614,3493l5570,3493,5570,3722,5610,3722,5610,3698,5714,3698,5719,3691,5639,3691,5630,3685,5621,3674,5616,3666,5614,3653,5614,3619,5618,3607,5624,3599,5631,3590,5639,3587,5720,3587,5712,3576,5614,3576,5614,3493xe" filled="true" fillcolor="#000000" stroked="false">
                <v:path arrowok="t"/>
                <v:fill type="solid"/>
              </v:shape>
              <v:shape style="position:absolute;left:5570;top:3493;width:162;height:232" coordorigin="5570,3493" coordsize="162,232" path="m5720,3587l5661,3587,5669,3590,5678,3601,5685,3617,5687,3641,5684,3663,5676,3679,5669,3687,5662,3691,5719,3691,5720,3689,5726,3673,5730,3652,5731,3625,5728,3605,5720,3587xe" filled="true" fillcolor="#000000" stroked="false">
                <v:path arrowok="t"/>
                <v:fill type="solid"/>
              </v:shape>
              <v:shape style="position:absolute;left:5570;top:3493;width:162;height:232" coordorigin="5570,3493" coordsize="162,232" path="m5648,3554l5630,3562,5614,3576,5712,3576,5708,3570,5693,3561,5674,3555,5648,3554xe" filled="true" fillcolor="#000000" stroked="false">
                <v:path arrowok="t"/>
                <v:fill type="solid"/>
              </v:shape>
            </v:group>
            <v:group style="position:absolute;left:5753;top:3553;width:155;height:172" coordorigin="5753,3553" coordsize="155,172">
              <v:shape style="position:absolute;left:5753;top:3553;width:155;height:172" coordorigin="5753,3553" coordsize="155,172" path="m5823,3553l5770,3582,5753,3641,5755,3662,5798,3719,5845,3725,5864,3720,5882,3709,5896,3695,5897,3693,5824,3693,5816,3690,5801,3675,5798,3665,5798,3651,5908,3647,5906,3625,5799,3625,5799,3613,5801,3603,5807,3596,5814,3590,5822,3587,5893,3587,5882,3571,5866,3561,5847,3555,5823,3553xe" filled="true" fillcolor="#000000" stroked="false">
                <v:path arrowok="t"/>
                <v:fill type="solid"/>
              </v:shape>
              <v:shape style="position:absolute;left:5753;top:3553;width:155;height:172" coordorigin="5753,3553" coordsize="155,172" path="m5861,3669l5859,3678,5855,3684,5850,3687,5847,3691,5841,3693,5897,3693,5906,3677,5861,3669xe" filled="true" fillcolor="#000000" stroked="false">
                <v:path arrowok="t"/>
                <v:fill type="solid"/>
              </v:shape>
              <v:shape style="position:absolute;left:5753;top:3553;width:155;height:172" coordorigin="5753,3553" coordsize="155,172" path="m5893,3587l5841,3587,5848,3589,5854,3596,5860,3602,5864,3613,5864,3625,5906,3625,5906,3625,5901,3605,5893,3588,5893,3587xe" filled="true" fillcolor="#000000" stroked="false">
                <v:path arrowok="t"/>
                <v:fill type="solid"/>
              </v:shape>
            </v:group>
            <v:group style="position:absolute;left:5942;top:3553;width:108;height:170" coordorigin="5942,3553" coordsize="108,170">
              <v:shape style="position:absolute;left:5942;top:3553;width:108;height:170" coordorigin="5942,3553" coordsize="108,170" path="m5982,3557l5942,3557,5942,3722,5985,3722,5985,3650,5987,3629,5990,3615,5992,3607,5996,3601,6000,3597,6004,3594,6010,3593,6039,3593,6043,3581,5982,3581,5982,3557xe" filled="true" fillcolor="#000000" stroked="false">
                <v:path arrowok="t"/>
                <v:fill type="solid"/>
              </v:shape>
              <v:shape style="position:absolute;left:5942;top:3553;width:108;height:170" coordorigin="5942,3553" coordsize="108,170" path="m6039,3593l6022,3593,6029,3595,6036,3599,6039,3593xe" filled="true" fillcolor="#000000" stroked="false">
                <v:path arrowok="t"/>
                <v:fill type="solid"/>
              </v:shape>
              <v:shape style="position:absolute;left:5942;top:3553;width:108;height:170" coordorigin="5942,3553" coordsize="108,170" path="m6030,3553l6014,3553,6008,3554,6002,3558,5997,3561,5990,3569,5982,3581,6043,3581,6050,3561,6040,3555,6030,3553xe" filled="true" fillcolor="#000000" stroked="false">
                <v:path arrowok="t"/>
                <v:fill type="solid"/>
              </v:shape>
            </v:group>
            <v:group style="position:absolute;left:6160;top:3493;width:100;height:230" coordorigin="6160,3493" coordsize="100,230">
              <v:shape style="position:absolute;left:6160;top:3493;width:100;height:230" coordorigin="6160,3493" coordsize="100,230" path="m6260,3557l6216,3557,6216,3722,6260,3722,6260,3557xe" filled="true" fillcolor="#000000" stroked="false">
                <v:path arrowok="t"/>
                <v:fill type="solid"/>
              </v:shape>
              <v:shape style="position:absolute;left:6160;top:3493;width:100;height:230" coordorigin="6160,3493" coordsize="100,230" path="m6260,3493l6222,3500,6211,3516,6194,3531,6176,3543,6160,3551,6165,3588,6184,3580,6201,3570,6216,3557,6260,3557,6260,3493xe" filled="true" fillcolor="#000000" stroked="false">
                <v:path arrowok="t"/>
                <v:fill type="solid"/>
              </v:shape>
            </v:group>
            <v:group style="position:absolute;left:6329;top:3497;width:153;height:229" coordorigin="6329,3497" coordsize="153,229">
              <v:shape style="position:absolute;left:6329;top:3497;width:153;height:229" coordorigin="6329,3497" coordsize="153,229" path="m6372,3659l6329,3663,6333,3679,6342,3696,6357,3712,6371,3719,6390,3724,6417,3725,6436,3720,6453,3710,6468,3693,6469,3691,6396,3691,6389,3687,6383,3683,6377,3677,6374,3668,6372,3659xe" filled="true" fillcolor="#000000" stroked="false">
                <v:path arrowok="t"/>
                <v:fill type="solid"/>
              </v:shape>
              <v:shape style="position:absolute;left:6329;top:3497;width:153;height:229" coordorigin="6329,3497" coordsize="153,229" path="m6471,3605l6413,3605,6422,3607,6428,3614,6435,3621,6437,3632,6437,3661,6435,3672,6428,3680,6422,3687,6414,3691,6469,3691,6476,3678,6481,3659,6482,3634,6478,3617,6471,3605xe" filled="true" fillcolor="#000000" stroked="false">
                <v:path arrowok="t"/>
                <v:fill type="solid"/>
              </v:shape>
              <v:shape style="position:absolute;left:6329;top:3497;width:153;height:229" coordorigin="6329,3497" coordsize="153,229" path="m6472,3497l6357,3497,6334,3615,6370,3620,6380,3609,6390,3605,6471,3605,6468,3599,6452,3581,6444,3577,6383,3577,6389,3537,6472,3537,6472,3497xe" filled="true" fillcolor="#000000" stroked="false">
                <v:path arrowok="t"/>
                <v:fill type="solid"/>
              </v:shape>
              <v:shape style="position:absolute;left:6329;top:3497;width:153;height:229" coordorigin="6329,3497" coordsize="153,229" path="m6413,3569l6402,3569,6393,3571,6383,3577,6444,3577,6434,3572,6413,3569xe" filled="true" fillcolor="#000000" stroked="false">
                <v:path arrowok="t"/>
                <v:fill type="solid"/>
              </v:shape>
            </v:group>
            <v:group style="position:absolute;left:6510;top:3678;width:47;height:95" coordorigin="6510,3678" coordsize="47,95">
              <v:shape style="position:absolute;left:6510;top:3678;width:47;height:95" coordorigin="6510,3678" coordsize="47,95" path="m6557,3678l6514,3678,6514,3722,6536,3722,6534,3731,6533,3738,6530,3743,6526,3749,6519,3752,6510,3755,6519,3773,6555,3739,6557,3732,6557,3678xe" filled="true" fillcolor="#000000" stroked="false">
                <v:path arrowok="t"/>
                <v:fill type="solid"/>
              </v:shape>
            </v:group>
            <v:group style="position:absolute;left:6677;top:3493;width:155;height:229" coordorigin="6677,3493" coordsize="155,229">
              <v:shape style="position:absolute;left:6677;top:3493;width:155;height:229" coordorigin="6677,3493" coordsize="155,229" path="m6826,3529l6768,3529,6776,3531,6780,3536,6785,3542,6789,3549,6789,3569,6742,3625,6725,3641,6710,3656,6699,3670,6689,3684,6682,3703,6677,3722,6832,3722,6832,3681,6746,3681,6748,3678,6750,3673,6754,3669,6758,3665,6767,3656,6782,3643,6799,3626,6809,3614,6818,3605,6824,3595,6828,3585,6831,3569,6831,3545,6826,3529xe" filled="true" fillcolor="#000000" stroked="false">
                <v:path arrowok="t"/>
                <v:fill type="solid"/>
              </v:shape>
              <v:shape style="position:absolute;left:6677;top:3493;width:155;height:229" coordorigin="6677,3493" coordsize="155,229" path="m6752,3493l6697,3520,6683,3560,6726,3565,6728,3552,6730,3542,6736,3537,6742,3531,6749,3529,6826,3529,6824,3526,6811,3509,6796,3500,6777,3495,6752,3493xe" filled="true" fillcolor="#000000" stroked="false">
                <v:path arrowok="t"/>
                <v:fill type="solid"/>
              </v:shape>
            </v:group>
            <v:group style="position:absolute;left:6862;top:3493;width:147;height:233" coordorigin="6862,3493" coordsize="147,233">
              <v:shape style="position:absolute;left:6862;top:3493;width:147;height:233" coordorigin="6862,3493" coordsize="147,233" path="m6936,3493l6879,3524,6863,3597,6862,3628,6865,3651,6898,3715,6937,3726,6957,3723,6975,3714,6991,3699,6996,3690,6930,3690,6926,3687,6908,3626,6908,3587,6909,3567,6912,3552,6915,3543,6917,3537,6922,3534,6926,3530,6930,3529,6993,3529,6988,3521,6976,3504,6958,3496,6936,3493xe" filled="true" fillcolor="#000000" stroked="false">
                <v:path arrowok="t"/>
                <v:fill type="solid"/>
              </v:shape>
              <v:shape style="position:absolute;left:6862;top:3493;width:147;height:233" coordorigin="6862,3493" coordsize="147,233" path="m6993,3529l6941,3529,6946,3530,6950,3534,6964,3597,6964,3631,6962,3651,6941,3690,6996,3690,7009,3626,7009,3597,7008,3576,7004,3557,6998,3538,6993,3529xe" filled="true" fillcolor="#000000" stroked="false">
                <v:path arrowok="t"/>
                <v:fill type="solid"/>
              </v:shape>
            </v:group>
            <v:group style="position:absolute;left:7054;top:3493;width:100;height:230" coordorigin="7054,3493" coordsize="100,230">
              <v:shape style="position:absolute;left:7054;top:3493;width:100;height:230" coordorigin="7054,3493" coordsize="100,230" path="m7154,3557l7110,3557,7110,3722,7154,3722,7154,3557xe" filled="true" fillcolor="#000000" stroked="false">
                <v:path arrowok="t"/>
                <v:fill type="solid"/>
              </v:shape>
              <v:shape style="position:absolute;left:7054;top:3493;width:100;height:230" coordorigin="7054,3493" coordsize="100,230" path="m7154,3493l7116,3500,7105,3516,7088,3531,7070,3543,7054,3551,7059,3588,7078,3580,7095,3570,7110,3557,7154,3557,7154,3493xe" filled="true" fillcolor="#000000" stroked="false">
                <v:path arrowok="t"/>
                <v:fill type="solid"/>
              </v:shape>
            </v:group>
            <v:group style="position:absolute;left:7220;top:3497;width:150;height:226" coordorigin="7220,3497" coordsize="150,226">
              <v:shape style="position:absolute;left:7220;top:3497;width:150;height:226" coordorigin="7220,3497" coordsize="150,226" path="m7370,3497l7220,3497,7220,3537,7319,3538,7309,3551,7272,3620,7254,3684,7250,3722,7293,3711,7294,3693,7298,3673,7316,3614,7346,3557,7370,3529,7370,3497xe" filled="true" fillcolor="#000000" stroked="false">
                <v:path arrowok="t"/>
                <v:fill type="solid"/>
              </v:shape>
            </v:group>
            <v:group style="position:absolute;left:154;top:3794;width:9228;height:371" coordorigin="154,3794" coordsize="9228,371">
              <v:shape style="position:absolute;left:154;top:3794;width:9228;height:371" coordorigin="154,3794" coordsize="9228,371" path="m154,4165l9382,4165,9382,3794,154,3794,154,4165xe" filled="true" fillcolor="#d9d9d9" stroked="false">
                <v:path arrowok="t"/>
                <v:fill type="solid"/>
              </v:shape>
            </v:group>
            <v:group style="position:absolute;left:24;top:3036;width:9489;height:2" coordorigin="24,3036" coordsize="9489,2">
              <v:shape style="position:absolute;left:24;top:3036;width:9489;height:2" coordorigin="24,3036" coordsize="9489,0" path="m24,3036l9513,3036e" filled="false" stroked="true" strokeweight="2.38pt" strokecolor="#000000">
                <v:path arrowok="t"/>
              </v:shape>
            </v:group>
            <v:group style="position:absolute;left:68;top:3057;width:9402;height:2" coordorigin="68,3057" coordsize="9402,2">
              <v:shape style="position:absolute;left:68;top:3057;width:9402;height:2" coordorigin="68,3057" coordsize="9402,0" path="m68,3057l9470,3057e" filled="false" stroked="true" strokeweight=".22pt" strokecolor="#d9d9d9">
                <v:path arrowok="t"/>
              </v:shape>
              <v:shape style="position:absolute;left:917;top:4248;width:1683;height:1732" type="#_x0000_t75" stroked="false">
                <v:imagedata r:id="rId46" o:title=""/>
              </v:shape>
            </v:group>
            <v:group style="position:absolute;left:2537;top:4499;width:2;height:168" coordorigin="2537,4499" coordsize="2,168">
              <v:shape style="position:absolute;left:2537;top:4499;width:2;height:168" coordorigin="2537,4499" coordsize="0,168" path="m2537,4499l2537,4667e" filled="false" stroked="true" strokeweight="1.060010pt" strokecolor="#000000">
                <v:path arrowok="t"/>
              </v:shape>
            </v:group>
            <v:group style="position:absolute;left:2576;top:4549;width:93;height:118" coordorigin="2576,4549" coordsize="93,118">
              <v:shape style="position:absolute;left:2576;top:4549;width:93;height:118" coordorigin="2576,4549" coordsize="93,118" path="m2592,4551l2576,4551,2576,4667,2595,4667,2595,4590,2598,4579,2604,4574,2610,4568,2592,4568,2592,4551xe" filled="true" fillcolor="#000000" stroked="false">
                <v:path arrowok="t"/>
                <v:fill type="solid"/>
              </v:shape>
              <v:shape style="position:absolute;left:2576;top:4549;width:93;height:118" coordorigin="2576,4549" coordsize="93,118" path="m2664,4566l2631,4566,2634,4567,2639,4569,2643,4572,2645,4575,2646,4579,2649,4583,2649,4667,2668,4667,2668,4577,2667,4572,2664,4567,2664,4566xe" filled="true" fillcolor="#000000" stroked="false">
                <v:path arrowok="t"/>
                <v:fill type="solid"/>
              </v:shape>
              <v:shape style="position:absolute;left:2576;top:4549;width:93;height:118" coordorigin="2576,4549" coordsize="93,118" path="m2637,4549l2628,4549,2607,4555,2592,4568,2610,4568,2618,4566,2664,4566,2661,4562,2658,4559,2654,4555,2649,4553,2643,4550,2637,4549xe" filled="true" fillcolor="#000000" stroked="false">
                <v:path arrowok="t"/>
                <v:fill type="solid"/>
              </v:shape>
              <v:shape style="position:absolute;left:3047;top:4240;width:4882;height:473" type="#_x0000_t75" stroked="false">
                <v:imagedata r:id="rId47" o:title=""/>
              </v:shape>
            </v:group>
            <v:group style="position:absolute;left:8016;top:4254;width:2;height:159" coordorigin="8016,4254" coordsize="2,159">
              <v:shape style="position:absolute;left:8016;top:4254;width:2;height:159" coordorigin="8016,4254" coordsize="0,159" path="m8016,4254l8016,4412e" filled="false" stroked="true" strokeweight="1.120pt" strokecolor="#000000">
                <v:path arrowok="t"/>
              </v:shape>
            </v:group>
            <v:group style="position:absolute;left:8048;top:4296;width:104;height:119" coordorigin="8048,4296" coordsize="104,119">
              <v:shape style="position:absolute;left:8048;top:4296;width:104;height:119" coordorigin="8048,4296" coordsize="104,119" path="m8090,4296l8073,4303,8055,4321,8050,4339,8048,4365,8053,4384,8064,4401,8080,4411,8102,4415,8115,4415,8126,4411,8142,4399,8092,4399,8084,4395,8078,4388,8072,4382,8068,4373,8067,4359,8152,4359,8152,4356,8151,4344,8068,4344,8069,4334,8072,4326,8079,4320,8085,4314,8092,4311,8136,4311,8131,4305,8115,4298,8090,4296xe" filled="true" fillcolor="#000000" stroked="false">
                <v:path arrowok="t"/>
                <v:fill type="solid"/>
              </v:shape>
              <v:shape style="position:absolute;left:8048;top:4296;width:104;height:119" coordorigin="8048,4296" coordsize="104,119" path="m8132,4375l8129,4383,8124,4389,8115,4397,8109,4399,8142,4399,8148,4389,8152,4377,8132,4375xe" filled="true" fillcolor="#000000" stroked="false">
                <v:path arrowok="t"/>
                <v:fill type="solid"/>
              </v:shape>
              <v:shape style="position:absolute;left:8048;top:4296;width:104;height:119" coordorigin="8048,4296" coordsize="104,119" path="m8136,4311l8110,4311,8118,4315,8125,4322,8129,4327,8132,4334,8132,4344,8151,4344,8151,4340,8145,4322,8136,4311xe" filled="true" fillcolor="#000000" stroked="false">
                <v:path arrowok="t"/>
                <v:fill type="solid"/>
              </v:shape>
            </v:group>
            <v:group style="position:absolute;left:8169;top:4295;width:102;height:165" coordorigin="8169,4295" coordsize="102,165">
              <v:shape style="position:absolute;left:8169;top:4295;width:102;height:165" coordorigin="8169,4295" coordsize="102,165" path="m8172,4422l8172,4434,8176,4443,8193,4455,8205,4459,8230,4459,8240,4457,8248,4452,8256,4448,8262,4442,8210,4442,8202,4441,8198,4437,8194,4434,8193,4430,8192,4424,8172,4422xe" filled="true" fillcolor="#000000" stroked="false">
                <v:path arrowok="t"/>
                <v:fill type="solid"/>
              </v:shape>
              <v:shape style="position:absolute;left:8169;top:4295;width:102;height:165" coordorigin="8169,4295" coordsize="102,165" path="m8271,4397l8252,4397,8252,4410,8250,4418,8249,4422,8248,4428,8244,4434,8238,4437,8234,4441,8226,4442,8262,4442,8266,4434,8270,4427,8271,4415,8271,4397xe" filled="true" fillcolor="#000000" stroked="false">
                <v:path arrowok="t"/>
                <v:fill type="solid"/>
              </v:shape>
              <v:shape style="position:absolute;left:8169;top:4295;width:102;height:165" coordorigin="8169,4295" coordsize="102,165" path="m8232,4295l8208,4295,8200,4297,8192,4303,8184,4308,8178,4315,8175,4323,8171,4333,8169,4344,8169,4358,8173,4378,8182,4395,8190,4406,8202,4412,8231,4412,8242,4407,8252,4397,8271,4397,8271,4395,8211,4395,8204,4393,8192,4379,8189,4368,8189,4339,8192,4328,8198,4321,8204,4315,8211,4311,8253,4311,8244,4301,8232,4295xe" filled="true" fillcolor="#000000" stroked="false">
                <v:path arrowok="t"/>
                <v:fill type="solid"/>
              </v:shape>
              <v:shape style="position:absolute;left:8169;top:4295;width:102;height:165" coordorigin="8169,4295" coordsize="102,165" path="m8271,4297l8253,4297,8253,4311,8229,4311,8236,4315,8242,4322,8249,4328,8253,4339,8253,4368,8249,4379,8242,4386,8236,4393,8229,4395,8271,4395,8271,4297xe" filled="true" fillcolor="#000000" stroked="false">
                <v:path arrowok="t"/>
                <v:fill type="solid"/>
              </v:shape>
            </v:group>
            <v:group style="position:absolute;left:8312;top:4243;width:2;height:170" coordorigin="8312,4243" coordsize="2,170">
              <v:shape style="position:absolute;left:8312;top:4243;width:2;height:170" coordorigin="8312,4243" coordsize="0,170" path="m8312,4243l8312,4412e" filled="false" stroked="true" strokeweight="1.05996pt" strokecolor="#000000">
                <v:path arrowok="t"/>
              </v:shape>
            </v:group>
            <v:group style="position:absolute;left:8342;top:4295;width:96;height:120" coordorigin="8342,4295" coordsize="96,120">
              <v:shape style="position:absolute;left:8342;top:4295;width:96;height:120" coordorigin="8342,4295" coordsize="96,120" path="m8361,4375l8342,4377,8344,4391,8349,4399,8357,4405,8364,4411,8376,4415,8400,4415,8408,4413,8422,4406,8428,4403,8430,4399,8382,4399,8375,4397,8370,4393,8366,4388,8362,4382,8361,4375xe" filled="true" fillcolor="#000000" stroked="false">
                <v:path arrowok="t"/>
                <v:fill type="solid"/>
              </v:shape>
              <v:shape style="position:absolute;left:8342;top:4295;width:96;height:120" coordorigin="8342,4295" coordsize="96,120" path="m8397,4295l8381,4295,8375,4296,8366,4298,8361,4301,8358,4303,8354,4305,8351,4309,8346,4319,8345,4323,8345,4333,8346,4339,8350,4344,8352,4347,8356,4351,8362,4355,8368,4357,8392,4363,8402,4367,8409,4368,8411,4370,8415,4373,8417,4376,8417,4386,8415,4389,8410,4393,8406,4397,8399,4399,8430,4399,8435,4391,8438,4385,8438,4371,8414,4350,8404,4346,8391,4343,8381,4340,8375,4338,8374,4338,8370,4337,8364,4331,8364,4322,8366,4319,8369,4315,8374,4313,8380,4311,8427,4311,8426,4309,8423,4305,8411,4298,8404,4296,8397,4295xe" filled="true" fillcolor="#000000" stroked="false">
                <v:path arrowok="t"/>
                <v:fill type="solid"/>
              </v:shape>
              <v:shape style="position:absolute;left:8342;top:4295;width:96;height:120" coordorigin="8342,4295" coordsize="96,120" path="m8427,4311l8397,4311,8402,4313,8406,4316,8410,4319,8412,4323,8414,4329,8433,4327,8432,4320,8429,4314,8427,4311xe" filled="true" fillcolor="#000000" stroked="false">
                <v:path arrowok="t"/>
                <v:fill type="solid"/>
              </v:shape>
            </v:group>
            <v:group style="position:absolute;left:8469;top:4254;width:2;height:159" coordorigin="8469,4254" coordsize="2,159">
              <v:shape style="position:absolute;left:8469;top:4254;width:2;height:159" coordorigin="8469,4254" coordsize="0,159" path="m8469,4254l8469,4412e" filled="false" stroked="true" strokeweight="1.120pt" strokecolor="#000000">
                <v:path arrowok="t"/>
              </v:shape>
            </v:group>
            <v:group style="position:absolute;left:8501;top:4295;width:106;height:120" coordorigin="8501,4295" coordsize="106,120">
              <v:shape style="position:absolute;left:8501;top:4295;width:106;height:120" coordorigin="8501,4295" coordsize="106,120" path="m8597,4311l8564,4311,8571,4313,8579,4321,8582,4326,8582,4339,8573,4341,8562,4344,8547,4346,8538,4347,8534,4347,8524,4350,8519,4352,8516,4356,8511,4358,8507,4362,8502,4371,8501,4376,8501,4392,8505,4399,8512,4405,8518,4411,8528,4415,8548,4415,8581,4399,8537,4399,8532,4398,8528,4394,8524,4391,8522,4387,8522,4377,8523,4375,8525,4373,8526,4369,8529,4367,8536,4364,8542,4363,8564,4359,8574,4357,8582,4355,8601,4355,8601,4323,8600,4320,8598,4315,8597,4311xe" filled="true" fillcolor="#000000" stroked="false">
                <v:path arrowok="t"/>
                <v:fill type="solid"/>
              </v:shape>
              <v:shape style="position:absolute;left:8501;top:4295;width:106;height:120" coordorigin="8501,4295" coordsize="106,120" path="m8602,4398l8583,4398,8583,4404,8584,4409,8586,4412,8607,4412,8604,4407,8602,4398xe" filled="true" fillcolor="#000000" stroked="false">
                <v:path arrowok="t"/>
                <v:fill type="solid"/>
              </v:shape>
              <v:shape style="position:absolute;left:8501;top:4295;width:106;height:120" coordorigin="8501,4295" coordsize="106,120" path="m8601,4355l8582,4355,8582,4370,8580,4376,8578,4381,8576,4387,8571,4392,8565,4394,8559,4398,8553,4399,8581,4399,8583,4398,8602,4398,8601,4393,8601,4355xe" filled="true" fillcolor="#000000" stroked="false">
                <v:path arrowok="t"/>
                <v:fill type="solid"/>
              </v:shape>
              <v:shape style="position:absolute;left:8501;top:4295;width:106;height:120" coordorigin="8501,4295" coordsize="106,120" path="m8566,4295l8547,4295,8538,4296,8530,4299,8523,4302,8517,4305,8510,4315,8506,4322,8505,4331,8524,4333,8526,4325,8529,4319,8534,4316,8537,4313,8544,4311,8597,4311,8596,4310,8591,4303,8586,4301,8574,4296,8566,4295xe" filled="true" fillcolor="#000000" stroked="false">
                <v:path arrowok="t"/>
                <v:fill type="solid"/>
              </v:shape>
            </v:group>
            <v:group style="position:absolute;left:8620;top:4256;width:57;height:158" coordorigin="8620,4256" coordsize="57,158">
              <v:shape style="position:absolute;left:8620;top:4256;width:57;height:158" coordorigin="8620,4256" coordsize="57,158" path="m8654,4313l8634,4313,8634,4391,8636,4398,8638,4405,8640,4407,8645,4410,8649,4412,8655,4413,8670,4413,8676,4412,8673,4395,8660,4395,8658,4394,8656,4393,8655,4392,8655,4391,8654,4388,8654,4313xe" filled="true" fillcolor="#000000" stroked="false">
                <v:path arrowok="t"/>
                <v:fill type="solid"/>
              </v:shape>
              <v:shape style="position:absolute;left:8620;top:4256;width:57;height:158" coordorigin="8620,4256" coordsize="57,158" path="m8673,4394l8669,4395,8673,4395,8673,4394xe" filled="true" fillcolor="#000000" stroked="false">
                <v:path arrowok="t"/>
                <v:fill type="solid"/>
              </v:shape>
              <v:shape style="position:absolute;left:8620;top:4256;width:57;height:158" coordorigin="8620,4256" coordsize="57,158" path="m8673,4297l8620,4297,8620,4313,8673,4313,8673,4297xe" filled="true" fillcolor="#000000" stroked="false">
                <v:path arrowok="t"/>
                <v:fill type="solid"/>
              </v:shape>
              <v:shape style="position:absolute;left:8620;top:4256;width:57;height:158" coordorigin="8620,4256" coordsize="57,158" path="m8654,4256l8634,4268,8634,4297,8654,4297,8654,4256xe" filled="true" fillcolor="#000000" stroked="false">
                <v:path arrowok="t"/>
                <v:fill type="solid"/>
              </v:shape>
            </v:group>
            <v:group style="position:absolute;left:8702;top:4243;width:2;height:170" coordorigin="8702,4243" coordsize="2,170">
              <v:shape style="position:absolute;left:8702;top:4243;width:2;height:170" coordorigin="8702,4243" coordsize="0,170" path="m8702,4243l8702,4412e" filled="false" stroked="true" strokeweight="1.06002pt" strokecolor="#000000">
                <v:path arrowok="t"/>
              </v:shape>
            </v:group>
            <v:group style="position:absolute;left:8729;top:4297;width:106;height:116" coordorigin="8729,4297" coordsize="106,116">
              <v:shape style="position:absolute;left:8729;top:4297;width:106;height:116" coordorigin="8729,4297" coordsize="106,116" path="m8750,4297l8729,4297,8772,4412,8792,4412,8800,4389,8782,4389,8780,4381,8775,4367,8750,4297xe" filled="true" fillcolor="#000000" stroked="false">
                <v:path arrowok="t"/>
                <v:fill type="solid"/>
              </v:shape>
              <v:shape style="position:absolute;left:8729;top:4297;width:106;height:116" coordorigin="8729,4297" coordsize="106,116" path="m8835,4297l8814,4297,8789,4368,8786,4376,8783,4383,8782,4389,8800,4389,8835,4297xe" filled="true" fillcolor="#000000" stroked="false">
                <v:path arrowok="t"/>
                <v:fill type="solid"/>
              </v:shape>
            </v:group>
            <v:group style="position:absolute;left:8842;top:4296;width:106;height:119" coordorigin="8842,4296" coordsize="106,119">
              <v:shape style="position:absolute;left:8842;top:4296;width:106;height:119" coordorigin="8842,4296" coordsize="106,119" path="m8885,4296l8868,4304,8850,4321,8844,4339,8842,4365,8848,4385,8859,4402,8876,4411,8897,4415,8910,4415,8921,4411,8938,4399,8888,4399,8879,4395,8873,4388,8866,4382,8862,4373,8862,4359,8948,4359,8948,4356,8947,4344,8864,4344,8864,4334,8867,4326,8879,4314,8888,4311,8932,4311,8926,4304,8909,4297,8885,4296xe" filled="true" fillcolor="#000000" stroked="false">
                <v:path arrowok="t"/>
                <v:fill type="solid"/>
              </v:shape>
              <v:shape style="position:absolute;left:8842;top:4296;width:106;height:119" coordorigin="8842,4296" coordsize="106,119" path="m8927,4375l8924,4383,8920,4389,8910,4397,8904,4399,8938,4399,8944,4389,8948,4377,8927,4375xe" filled="true" fillcolor="#000000" stroked="false">
                <v:path arrowok="t"/>
                <v:fill type="solid"/>
              </v:shape>
              <v:shape style="position:absolute;left:8842;top:4296;width:106;height:119" coordorigin="8842,4296" coordsize="106,119" path="m8932,4311l8906,4311,8914,4315,8920,4322,8924,4327,8926,4334,8927,4344,8947,4344,8946,4340,8940,4322,8932,4311xe" filled="true" fillcolor="#000000" stroked="false">
                <v:path arrowok="t"/>
                <v:fill type="solid"/>
              </v:shape>
              <v:shape style="position:absolute;left:3036;top:5002;width:6222;height:471" type="#_x0000_t75" stroked="false">
                <v:imagedata r:id="rId48" o:title=""/>
              </v:shape>
            </v:group>
            <v:group style="position:absolute;left:5459;top:5016;width:2;height:159" coordorigin="5459,5016" coordsize="2,159">
              <v:shape style="position:absolute;left:5459;top:5016;width:2;height:159" coordorigin="5459,5016" coordsize="0,159" path="m5459,5016l5459,5174e" filled="false" stroked="true" strokeweight="1.120pt" strokecolor="#000000">
                <v:path arrowok="t"/>
              </v:shape>
            </v:group>
            <v:group style="position:absolute;left:24;top:4188;width:9489;height:2" coordorigin="24,4188" coordsize="9489,2">
              <v:shape style="position:absolute;left:24;top:4188;width:9489;height:2" coordorigin="24,4188" coordsize="9489,0" path="m24,4188l9513,4188e" filled="false" stroked="true" strokeweight="2.38pt" strokecolor="#000000">
                <v:path arrowok="t"/>
              </v:shape>
              <v:shape style="position:absolute;left:917;top:6145;width:1867;height:1237" type="#_x0000_t75" stroked="false">
                <v:imagedata r:id="rId49" o:title=""/>
              </v:shape>
            </v:group>
            <v:group style="position:absolute;left:1883;top:6162;width:2;height:159" coordorigin="1883,6162" coordsize="2,159">
              <v:shape style="position:absolute;left:1883;top:6162;width:2;height:159" coordorigin="1883,6162" coordsize="0,159" path="m1883,6162l1883,6320e" filled="false" stroked="true" strokeweight="1.72pt" strokecolor="#000000">
                <v:path arrowok="t"/>
              </v:shape>
              <v:shape style="position:absolute;left:3027;top:6151;width:6339;height:3003" type="#_x0000_t75" stroked="false">
                <v:imagedata r:id="rId50" o:title=""/>
              </v:shape>
            </v:group>
            <v:group style="position:absolute;left:24;top:6098;width:9489;height:2" coordorigin="24,6098" coordsize="9489,2">
              <v:shape style="position:absolute;left:24;top:6098;width:9489;height:2" coordorigin="24,6098" coordsize="9489,0" path="m24,6098l9513,6098e" filled="false" stroked="true" strokeweight="2.38pt" strokecolor="#000000">
                <v:path arrowok="t"/>
              </v:shape>
              <v:shape style="position:absolute;left:917;top:9230;width:1792;height:731" type="#_x0000_t75" stroked="false">
                <v:imagedata r:id="rId51" o:title=""/>
              </v:shape>
            </v:group>
            <v:group style="position:absolute;left:1991;top:9247;width:2;height:159" coordorigin="1991,9247" coordsize="2,159">
              <v:shape style="position:absolute;left:1991;top:9247;width:2;height:159" coordorigin="1991,9247" coordsize="0,159" path="m1991,9247l1991,9405e" filled="false" stroked="true" strokeweight="1.66pt" strokecolor="#000000">
                <v:path arrowok="t"/>
              </v:shape>
            </v:group>
            <v:group style="position:absolute;left:2054;top:9247;width:2;height:159" coordorigin="2054,9247" coordsize="2,159">
              <v:shape style="position:absolute;left:2054;top:9247;width:2;height:159" coordorigin="2054,9247" coordsize="0,159" path="m2054,9247l2054,9405e" filled="false" stroked="true" strokeweight="1.66pt" strokecolor="#000000">
                <v:path arrowok="t"/>
              </v:shape>
            </v:group>
            <v:group style="position:absolute;left:2147;top:9290;width:106;height:114" coordorigin="2147,9290" coordsize="106,114">
              <v:shape style="position:absolute;left:2147;top:9290;width:106;height:114" coordorigin="2147,9290" coordsize="106,114" path="m2168,9290l2147,9290,2190,9404,2208,9404,2217,9381,2199,9381,2196,9373,2192,9359,2168,9290xe" filled="true" fillcolor="#000000" stroked="false">
                <v:path arrowok="t"/>
                <v:fill type="solid"/>
              </v:shape>
              <v:shape style="position:absolute;left:2147;top:9290;width:106;height:114" coordorigin="2147,9290" coordsize="106,114" path="m2253,9290l2234,9290,2206,9360,2204,9368,2201,9375,2199,9381,2217,9381,2253,9290xe" filled="true" fillcolor="#000000" stroked="false">
                <v:path arrowok="t"/>
                <v:fill type="solid"/>
              </v:shape>
            </v:group>
            <v:group style="position:absolute;left:2260;top:9288;width:108;height:119" coordorigin="2260,9288" coordsize="108,119">
              <v:shape style="position:absolute;left:2260;top:9288;width:108;height:119" coordorigin="2260,9288" coordsize="108,119" path="m2308,9288l2290,9293,2271,9307,2263,9324,2260,9347,2261,9357,2266,9377,2277,9392,2293,9403,2314,9407,2325,9407,2333,9404,2342,9399,2350,9396,2355,9391,2304,9391,2296,9387,2284,9373,2280,9362,2280,9332,2284,9321,2296,9307,2304,9303,2352,9303,2348,9298,2331,9290,2308,9288xe" filled="true" fillcolor="#000000" stroked="false">
                <v:path arrowok="t"/>
                <v:fill type="solid"/>
              </v:shape>
              <v:shape style="position:absolute;left:2260;top:9288;width:108;height:119" coordorigin="2260,9288" coordsize="108,119" path="m2352,9303l2324,9303,2332,9307,2338,9314,2345,9321,2348,9332,2348,9361,2344,9373,2332,9387,2324,9391,2355,9391,2357,9389,2363,9376,2367,9360,2367,9334,2361,9316,2352,9303xe" filled="true" fillcolor="#000000" stroked="false">
                <v:path arrowok="t"/>
                <v:fill type="solid"/>
              </v:shape>
            </v:group>
            <v:group style="position:absolute;left:2380;top:9249;width:56;height:156" coordorigin="2380,9249" coordsize="56,156">
              <v:shape style="position:absolute;left:2380;top:9249;width:56;height:156" coordorigin="2380,9249" coordsize="56,156" path="m2414,9305l2394,9305,2394,9390,2397,9393,2398,9397,2400,9401,2405,9403,2409,9405,2430,9405,2435,9404,2433,9387,2420,9387,2417,9386,2415,9384,2415,9383,2414,9381,2414,9305xe" filled="true" fillcolor="#000000" stroked="false">
                <v:path arrowok="t"/>
                <v:fill type="solid"/>
              </v:shape>
              <v:shape style="position:absolute;left:2380;top:9249;width:56;height:156" coordorigin="2380,9249" coordsize="56,156" path="m2433,9290l2380,9290,2380,9305,2433,9305,2433,9290xe" filled="true" fillcolor="#000000" stroked="false">
                <v:path arrowok="t"/>
                <v:fill type="solid"/>
              </v:shape>
              <v:shape style="position:absolute;left:2380;top:9249;width:56;height:156" coordorigin="2380,9249" coordsize="56,156" path="m2414,9249l2394,9261,2394,9290,2414,9290,2414,9249xe" filled="true" fillcolor="#000000" stroked="false">
                <v:path arrowok="t"/>
                <v:fill type="solid"/>
              </v:shape>
            </v:group>
            <v:group style="position:absolute;left:2446;top:9289;width:104;height:118" coordorigin="2446,9289" coordsize="104,118">
              <v:shape style="position:absolute;left:2446;top:9289;width:104;height:118" coordorigin="2446,9289" coordsize="104,118" path="m2488,9289l2471,9296,2453,9314,2448,9331,2446,9357,2451,9377,2462,9393,2479,9403,2500,9407,2513,9407,2524,9404,2532,9397,2541,9391,2490,9391,2482,9387,2476,9381,2470,9374,2466,9365,2465,9353,2550,9353,2550,9348,2550,9336,2466,9336,2468,9326,2470,9318,2477,9312,2483,9306,2490,9303,2534,9303,2530,9297,2513,9290,2488,9289xe" filled="true" fillcolor="#000000" stroked="false">
                <v:path arrowok="t"/>
                <v:fill type="solid"/>
              </v:shape>
              <v:shape style="position:absolute;left:2446;top:9289;width:104;height:118" coordorigin="2446,9289" coordsize="104,118" path="m2530,9367l2528,9375,2523,9381,2513,9389,2507,9391,2541,9391,2547,9381,2550,9371,2530,9367xe" filled="true" fillcolor="#000000" stroked="false">
                <v:path arrowok="t"/>
                <v:fill type="solid"/>
              </v:shape>
              <v:shape style="position:absolute;left:2446;top:9289;width:104;height:118" coordorigin="2446,9289" coordsize="104,118" path="m2534,9303l2508,9303,2517,9307,2523,9314,2528,9319,2530,9326,2530,9336,2550,9336,2549,9333,2543,9315,2534,9303xe" filled="true" fillcolor="#000000" stroked="false">
                <v:path arrowok="t"/>
                <v:fill type="solid"/>
              </v:shape>
            </v:group>
            <v:group style="position:absolute;left:2740;top:9891;width:23;height:23" coordorigin="2740,9891" coordsize="23,23">
              <v:shape style="position:absolute;left:2740;top:9891;width:23;height:23" coordorigin="2740,9891" coordsize="23,23" path="m2740,9903l2763,9903e" filled="false" stroked="true" strokeweight="1.24pt" strokecolor="#000000">
                <v:path arrowok="t"/>
              </v:shape>
              <v:shape style="position:absolute;left:3033;top:9236;width:6277;height:1482" type="#_x0000_t75" stroked="false">
                <v:imagedata r:id="rId52" o:title=""/>
              </v:shape>
            </v:group>
            <v:group style="position:absolute;left:9180;top:9385;width:23;height:23" coordorigin="9180,9385" coordsize="23,23">
              <v:shape style="position:absolute;left:9180;top:9385;width:23;height:23" coordorigin="9180,9385" coordsize="23,23" path="m9180,9396l9203,9396e" filled="false" stroked="true" strokeweight="1.24pt" strokecolor="#000000">
                <v:path arrowok="t"/>
              </v:shape>
            </v:group>
            <v:group style="position:absolute;left:24;top:9181;width:9489;height:2" coordorigin="24,9181" coordsize="9489,2">
              <v:shape style="position:absolute;left:24;top:9181;width:9489;height:2" coordorigin="24,9181" coordsize="9489,0" path="m24,9181l9513,9181e" filled="false" stroked="true" strokeweight="2.38pt" strokecolor="#000000">
                <v:path arrowok="t"/>
              </v:shape>
            </v:group>
            <v:group style="position:absolute;left:186;top:11066;width:2;height:160" coordorigin="186,11066" coordsize="2,160">
              <v:shape style="position:absolute;left:186;top:11066;width:2;height:160" coordorigin="186,11066" coordsize="0,160" path="m186,11066l186,11226e" filled="false" stroked="true" strokeweight="1.72pt" strokecolor="#000000">
                <v:path arrowok="t"/>
              </v:shape>
            </v:group>
            <v:group style="position:absolute;left:219;top:11064;width:78;height:161" coordorigin="219,11064" coordsize="78,161">
              <v:shape style="position:absolute;left:219;top:11064;width:78;height:161" coordorigin="219,11064" coordsize="78,161" path="m267,11133l236,11133,236,11225,267,11225,267,11133xe" filled="true" fillcolor="#000000" stroked="false">
                <v:path arrowok="t"/>
                <v:fill type="solid"/>
              </v:shape>
              <v:shape style="position:absolute;left:219;top:11064;width:78;height:161" coordorigin="219,11064" coordsize="78,161" path="m290,11109l219,11109,219,11133,290,11133,290,11109xe" filled="true" fillcolor="#000000" stroked="false">
                <v:path arrowok="t"/>
                <v:fill type="solid"/>
              </v:shape>
              <v:shape style="position:absolute;left:219;top:11064;width:78;height:161" coordorigin="219,11064" coordsize="78,161" path="m280,11064l263,11064,256,11065,236,11091,236,11109,267,11109,267,11096,268,11091,272,11088,274,11087,294,11087,297,11067,288,11065,280,11064xe" filled="true" fillcolor="#000000" stroked="false">
                <v:path arrowok="t"/>
                <v:fill type="solid"/>
              </v:shape>
              <v:shape style="position:absolute;left:219;top:11064;width:78;height:161" coordorigin="219,11064" coordsize="78,161" path="m294,11087l284,11087,293,11089,294,11087xe" filled="true" fillcolor="#000000" stroked="false">
                <v:path arrowok="t"/>
                <v:fill type="solid"/>
              </v:shape>
            </v:group>
            <v:group style="position:absolute;left:354;top:11070;width:68;height:158" coordorigin="354,11070" coordsize="68,158">
              <v:shape style="position:absolute;left:354;top:11070;width:68;height:158" coordorigin="354,11070" coordsize="68,158" path="m399,11133l369,11133,369,11202,370,11205,370,11210,393,11227,407,11227,416,11226,422,11222,420,11202,405,11202,404,11201,402,11201,400,11198,400,11196,399,11195,399,11133xe" filled="true" fillcolor="#000000" stroked="false">
                <v:path arrowok="t"/>
                <v:fill type="solid"/>
              </v:shape>
              <v:shape style="position:absolute;left:354;top:11070;width:68;height:158" coordorigin="354,11070" coordsize="68,158" path="m419,11198l414,11201,410,11202,420,11202,419,11198xe" filled="true" fillcolor="#000000" stroked="false">
                <v:path arrowok="t"/>
                <v:fill type="solid"/>
              </v:shape>
              <v:shape style="position:absolute;left:354;top:11070;width:68;height:158" coordorigin="354,11070" coordsize="68,158" path="m419,11109l354,11109,354,11133,419,11133,419,11109xe" filled="true" fillcolor="#000000" stroked="false">
                <v:path arrowok="t"/>
                <v:fill type="solid"/>
              </v:shape>
              <v:shape style="position:absolute;left:354;top:11070;width:68;height:158" coordorigin="354,11070" coordsize="68,158" path="m399,11070l369,11087,369,11109,399,11109,399,11070xe" filled="true" fillcolor="#000000" stroked="false">
                <v:path arrowok="t"/>
                <v:fill type="solid"/>
              </v:shape>
            </v:group>
            <v:group style="position:absolute;left:441;top:11066;width:105;height:159" coordorigin="441,11066" coordsize="105,159">
              <v:shape style="position:absolute;left:441;top:11066;width:105;height:159" coordorigin="441,11066" coordsize="105,159" path="m472,11066l441,11066,441,11225,472,11225,472,11150,474,11145,476,11141,479,11136,486,11131,491,11130,543,11130,540,11125,540,11124,472,11124,472,11066xe" filled="true" fillcolor="#000000" stroked="false">
                <v:path arrowok="t"/>
                <v:fill type="solid"/>
              </v:shape>
              <v:shape style="position:absolute;left:441;top:11066;width:105;height:159" coordorigin="441,11066" coordsize="105,159" path="m543,11130l501,11130,504,11131,507,11133,510,11135,513,11138,514,11141,515,11144,515,11225,545,11225,545,11139,543,11130xe" filled="true" fillcolor="#000000" stroked="false">
                <v:path arrowok="t"/>
                <v:fill type="solid"/>
              </v:shape>
              <v:shape style="position:absolute;left:441;top:11066;width:105;height:159" coordorigin="441,11066" coordsize="105,159" path="m514,11107l492,11107,482,11113,472,11124,540,11124,538,11121,536,11117,531,11113,526,11111,520,11108,514,11107xe" filled="true" fillcolor="#000000" stroked="false">
                <v:path arrowok="t"/>
                <v:fill type="solid"/>
              </v:shape>
            </v:group>
            <v:group style="position:absolute;left:567;top:11108;width:108;height:119" coordorigin="567,11108" coordsize="108,119">
              <v:shape style="position:absolute;left:567;top:11108;width:108;height:119" coordorigin="567,11108" coordsize="108,119" path="m610,11108l593,11116,575,11134,569,11151,567,11176,572,11194,584,11214,601,11223,623,11227,635,11227,646,11223,654,11219,663,11213,669,11204,616,11204,610,11202,605,11197,602,11192,599,11185,598,11175,675,11172,673,11157,599,11157,599,11149,602,11142,605,11137,610,11132,615,11130,662,11130,652,11117,635,11110,610,11108xe" filled="true" fillcolor="#000000" stroked="false">
                <v:path arrowok="t"/>
                <v:fill type="solid"/>
              </v:shape>
              <v:shape style="position:absolute;left:567;top:11108;width:108;height:119" coordorigin="567,11108" coordsize="108,119" path="m642,11187l641,11193,639,11198,632,11203,628,11204,669,11204,672,11193,642,11187xe" filled="true" fillcolor="#000000" stroked="false">
                <v:path arrowok="t"/>
                <v:fill type="solid"/>
              </v:shape>
              <v:shape style="position:absolute;left:567;top:11108;width:108;height:119" coordorigin="567,11108" coordsize="108,119" path="m662,11130l628,11130,633,11132,638,11137,641,11142,644,11149,645,11157,673,11157,672,11152,665,11134,662,11130xe" filled="true" fillcolor="#000000" stroked="false">
                <v:path arrowok="t"/>
                <v:fill type="solid"/>
              </v:shape>
            </v:group>
            <v:group style="position:absolute;left:760;top:11066;width:122;height:159" coordorigin="760,11066" coordsize="122,159">
              <v:shape style="position:absolute;left:760;top:11066;width:122;height:159" coordorigin="760,11066" coordsize="122,159" path="m831,11066l760,11066,760,11225,791,11225,791,11165,827,11165,862,11155,868,11151,875,11139,876,11138,791,11138,791,11093,878,11093,878,11091,872,11084,866,11076,858,11071,849,11069,843,11067,831,11066xe" filled="true" fillcolor="#000000" stroked="false">
                <v:path arrowok="t"/>
                <v:fill type="solid"/>
              </v:shape>
              <v:shape style="position:absolute;left:760;top:11066;width:122;height:159" coordorigin="760,11066" coordsize="122,159" path="m878,11093l819,11093,826,11094,830,11094,836,11095,839,11097,846,11105,848,11109,848,11120,821,11138,876,11138,879,11132,881,11125,881,11102,878,11093xe" filled="true" fillcolor="#000000" stroked="false">
                <v:path arrowok="t"/>
                <v:fill type="solid"/>
              </v:shape>
            </v:group>
            <v:group style="position:absolute;left:921;top:11066;width:2;height:160" coordorigin="921,11066" coordsize="2,160">
              <v:shape style="position:absolute;left:921;top:11066;width:2;height:160" coordorigin="921,11066" coordsize="0,160" path="m921,11066l921,11226e" filled="false" stroked="true" strokeweight="1.66pt" strokecolor="#000000">
                <v:path arrowok="t"/>
              </v:shape>
            </v:group>
            <v:group style="position:absolute;left:960;top:11107;width:107;height:120" coordorigin="960,11107" coordsize="107,120">
              <v:shape style="position:absolute;left:960;top:11107;width:107;height:120" coordorigin="960,11107" coordsize="107,120" path="m1060,11130l1019,11130,1024,11131,1026,11135,1030,11137,1031,11141,1031,11149,1025,11151,1016,11154,1002,11157,965,11175,962,11180,960,11186,960,11203,964,11211,970,11217,977,11223,987,11227,1005,11227,1011,11226,1023,11221,1029,11216,1034,11211,1063,11211,1062,11205,1002,11205,999,11204,995,11201,992,11198,990,11195,990,11185,993,11181,996,11179,999,11178,1005,11175,1013,11174,1022,11172,1028,11171,1031,11169,1061,11169,1061,11137,1060,11130xe" filled="true" fillcolor="#000000" stroked="false">
                <v:path arrowok="t"/>
                <v:fill type="solid"/>
              </v:shape>
              <v:shape style="position:absolute;left:960;top:11107;width:107;height:120" coordorigin="960,11107" coordsize="107,120" path="m1063,11211l1034,11211,1034,11213,1035,11214,1035,11215,1036,11220,1037,11222,1037,11225,1067,11225,1065,11219,1063,11211xe" filled="true" fillcolor="#000000" stroked="false">
                <v:path arrowok="t"/>
                <v:fill type="solid"/>
              </v:shape>
              <v:shape style="position:absolute;left:960;top:11107;width:107;height:120" coordorigin="960,11107" coordsize="107,120" path="m1061,11169l1031,11169,1031,11187,1030,11190,1029,11195,1023,11201,1018,11204,1013,11205,1062,11205,1061,11204,1061,11169xe" filled="true" fillcolor="#000000" stroked="false">
                <v:path arrowok="t"/>
                <v:fill type="solid"/>
              </v:shape>
              <v:shape style="position:absolute;left:960;top:11107;width:107;height:120" coordorigin="960,11107" coordsize="107,120" path="m1026,11107l998,11107,987,11109,980,11115,971,11120,966,11129,963,11139,990,11144,993,11139,995,11136,998,11133,1001,11131,1005,11130,1060,11130,1060,11129,1056,11124,1054,11119,1049,11115,1043,11112,1036,11108,1026,11107xe" filled="true" fillcolor="#000000" stroked="false">
                <v:path arrowok="t"/>
                <v:fill type="solid"/>
              </v:shape>
            </v:group>
            <v:group style="position:absolute;left:1091;top:11107;width:105;height:118" coordorigin="1091,11107" coordsize="105,118">
              <v:shape style="position:absolute;left:1091;top:11107;width:105;height:118" coordorigin="1091,11107" coordsize="105,118" path="m1119,11109l1091,11109,1091,11225,1121,11225,1121,11150,1124,11147,1125,11142,1127,11137,1132,11135,1136,11132,1140,11130,1193,11130,1192,11127,1192,11126,1119,11126,1119,11109xe" filled="true" fillcolor="#000000" stroked="false">
                <v:path arrowok="t"/>
                <v:fill type="solid"/>
              </v:shape>
              <v:shape style="position:absolute;left:1091;top:11107;width:105;height:118" coordorigin="1091,11107" coordsize="105,118" path="m1193,11130l1150,11130,1154,11131,1156,11133,1160,11136,1162,11138,1164,11145,1164,11225,1196,11225,1196,11144,1194,11137,1193,11130xe" filled="true" fillcolor="#000000" stroked="false">
                <v:path arrowok="t"/>
                <v:fill type="solid"/>
              </v:shape>
              <v:shape style="position:absolute;left:1091;top:11107;width:105;height:118" coordorigin="1091,11107" coordsize="105,118" path="m1163,11107l1154,11107,1135,11112,1119,11126,1192,11126,1191,11124,1187,11120,1185,11117,1180,11113,1175,11111,1169,11108,1163,11107xe" filled="true" fillcolor="#000000" stroked="false">
                <v:path arrowok="t"/>
                <v:fill type="solid"/>
              </v:shape>
            </v:group>
            <v:group style="position:absolute;left:1300;top:11051;width:2;height:174" coordorigin="1300,11051" coordsize="2,174">
              <v:shape style="position:absolute;left:1300;top:11051;width:2;height:174" coordorigin="1300,11051" coordsize="0,174" path="m1300,11051l1300,11225e" filled="false" stroked="true" strokeweight="1.66pt" strokecolor="#000000">
                <v:path arrowok="t"/>
              </v:shape>
            </v:group>
            <v:group style="position:absolute;left:1336;top:11107;width:108;height:120" coordorigin="1336,11107" coordsize="108,120">
              <v:shape style="position:absolute;left:1336;top:11107;width:108;height:120" coordorigin="1336,11107" coordsize="108,120" path="m1367,11187l1336,11191,1340,11203,1346,11211,1354,11217,1371,11224,1393,11227,1415,11224,1431,11215,1439,11208,1441,11205,1384,11205,1374,11201,1371,11197,1368,11192,1367,11187xe" filled="true" fillcolor="#000000" stroked="false">
                <v:path arrowok="t"/>
                <v:fill type="solid"/>
              </v:shape>
              <v:shape style="position:absolute;left:1336;top:11107;width:108;height:120" coordorigin="1336,11107" coordsize="108,120" path="m1404,11107l1372,11107,1360,11111,1353,11118,1344,11124,1341,11132,1341,11154,1346,11162,1359,11171,1376,11177,1401,11183,1406,11184,1409,11185,1413,11189,1413,11196,1412,11198,1409,11201,1406,11203,1400,11205,1441,11205,1444,11199,1444,11179,1384,11149,1374,11145,1372,11144,1368,11141,1368,11136,1370,11133,1372,11132,1376,11130,1382,11129,1437,11129,1437,11127,1432,11120,1424,11114,1416,11109,1404,11107xe" filled="true" fillcolor="#000000" stroked="false">
                <v:path arrowok="t"/>
                <v:fill type="solid"/>
              </v:shape>
              <v:shape style="position:absolute;left:1336;top:11107;width:108;height:120" coordorigin="1336,11107" coordsize="108,120" path="m1437,11129l1396,11129,1401,11130,1408,11135,1410,11138,1412,11143,1439,11137,1437,11129xe" filled="true" fillcolor="#000000" stroked="false">
                <v:path arrowok="t"/>
                <v:fill type="solid"/>
              </v:shape>
            </v:group>
            <v:group style="position:absolute;left:1517;top:11066;width:159;height:159" coordorigin="1517,11066" coordsize="159,159">
              <v:shape style="position:absolute;left:1517;top:11066;width:159;height:159" coordorigin="1517,11066" coordsize="159,159" path="m1612,11066l1578,11066,1517,11225,1551,11225,1564,11189,1661,11189,1651,11162,1574,11162,1595,11103,1627,11103,1612,11066xe" filled="true" fillcolor="#000000" stroked="false">
                <v:path arrowok="t"/>
                <v:fill type="solid"/>
              </v:shape>
              <v:shape style="position:absolute;left:1517;top:11066;width:159;height:159" coordorigin="1517,11066" coordsize="159,159" path="m1661,11189l1628,11189,1641,11225,1676,11225,1661,11189xe" filled="true" fillcolor="#000000" stroked="false">
                <v:path arrowok="t"/>
                <v:fill type="solid"/>
              </v:shape>
              <v:shape style="position:absolute;left:1517;top:11066;width:159;height:159" coordorigin="1517,11066" coordsize="159,159" path="m1627,11103l1595,11103,1617,11162,1651,11162,1627,11103xe" filled="true" fillcolor="#000000" stroked="false">
                <v:path arrowok="t"/>
                <v:fill type="solid"/>
              </v:shape>
            </v:group>
            <v:group style="position:absolute;left:1685;top:11107;width:112;height:161" coordorigin="1685,11107" coordsize="112,161">
              <v:shape style="position:absolute;left:1685;top:11107;width:112;height:161" coordorigin="1685,11107" coordsize="112,161" path="m1714,11109l1685,11109,1685,11268,1716,11268,1716,11210,1782,11210,1789,11203,1734,11203,1728,11199,1724,11193,1718,11187,1715,11178,1715,11154,1718,11145,1722,11139,1728,11133,1734,11131,1788,11131,1786,11126,1714,11126,1714,11109xe" filled="true" fillcolor="#000000" stroked="false">
                <v:path arrowok="t"/>
                <v:fill type="solid"/>
              </v:shape>
              <v:shape style="position:absolute;left:1685;top:11107;width:112;height:161" coordorigin="1685,11107" coordsize="112,161" path="m1782,11210l1716,11210,1721,11216,1727,11221,1737,11226,1743,11227,1756,11226,1772,11220,1782,11210xe" filled="true" fillcolor="#000000" stroked="false">
                <v:path arrowok="t"/>
                <v:fill type="solid"/>
              </v:shape>
              <v:shape style="position:absolute;left:1685;top:11107;width:112;height:161" coordorigin="1685,11107" coordsize="112,161" path="m1788,11131l1749,11131,1755,11133,1764,11145,1767,11155,1767,11179,1764,11189,1760,11195,1755,11199,1749,11203,1789,11203,1790,11202,1795,11184,1797,11160,1793,11139,1788,11131xe" filled="true" fillcolor="#000000" stroked="false">
                <v:path arrowok="t"/>
                <v:fill type="solid"/>
              </v:shape>
              <v:shape style="position:absolute;left:1685;top:11107;width:112;height:161" coordorigin="1685,11107" coordsize="112,161" path="m1763,11107l1742,11107,1734,11109,1722,11117,1718,11121,1714,11126,1786,11126,1784,11123,1774,11112,1763,11107xe" filled="true" fillcolor="#000000" stroked="false">
                <v:path arrowok="t"/>
                <v:fill type="solid"/>
              </v:shape>
            </v:group>
            <v:group style="position:absolute;left:1821;top:11107;width:112;height:161" coordorigin="1821,11107" coordsize="112,161">
              <v:shape style="position:absolute;left:1821;top:11107;width:112;height:161" coordorigin="1821,11107" coordsize="112,161" path="m1848,11109l1821,11109,1821,11268,1851,11268,1851,11210,1916,11210,1923,11203,1870,11203,1863,11199,1853,11187,1851,11178,1851,11154,1853,11145,1863,11133,1869,11131,1923,11131,1920,11126,1848,11126,1848,11109xe" filled="true" fillcolor="#000000" stroked="false">
                <v:path arrowok="t"/>
                <v:fill type="solid"/>
              </v:shape>
              <v:shape style="position:absolute;left:1821;top:11107;width:112;height:161" coordorigin="1821,11107" coordsize="112,161" path="m1916,11210l1851,11210,1862,11221,1868,11223,1872,11226,1878,11227,1890,11227,1906,11220,1916,11210xe" filled="true" fillcolor="#000000" stroked="false">
                <v:path arrowok="t"/>
                <v:fill type="solid"/>
              </v:shape>
              <v:shape style="position:absolute;left:1821;top:11107;width:112;height:161" coordorigin="1821,11107" coordsize="112,161" path="m1923,11131l1883,11131,1889,11133,1899,11145,1901,11155,1901,11179,1899,11189,1894,11195,1889,11199,1883,11203,1923,11203,1925,11202,1930,11184,1932,11159,1928,11139,1923,11131xe" filled="true" fillcolor="#000000" stroked="false">
                <v:path arrowok="t"/>
                <v:fill type="solid"/>
              </v:shape>
              <v:shape style="position:absolute;left:1821;top:11107;width:112;height:161" coordorigin="1821,11107" coordsize="112,161" path="m1898,11107l1877,11107,1870,11109,1864,11113,1857,11117,1852,11121,1848,11126,1920,11126,1918,11123,1910,11112,1898,11107xe" filled="true" fillcolor="#000000" stroked="false">
                <v:path arrowok="t"/>
                <v:fill type="solid"/>
              </v:shape>
            </v:group>
            <v:group style="position:absolute;left:1954;top:11107;width:75;height:118" coordorigin="1954,11107" coordsize="75,118">
              <v:shape style="position:absolute;left:1954;top:11107;width:75;height:118" coordorigin="1954,11107" coordsize="75,118" path="m1982,11109l1954,11109,1954,11225,1984,11225,1984,11169,1985,11156,2001,11135,2021,11135,2024,11126,1982,11126,1982,11109xe" filled="true" fillcolor="#000000" stroked="false">
                <v:path arrowok="t"/>
                <v:fill type="solid"/>
              </v:shape>
              <v:shape style="position:absolute;left:1954;top:11107;width:75;height:118" coordorigin="1954,11107" coordsize="75,118" path="m2021,11135l2009,11135,2014,11136,2019,11139,2021,11135xe" filled="true" fillcolor="#000000" stroked="false">
                <v:path arrowok="t"/>
                <v:fill type="solid"/>
              </v:shape>
              <v:shape style="position:absolute;left:1954;top:11107;width:75;height:118" coordorigin="1954,11107" coordsize="75,118" path="m2015,11107l2003,11107,1998,11108,1991,11113,1986,11118,1982,11126,2024,11126,2028,11113,2021,11109,2015,11107xe" filled="true" fillcolor="#000000" stroked="false">
                <v:path arrowok="t"/>
                <v:fill type="solid"/>
              </v:shape>
            </v:group>
            <v:group style="position:absolute;left:2034;top:11107;width:117;height:119" coordorigin="2034,11107" coordsize="117,119">
              <v:shape style="position:absolute;left:2034;top:11107;width:117;height:119" coordorigin="2034,11107" coordsize="117,119" path="m2093,11107l2082,11107,2072,11109,2034,11155,2034,11179,2083,11225,2109,11225,2125,11216,2141,11202,2085,11202,2079,11199,2073,11193,2068,11187,2066,11178,2066,11155,2068,11147,2073,11141,2079,11135,2085,11132,2141,11132,2131,11120,2114,11110,2093,11107xe" filled="true" fillcolor="#000000" stroked="false">
                <v:path arrowok="t"/>
                <v:fill type="solid"/>
              </v:shape>
              <v:shape style="position:absolute;left:2034;top:11107;width:117;height:119" coordorigin="2034,11107" coordsize="117,119" path="m2141,11132l2102,11132,2108,11135,2114,11141,2118,11147,2121,11155,2121,11178,2118,11187,2114,11193,2108,11199,2102,11202,2141,11202,2144,11198,2150,11181,2151,11156,2145,11138,2141,11132xe" filled="true" fillcolor="#000000" stroked="false">
                <v:path arrowok="t"/>
                <v:fill type="solid"/>
              </v:shape>
            </v:group>
            <v:group style="position:absolute;left:2162;top:11109;width:120;height:116" coordorigin="2162,11109" coordsize="120,116">
              <v:shape style="position:absolute;left:2162;top:11109;width:120;height:116" coordorigin="2162,11109" coordsize="120,116" path="m2193,11109l2162,11109,2207,11225,2236,11225,2251,11187,2220,11187,2214,11168,2193,11109xe" filled="true" fillcolor="#000000" stroked="false">
                <v:path arrowok="t"/>
                <v:fill type="solid"/>
              </v:shape>
              <v:shape style="position:absolute;left:2162;top:11109;width:120;height:116" coordorigin="2162,11109" coordsize="120,116" path="m2282,11109l2250,11109,2229,11168,2228,11172,2226,11174,2225,11178,2225,11179,2223,11183,2220,11187,2251,11187,2282,11109xe" filled="true" fillcolor="#000000" stroked="false">
                <v:path arrowok="t"/>
                <v:fill type="solid"/>
              </v:shape>
            </v:group>
            <v:group style="position:absolute;left:2289;top:11108;width:107;height:120" coordorigin="2289,11108" coordsize="107,120">
              <v:shape style="position:absolute;left:2289;top:11108;width:107;height:120" coordorigin="2289,11108" coordsize="107,120" path="m2331,11108l2315,11115,2297,11133,2291,11151,2289,11176,2294,11194,2305,11214,2322,11223,2344,11227,2356,11227,2367,11223,2375,11219,2384,11213,2390,11204,2337,11204,2331,11202,2327,11197,2322,11192,2320,11185,2319,11175,2396,11172,2394,11157,2320,11157,2320,11149,2322,11142,2326,11137,2331,11132,2336,11130,2383,11130,2373,11117,2356,11110,2331,11108xe" filled="true" fillcolor="#000000" stroked="false">
                <v:path arrowok="t"/>
                <v:fill type="solid"/>
              </v:shape>
              <v:shape style="position:absolute;left:2289;top:11108;width:107;height:120" coordorigin="2289,11108" coordsize="107,120" path="m2363,11187l2362,11193,2360,11198,2352,11203,2349,11204,2390,11204,2393,11193,2363,11187xe" filled="true" fillcolor="#000000" stroked="false">
                <v:path arrowok="t"/>
                <v:fill type="solid"/>
              </v:shape>
              <v:shape style="position:absolute;left:2289;top:11108;width:107;height:120" coordorigin="2289,11108" coordsize="107,120" path="m2383,11130l2349,11130,2354,11132,2363,11142,2364,11149,2366,11157,2394,11157,2393,11153,2386,11135,2383,11130xe" filled="true" fillcolor="#000000" stroked="false">
                <v:path arrowok="t"/>
                <v:fill type="solid"/>
              </v:shape>
            </v:group>
            <v:group style="position:absolute;left:2414;top:11066;width:112;height:161" coordorigin="2414,11066" coordsize="112,161">
              <v:shape style="position:absolute;left:2414;top:11066;width:112;height:161" coordorigin="2414,11066" coordsize="112,161" path="m2455,11107l2439,11114,2421,11131,2415,11148,2414,11174,2418,11195,2427,11211,2436,11221,2447,11227,2468,11227,2480,11222,2487,11219,2492,11214,2496,11208,2525,11208,2525,11203,2460,11203,2454,11199,2450,11191,2446,11185,2444,11177,2444,11153,2446,11144,2451,11139,2456,11133,2462,11130,2525,11130,2525,11121,2493,11121,2477,11110,2455,11107xe" filled="true" fillcolor="#000000" stroked="false">
                <v:path arrowok="t"/>
                <v:fill type="solid"/>
              </v:shape>
              <v:shape style="position:absolute;left:2414;top:11066;width:112;height:161" coordorigin="2414,11066" coordsize="112,161" path="m2525,11208l2496,11208,2496,11225,2525,11225,2525,11208xe" filled="true" fillcolor="#000000" stroked="false">
                <v:path arrowok="t"/>
                <v:fill type="solid"/>
              </v:shape>
              <v:shape style="position:absolute;left:2414;top:11066;width:112;height:161" coordorigin="2414,11066" coordsize="112,161" path="m2525,11130l2477,11130,2483,11133,2488,11139,2493,11144,2495,11154,2495,11179,2492,11189,2487,11193,2482,11199,2476,11203,2525,11203,2525,11130xe" filled="true" fillcolor="#000000" stroked="false">
                <v:path arrowok="t"/>
                <v:fill type="solid"/>
              </v:shape>
              <v:shape style="position:absolute;left:2414;top:11066;width:112;height:161" coordorigin="2414,11066" coordsize="112,161" path="m2525,11066l2494,11066,2493,11121,2525,11121,2525,11066xe" filled="true" fillcolor="#000000" stroked="false">
                <v:path arrowok="t"/>
                <v:fill type="solid"/>
              </v:shape>
            </v:group>
            <v:group style="position:absolute;left:2562;top:11109;width:30;height:116" coordorigin="2562,11109" coordsize="30,116">
              <v:shape style="position:absolute;left:2562;top:11109;width:30;height:116" coordorigin="2562,11109" coordsize="30,116" path="m2592,11109l2562,11109,2562,11139,2592,11139,2592,11109xe" filled="true" fillcolor="#000000" stroked="false">
                <v:path arrowok="t"/>
                <v:fill type="solid"/>
              </v:shape>
              <v:shape style="position:absolute;left:2562;top:11109;width:30;height:116" coordorigin="2562,11109" coordsize="30,116" path="m2592,11193l2562,11193,2562,11225,2592,11225,2592,11193xe" filled="true" fillcolor="#000000" stroked="false">
                <v:path arrowok="t"/>
                <v:fill type="solid"/>
              </v:shape>
            </v:group>
            <v:group style="position:absolute;left:154;top:11262;width:2463;height:2" coordorigin="154,11262" coordsize="2463,2">
              <v:shape style="position:absolute;left:154;top:11262;width:2463;height:2" coordorigin="154,11262" coordsize="2463,0" path="m154,11262l2616,11262e" filled="false" stroked="true" strokeweight="1.3pt" strokecolor="#000000">
                <v:path arrowok="t"/>
              </v:shape>
            </v:group>
            <v:group style="position:absolute;left:1020;top:11597;width:2;height:134" coordorigin="1020,11597" coordsize="2,134">
              <v:shape style="position:absolute;left:1020;top:11597;width:2;height:134" coordorigin="1020,11597" coordsize="0,134" path="m1020,11597l1020,11730e" filled="false" stroked="true" strokeweight="1.72pt" strokecolor="#000000">
                <v:path arrowok="t"/>
              </v:shape>
            </v:group>
            <v:group style="position:absolute;left:957;top:11583;width:126;height:2" coordorigin="957,11583" coordsize="126,2">
              <v:shape style="position:absolute;left:957;top:11583;width:126;height:2" coordorigin="957,11583" coordsize="126,0" path="m957,11583l1083,11583e" filled="false" stroked="true" strokeweight="1.42pt" strokecolor="#000000">
                <v:path arrowok="t"/>
              </v:shape>
            </v:group>
            <v:group style="position:absolute;left:1100;top:11570;width:105;height:160" coordorigin="1100,11570" coordsize="105,160">
              <v:shape style="position:absolute;left:1100;top:11570;width:105;height:160" coordorigin="1100,11570" coordsize="105,160" path="m1131,11570l1100,11570,1100,11730,1131,11730,1131,11655,1138,11641,1142,11639,1146,11636,1150,11635,1202,11635,1200,11630,1199,11628,1131,11628,1131,11570xe" filled="true" fillcolor="#000000" stroked="false">
                <v:path arrowok="t"/>
                <v:fill type="solid"/>
              </v:shape>
              <v:shape style="position:absolute;left:1100;top:11570;width:105;height:160" coordorigin="1100,11570" coordsize="105,160" path="m1202,11635l1160,11635,1163,11636,1167,11639,1169,11640,1172,11643,1173,11646,1174,11649,1174,11730,1204,11730,1204,11645,1202,11635xe" filled="true" fillcolor="#000000" stroked="false">
                <v:path arrowok="t"/>
                <v:fill type="solid"/>
              </v:shape>
              <v:shape style="position:absolute;left:1100;top:11570;width:105;height:160" coordorigin="1100,11570" coordsize="105,160" path="m1173,11611l1152,11611,1140,11617,1131,11628,1199,11628,1197,11625,1194,11621,1190,11617,1185,11615,1179,11612,1173,11611xe" filled="true" fillcolor="#000000" stroked="false">
                <v:path arrowok="t"/>
                <v:fill type="solid"/>
              </v:shape>
            </v:group>
            <v:group style="position:absolute;left:1227;top:11612;width:107;height:121" coordorigin="1227,11612" coordsize="107,121">
              <v:shape style="position:absolute;left:1227;top:11612;width:107;height:121" coordorigin="1227,11612" coordsize="107,121" path="m1269,11612l1252,11620,1234,11639,1229,11656,1227,11681,1232,11699,1243,11719,1260,11729,1282,11732,1294,11732,1305,11729,1313,11724,1322,11718,1328,11709,1275,11709,1269,11707,1265,11702,1260,11697,1258,11690,1258,11681,1334,11676,1332,11663,1258,11663,1258,11654,1260,11647,1264,11642,1269,11637,1274,11635,1321,11635,1311,11621,1294,11614,1269,11612xe" filled="true" fillcolor="#000000" stroked="false">
                <v:path arrowok="t"/>
                <v:fill type="solid"/>
              </v:shape>
              <v:shape style="position:absolute;left:1227;top:11612;width:107;height:121" coordorigin="1227,11612" coordsize="107,121" path="m1301,11693l1300,11699,1298,11703,1290,11708,1287,11709,1328,11709,1331,11699,1301,11693xe" filled="true" fillcolor="#000000" stroked="false">
                <v:path arrowok="t"/>
                <v:fill type="solid"/>
              </v:shape>
              <v:shape style="position:absolute;left:1227;top:11612;width:107;height:121" coordorigin="1227,11612" coordsize="107,121" path="m1321,11635l1287,11635,1292,11637,1301,11647,1304,11654,1304,11663,1332,11663,1331,11657,1324,11639,1321,11635xe" filled="true" fillcolor="#000000" stroked="false">
                <v:path arrowok="t"/>
                <v:fill type="solid"/>
              </v:shape>
            </v:group>
            <v:group style="position:absolute;left:1414;top:11568;width:139;height:164" coordorigin="1414,11568" coordsize="139,164">
              <v:shape style="position:absolute;left:1414;top:11568;width:139;height:164" coordorigin="1414,11568" coordsize="139,164" path="m1481,11568l1428,11597,1414,11659,1418,11679,1471,11730,1496,11732,1515,11727,1533,11716,1542,11705,1475,11705,1464,11701,1454,11687,1448,11670,1446,11645,1450,11623,1457,11607,1466,11599,1475,11594,1542,11594,1542,11593,1524,11575,1506,11570,1481,11568xe" filled="true" fillcolor="#000000" stroked="false">
                <v:path arrowok="t"/>
                <v:fill type="solid"/>
              </v:shape>
              <v:shape style="position:absolute;left:1414;top:11568;width:139;height:164" coordorigin="1414,11568" coordsize="139,164" path="m1522,11671l1520,11683,1515,11691,1509,11696,1503,11702,1496,11705,1542,11705,1545,11701,1553,11681,1522,11671xe" filled="true" fillcolor="#000000" stroked="false">
                <v:path arrowok="t"/>
                <v:fill type="solid"/>
              </v:shape>
              <v:shape style="position:absolute;left:1414;top:11568;width:139;height:164" coordorigin="1414,11568" coordsize="139,164" path="m1542,11594l1496,11594,1503,11597,1515,11606,1518,11613,1521,11622,1550,11608,1542,11594xe" filled="true" fillcolor="#000000" stroked="false">
                <v:path arrowok="t"/>
                <v:fill type="solid"/>
              </v:shape>
            </v:group>
            <v:group style="position:absolute;left:1580;top:11570;width:120;height:160" coordorigin="1580,11570" coordsize="120,160">
              <v:shape style="position:absolute;left:1580;top:11570;width:120;height:160" coordorigin="1580,11570" coordsize="120,160" path="m1696,11570l1580,11570,1580,11730,1700,11730,1700,11702,1611,11702,1611,11660,1690,11660,1690,11633,1611,11633,1611,11597,1696,11597,1696,11570xe" filled="true" fillcolor="#000000" stroked="false">
                <v:path arrowok="t"/>
                <v:fill type="solid"/>
              </v:shape>
            </v:group>
            <v:group style="position:absolute;left:1719;top:11568;width:154;height:165" coordorigin="1719,11568" coordsize="154,165">
              <v:shape style="position:absolute;left:1719;top:11568;width:154;height:165" coordorigin="1719,11568" coordsize="154,165" path="m1796,11568l1782,11568,1772,11569,1725,11612,1719,11658,1722,11679,1777,11730,1800,11732,1820,11729,1838,11721,1855,11707,1856,11705,1784,11705,1773,11700,1763,11690,1755,11673,1753,11652,1752,11646,1756,11624,1764,11609,1772,11599,1782,11594,1852,11594,1836,11578,1817,11570,1796,11568xe" filled="true" fillcolor="#000000" stroked="false">
                <v:path arrowok="t"/>
                <v:fill type="solid"/>
              </v:shape>
              <v:shape style="position:absolute;left:1719;top:11568;width:154;height:165" coordorigin="1719,11568" coordsize="154,165" path="m1852,11594l1809,11594,1820,11599,1830,11613,1837,11630,1839,11654,1835,11676,1827,11691,1818,11700,1809,11705,1856,11705,1864,11691,1870,11672,1872,11649,1871,11631,1865,11613,1854,11596,1852,11594xe" filled="true" fillcolor="#000000" stroked="false">
                <v:path arrowok="t"/>
                <v:fill type="solid"/>
              </v:shape>
            </v:group>
            <v:group style="position:absolute;left:1949;top:11611;width:107;height:122" coordorigin="1949,11611" coordsize="107,122">
              <v:shape style="position:absolute;left:1949;top:11611;width:107;height:122" coordorigin="1949,11611" coordsize="107,122" path="m1980,11693l1949,11696,1953,11708,1959,11717,1967,11723,1977,11729,1989,11732,2005,11732,2027,11729,2043,11720,2052,11713,2053,11711,1997,11711,1991,11708,1988,11706,1984,11702,1982,11697,1980,11693xe" filled="true" fillcolor="#000000" stroked="false">
                <v:path arrowok="t"/>
                <v:fill type="solid"/>
              </v:shape>
              <v:shape style="position:absolute;left:1949;top:11611;width:107;height:122" coordorigin="1949,11611" coordsize="107,122" path="m2018,11611l1985,11611,1973,11615,1966,11622,1958,11628,1954,11637,1954,11659,1959,11667,1972,11676,1988,11682,2014,11688,2019,11689,2022,11690,2024,11691,2025,11694,2026,11695,2026,11701,2025,11703,2022,11706,2018,11708,2012,11711,2053,11711,2056,11705,2056,11684,2013,11658,1997,11654,1988,11651,1985,11649,1982,11646,1982,11641,1983,11639,1985,11637,1989,11635,1995,11634,2050,11634,2050,11633,2044,11624,2037,11618,2030,11613,2018,11611xe" filled="true" fillcolor="#000000" stroked="false">
                <v:path arrowok="t"/>
                <v:fill type="solid"/>
              </v:shape>
              <v:shape style="position:absolute;left:1949;top:11611;width:107;height:122" coordorigin="1949,11611" coordsize="107,122" path="m2050,11634l2009,11634,2014,11635,2018,11637,2020,11640,2022,11643,2024,11648,2052,11642,2050,11634xe" filled="true" fillcolor="#000000" stroked="false">
                <v:path arrowok="t"/>
                <v:fill type="solid"/>
              </v:shape>
            </v:group>
            <v:group style="position:absolute;left:2082;top:11570;width:105;height:160" coordorigin="2082,11570" coordsize="105,160">
              <v:shape style="position:absolute;left:2082;top:11570;width:105;height:160" coordorigin="2082,11570" coordsize="105,160" path="m2114,11570l2082,11570,2082,11730,2114,11730,2114,11655,2116,11651,2117,11646,2121,11641,2128,11636,2133,11635,2184,11635,2181,11628,2114,11628,2114,11570xe" filled="true" fillcolor="#000000" stroked="false">
                <v:path arrowok="t"/>
                <v:fill type="solid"/>
              </v:shape>
              <v:shape style="position:absolute;left:2082;top:11570;width:105;height:160" coordorigin="2082,11570" coordsize="105,160" path="m2184,11635l2142,11635,2146,11636,2148,11639,2152,11640,2154,11643,2156,11646,2157,11649,2157,11730,2187,11730,2187,11645,2184,11635xe" filled="true" fillcolor="#000000" stroked="false">
                <v:path arrowok="t"/>
                <v:fill type="solid"/>
              </v:shape>
              <v:shape style="position:absolute;left:2082;top:11570;width:105;height:160" coordorigin="2082,11570" coordsize="105,160" path="m2156,11611l2134,11611,2123,11617,2114,11628,2181,11628,2156,11611xe" filled="true" fillcolor="#000000" stroked="false">
                <v:path arrowok="t"/>
                <v:fill type="solid"/>
              </v:shape>
            </v:group>
            <v:group style="position:absolute;left:2208;top:11611;width:110;height:122" coordorigin="2208,11611" coordsize="110,122">
              <v:shape style="position:absolute;left:2208;top:11611;width:110;height:122" coordorigin="2208,11611" coordsize="110,122" path="m2310,11635l2268,11635,2274,11636,2277,11640,2280,11642,2282,11646,2282,11654,2276,11657,2252,11663,2242,11664,2234,11666,2208,11691,2208,11708,2212,11717,2219,11723,2228,11729,2236,11732,2255,11732,2261,11731,2273,11726,2278,11721,2284,11717,2313,11717,2313,11714,2312,11711,2253,11711,2248,11709,2246,11706,2242,11703,2241,11700,2241,11690,2242,11687,2254,11681,2262,11679,2271,11677,2278,11676,2282,11675,2311,11675,2312,11657,2312,11643,2310,11635xe" filled="true" fillcolor="#000000" stroked="false">
                <v:path arrowok="t"/>
                <v:fill type="solid"/>
              </v:shape>
              <v:shape style="position:absolute;left:2208;top:11611;width:110;height:122" coordorigin="2208,11611" coordsize="110,122" path="m2313,11717l2284,11717,2284,11719,2285,11720,2286,11725,2286,11727,2288,11730,2318,11730,2315,11724,2313,11719,2313,11717xe" filled="true" fillcolor="#000000" stroked="false">
                <v:path arrowok="t"/>
                <v:fill type="solid"/>
              </v:shape>
              <v:shape style="position:absolute;left:2208;top:11611;width:110;height:122" coordorigin="2208,11611" coordsize="110,122" path="m2311,11675l2282,11675,2282,11688,2280,11693,2280,11695,2279,11700,2273,11706,2268,11709,2262,11711,2312,11711,2312,11709,2311,11703,2311,11681,2311,11675xe" filled="true" fillcolor="#000000" stroked="false">
                <v:path arrowok="t"/>
                <v:fill type="solid"/>
              </v:shape>
              <v:shape style="position:absolute;left:2208;top:11611;width:110;height:122" coordorigin="2208,11611" coordsize="110,122" path="m2277,11611l2248,11611,2237,11613,2229,11619,2220,11624,2216,11634,2212,11645,2241,11649,2243,11645,2246,11641,2248,11639,2252,11636,2255,11635,2310,11635,2309,11634,2286,11612,2277,11611xe" filled="true" fillcolor="#000000" stroked="false">
                <v:path arrowok="t"/>
                <v:fill type="solid"/>
              </v:shape>
            </v:group>
            <v:group style="position:absolute;left:2354;top:11571;width:2;height:159" coordorigin="2354,11571" coordsize="2,159">
              <v:shape style="position:absolute;left:2354;top:11571;width:2;height:159" coordorigin="2354,11571" coordsize="0,159" path="m2354,11571l2354,11730e" filled="false" stroked="true" strokeweight="1.66pt" strokecolor="#000000">
                <v:path arrowok="t"/>
              </v:shape>
            </v:group>
            <v:group style="position:absolute;left:2416;top:11571;width:2;height:159" coordorigin="2416,11571" coordsize="2,159">
              <v:shape style="position:absolute;left:2416;top:11571;width:2;height:159" coordorigin="2416,11571" coordsize="0,159" path="m2416,11571l2416,11730e" filled="false" stroked="true" strokeweight="1.66pt" strokecolor="#000000">
                <v:path arrowok="t"/>
              </v:shape>
            </v:group>
            <v:group style="position:absolute;left:2508;top:11568;width:66;height:162" coordorigin="2508,11568" coordsize="66,162">
              <v:shape style="position:absolute;left:2508;top:11568;width:66;height:162" coordorigin="2508,11568" coordsize="66,162" path="m2544,11630l2525,11630,2525,11730,2544,11730,2544,11630xe" filled="true" fillcolor="#000000" stroked="false">
                <v:path arrowok="t"/>
                <v:fill type="solid"/>
              </v:shape>
              <v:shape style="position:absolute;left:2508;top:11568;width:66;height:162" coordorigin="2508,11568" coordsize="66,162" path="m2567,11613l2508,11613,2508,11630,2567,11630,2567,11613xe" filled="true" fillcolor="#000000" stroked="false">
                <v:path arrowok="t"/>
                <v:fill type="solid"/>
              </v:shape>
              <v:shape style="position:absolute;left:2508;top:11568;width:66;height:162" coordorigin="2508,11568" coordsize="66,162" path="m2568,11568l2548,11568,2542,11569,2537,11573,2532,11575,2529,11580,2528,11585,2525,11588,2525,11613,2544,11613,2544,11597,2546,11592,2550,11587,2554,11586,2572,11586,2574,11569,2568,11568xe" filled="true" fillcolor="#000000" stroked="false">
                <v:path arrowok="t"/>
                <v:fill type="solid"/>
              </v:shape>
            </v:group>
            <v:group style="position:absolute;left:2592;top:11561;width:2;height:170" coordorigin="2592,11561" coordsize="2,170">
              <v:shape style="position:absolute;left:2592;top:11561;width:2;height:170" coordorigin="2592,11561" coordsize="0,170" path="m2592,11561l2592,11730e" filled="false" stroked="true" strokeweight="1.060010pt" strokecolor="#000000">
                <v:path arrowok="t"/>
              </v:shape>
            </v:group>
            <v:group style="position:absolute;left:2631;top:11611;width:93;height:119" coordorigin="2631,11611" coordsize="93,119">
              <v:shape style="position:absolute;left:2631;top:11611;width:93;height:119" coordorigin="2631,11611" coordsize="93,119" path="m2648,11613l2631,11613,2631,11730,2650,11730,2650,11652,2652,11642,2658,11637,2664,11631,2648,11631,2648,11613xe" filled="true" fillcolor="#000000" stroked="false">
                <v:path arrowok="t"/>
                <v:fill type="solid"/>
              </v:shape>
              <v:shape style="position:absolute;left:2631;top:11611;width:93;height:119" coordorigin="2631,11611" coordsize="93,119" path="m2718,11628l2686,11628,2690,11630,2694,11633,2698,11635,2700,11639,2702,11642,2704,11646,2704,11730,2723,11730,2723,11643,2722,11640,2720,11630,2718,11628xe" filled="true" fillcolor="#000000" stroked="false">
                <v:path arrowok="t"/>
                <v:fill type="solid"/>
              </v:shape>
              <v:shape style="position:absolute;left:2631;top:11611;width:93;height:119" coordorigin="2631,11611" coordsize="93,119" path="m2691,11611l2682,11611,2662,11616,2648,11631,2664,11631,2672,11628,2718,11628,2698,11612,2691,11611xe" filled="true" fillcolor="#000000" stroked="false">
                <v:path arrowok="t"/>
                <v:fill type="solid"/>
              </v:shape>
            </v:group>
            <v:group style="position:absolute;left:2747;top:11611;width:105;height:122" coordorigin="2747,11611" coordsize="105,122">
              <v:shape style="position:absolute;left:2747;top:11611;width:105;height:122" coordorigin="2747,11611" coordsize="105,122" path="m2842,11627l2808,11627,2816,11630,2822,11635,2825,11639,2826,11643,2826,11657,2819,11659,2807,11661,2792,11664,2784,11664,2778,11665,2775,11666,2769,11667,2765,11670,2760,11672,2753,11679,2748,11689,2747,11694,2747,11709,2750,11717,2764,11729,2774,11732,2794,11732,2801,11731,2807,11729,2814,11726,2820,11721,2826,11717,2783,11717,2777,11715,2774,11712,2769,11708,2768,11703,2768,11695,2769,11693,2770,11689,2795,11679,2808,11677,2819,11675,2826,11672,2846,11672,2846,11637,2844,11633,2842,11627xe" filled="true" fillcolor="#000000" stroked="false">
                <v:path arrowok="t"/>
                <v:fill type="solid"/>
              </v:shape>
              <v:shape style="position:absolute;left:2747;top:11611;width:105;height:122" coordorigin="2747,11611" coordsize="105,122" path="m2847,11715l2828,11715,2830,11725,2832,11730,2852,11730,2849,11725,2847,11715xe" filled="true" fillcolor="#000000" stroked="false">
                <v:path arrowok="t"/>
                <v:fill type="solid"/>
              </v:shape>
              <v:shape style="position:absolute;left:2747;top:11611;width:105;height:122" coordorigin="2747,11611" coordsize="105,122" path="m2846,11672l2826,11672,2826,11688,2825,11694,2823,11699,2820,11705,2817,11708,2805,11715,2798,11717,2826,11717,2828,11715,2847,11715,2847,11709,2846,11700,2846,11672xe" filled="true" fillcolor="#000000" stroked="false">
                <v:path arrowok="t"/>
                <v:fill type="solid"/>
              </v:shape>
              <v:shape style="position:absolute;left:2747;top:11611;width:105;height:122" coordorigin="2747,11611" coordsize="105,122" path="m2812,11611l2792,11611,2783,11612,2750,11647,2769,11651,2771,11642,2775,11636,2778,11633,2783,11630,2789,11627,2842,11627,2840,11623,2836,11619,2831,11617,2819,11612,2812,11611xe" filled="true" fillcolor="#000000" stroked="false">
                <v:path arrowok="t"/>
                <v:fill type="solid"/>
              </v:shape>
            </v:group>
            <v:group style="position:absolute;left:2886;top:11571;width:2;height:159" coordorigin="2886,11571" coordsize="2,159">
              <v:shape style="position:absolute;left:2886;top:11571;width:2;height:159" coordorigin="2886,11571" coordsize="0,159" path="m2886,11571l2886,11730e" filled="false" stroked="true" strokeweight="1.120pt" strokecolor="#000000">
                <v:path arrowok="t"/>
              </v:shape>
            </v:group>
            <v:group style="position:absolute;left:2933;top:11561;width:2;height:170" coordorigin="2933,11561" coordsize="2,170">
              <v:shape style="position:absolute;left:2933;top:11561;width:2;height:170" coordorigin="2933,11561" coordsize="0,170" path="m2933,11561l2933,11730e" filled="false" stroked="true" strokeweight="1.05999pt" strokecolor="#000000">
                <v:path arrowok="t"/>
              </v:shape>
            </v:group>
            <v:group style="position:absolute;left:2963;top:11613;width:102;height:117" coordorigin="2963,11613" coordsize="102,117">
              <v:shape style="position:absolute;left:2963;top:11613;width:102;height:117" coordorigin="2963,11613" coordsize="102,117" path="m3063,11613l2968,11613,2968,11630,3038,11630,2963,11714,2963,11730,3065,11730,3065,11714,2988,11714,3000,11700,3063,11627,3063,11613xe" filled="true" fillcolor="#000000" stroked="false">
                <v:path arrowok="t"/>
                <v:fill type="solid"/>
              </v:shape>
              <v:shape style="position:absolute;left:2963;top:11613;width:102;height:117" coordorigin="2963,11613" coordsize="102,117" path="m3065,11713l2997,11713,2988,11714,3065,11714,3065,11713xe" filled="true" fillcolor="#000000" stroked="false">
                <v:path arrowok="t"/>
                <v:fill type="solid"/>
              </v:shape>
            </v:group>
            <v:group style="position:absolute;left:3076;top:11613;width:106;height:120" coordorigin="3076,11613" coordsize="106,120">
              <v:shape style="position:absolute;left:3076;top:11613;width:106;height:120" coordorigin="3076,11613" coordsize="106,120" path="m3117,11613l3101,11621,3083,11639,3078,11658,3076,11683,3082,11702,3093,11719,3110,11729,3131,11732,3144,11732,3155,11729,3164,11723,3171,11717,3122,11717,3113,11713,3107,11706,3100,11700,3096,11690,3096,11677,3182,11677,3182,11673,3181,11661,3098,11661,3098,11651,3101,11643,3113,11631,3120,11627,3165,11627,3159,11620,3143,11613,3117,11613xe" filled="true" fillcolor="#000000" stroked="false">
                <v:path arrowok="t"/>
                <v:fill type="solid"/>
              </v:shape>
              <v:shape style="position:absolute;left:3076;top:11613;width:106;height:120" coordorigin="3076,11613" coordsize="106,120" path="m3161,11693l3158,11701,3154,11707,3144,11714,3138,11717,3171,11717,3172,11715,3178,11707,3182,11695,3161,11693xe" filled="true" fillcolor="#000000" stroked="false">
                <v:path arrowok="t"/>
                <v:fill type="solid"/>
              </v:shape>
              <v:shape style="position:absolute;left:3076;top:11613;width:106;height:120" coordorigin="3076,11613" coordsize="106,120" path="m3165,11627l3140,11627,3148,11633,3154,11640,3158,11645,3160,11652,3161,11661,3181,11661,3180,11656,3173,11638,3165,11627xe" filled="true" fillcolor="#000000" stroked="false">
                <v:path arrowok="t"/>
                <v:fill type="solid"/>
              </v:shape>
            </v:group>
            <v:group style="position:absolute;left:3256;top:11574;width:57;height:158" coordorigin="3256,11574" coordsize="57,158">
              <v:shape style="position:absolute;left:3256;top:11574;width:57;height:158" coordorigin="3256,11574" coordsize="57,158" path="m3290,11630l3270,11630,3271,11708,3272,11715,3274,11723,3276,11725,3281,11727,3285,11730,3291,11731,3302,11731,3306,11730,3312,11729,3309,11713,3298,11713,3296,11712,3294,11712,3292,11711,3291,11709,3291,11708,3290,11706,3290,11630xe" filled="true" fillcolor="#000000" stroked="false">
                <v:path arrowok="t"/>
                <v:fill type="solid"/>
              </v:shape>
              <v:shape style="position:absolute;left:3256;top:11574;width:57;height:158" coordorigin="3256,11574" coordsize="57,158" path="m3309,11712l3305,11713,3309,11713,3309,11712xe" filled="true" fillcolor="#000000" stroked="false">
                <v:path arrowok="t"/>
                <v:fill type="solid"/>
              </v:shape>
              <v:shape style="position:absolute;left:3256;top:11574;width:57;height:158" coordorigin="3256,11574" coordsize="57,158" path="m3309,11613l3256,11613,3256,11630,3309,11630,3309,11613xe" filled="true" fillcolor="#000000" stroked="false">
                <v:path arrowok="t"/>
                <v:fill type="solid"/>
              </v:shape>
              <v:shape style="position:absolute;left:3256;top:11574;width:57;height:158" coordorigin="3256,11574" coordsize="57,158" path="m3290,11574l3270,11586,3270,11613,3290,11613,3290,11574xe" filled="true" fillcolor="#000000" stroked="false">
                <v:path arrowok="t"/>
                <v:fill type="solid"/>
              </v:shape>
            </v:group>
            <v:group style="position:absolute;left:3329;top:11570;width:94;height:160" coordorigin="3329,11570" coordsize="94,160">
              <v:shape style="position:absolute;left:3329;top:11570;width:94;height:160" coordorigin="3329,11570" coordsize="94,160" path="m3350,11570l3329,11570,3329,11730,3350,11730,3350,11651,3354,11641,3358,11636,3363,11634,3369,11630,3374,11628,3418,11628,3418,11627,3350,11627,3350,11570xe" filled="true" fillcolor="#000000" stroked="false">
                <v:path arrowok="t"/>
                <v:fill type="solid"/>
              </v:shape>
              <v:shape style="position:absolute;left:3329;top:11570;width:94;height:160" coordorigin="3329,11570" coordsize="94,160" path="m3418,11628l3387,11628,3393,11631,3401,11640,3404,11647,3404,11730,3423,11730,3423,11646,3422,11637,3419,11631,3418,11628xe" filled="true" fillcolor="#000000" stroked="false">
                <v:path arrowok="t"/>
                <v:fill type="solid"/>
              </v:shape>
              <v:shape style="position:absolute;left:3329;top:11570;width:94;height:160" coordorigin="3329,11570" coordsize="94,160" path="m3392,11611l3370,11611,3358,11616,3350,11627,3418,11627,3392,11611xe" filled="true" fillcolor="#000000" stroked="false">
                <v:path arrowok="t"/>
                <v:fill type="solid"/>
              </v:shape>
            </v:group>
            <v:group style="position:absolute;left:3446;top:11612;width:106;height:120" coordorigin="3446,11612" coordsize="106,120">
              <v:shape style="position:absolute;left:3446;top:11612;width:106;height:120" coordorigin="3446,11612" coordsize="106,120" path="m3487,11612l3471,11621,3453,11639,3447,11657,3446,11682,3451,11702,3463,11718,3480,11729,3501,11732,3514,11732,3525,11729,3533,11723,3540,11717,3491,11717,3483,11713,3477,11706,3471,11700,3467,11690,3466,11677,3551,11677,3551,11673,3550,11661,3467,11661,3467,11651,3471,11643,3483,11631,3491,11627,3534,11627,3530,11620,3513,11614,3487,11612xe" filled="true" fillcolor="#000000" stroked="false">
                <v:path arrowok="t"/>
                <v:fill type="solid"/>
              </v:shape>
              <v:shape style="position:absolute;left:3446;top:11612;width:106;height:120" coordorigin="3446,11612" coordsize="106,120" path="m3531,11693l3528,11701,3524,11707,3514,11714,3508,11717,3540,11717,3542,11715,3548,11707,3551,11695,3531,11693xe" filled="true" fillcolor="#000000" stroked="false">
                <v:path arrowok="t"/>
                <v:fill type="solid"/>
              </v:shape>
              <v:shape style="position:absolute;left:3446;top:11612;width:106;height:120" coordorigin="3446,11612" coordsize="106,120" path="m3534,11627l3509,11627,3518,11633,3524,11640,3527,11645,3530,11652,3531,11661,3550,11661,3550,11656,3543,11639,3534,11627xe" filled="true" fillcolor="#000000" stroked="false">
                <v:path arrowok="t"/>
                <v:fill type="solid"/>
              </v:shape>
            </v:group>
            <v:group style="position:absolute;left:3640;top:11570;width:123;height:160" coordorigin="3640,11570" coordsize="123,160">
              <v:shape style="position:absolute;left:3640;top:11570;width:123;height:160" coordorigin="3640,11570" coordsize="123,160" path="m3718,11570l3640,11570,3640,11730,3660,11730,3660,11665,3714,11664,3735,11660,3749,11651,3753,11647,3660,11647,3660,11588,3754,11588,3749,11582,3740,11575,3732,11573,3724,11571,3718,11570xe" filled="true" fillcolor="#000000" stroked="false">
                <v:path arrowok="t"/>
                <v:fill type="solid"/>
              </v:shape>
              <v:shape style="position:absolute;left:3640;top:11570;width:123;height:160" coordorigin="3640,11570" coordsize="123,160" path="m3754,11588l3711,11588,3717,11589,3720,11591,3726,11592,3732,11595,3735,11599,3738,11604,3741,11610,3741,11625,3737,11634,3731,11639,3725,11645,3716,11647,3753,11647,3758,11642,3762,11630,3762,11607,3760,11601,3758,11594,3754,11588xe" filled="true" fillcolor="#000000" stroked="false">
                <v:path arrowok="t"/>
                <v:fill type="solid"/>
              </v:shape>
            </v:group>
            <v:group style="position:absolute;left:3794;top:11571;width:2;height:159" coordorigin="3794,11571" coordsize="2,159">
              <v:shape style="position:absolute;left:3794;top:11571;width:2;height:159" coordorigin="3794,11571" coordsize="0,159" path="m3794,11571l3794,11730e" filled="false" stroked="true" strokeweight="1.120pt" strokecolor="#000000">
                <v:path arrowok="t"/>
              </v:shape>
            </v:group>
            <v:group style="position:absolute;left:3826;top:11611;width:106;height:122" coordorigin="3826,11611" coordsize="106,122">
              <v:shape style="position:absolute;left:3826;top:11611;width:106;height:122" coordorigin="3826,11611" coordsize="106,122" path="m3922,11627l3888,11627,3896,11630,3904,11639,3906,11643,3906,11657,3899,11659,3887,11661,3872,11664,3864,11664,3858,11665,3855,11666,3849,11667,3844,11670,3840,11672,3836,11676,3833,11679,3831,11684,3827,11689,3826,11694,3826,11709,3830,11717,3844,11729,3854,11732,3873,11732,3906,11717,3863,11717,3857,11715,3854,11712,3849,11708,3848,11703,3848,11693,3850,11689,3851,11687,3888,11677,3899,11675,3906,11672,3926,11672,3926,11641,3924,11637,3923,11633,3922,11627xe" filled="true" fillcolor="#000000" stroked="false">
                <v:path arrowok="t"/>
                <v:fill type="solid"/>
              </v:shape>
              <v:shape style="position:absolute;left:3826;top:11611;width:106;height:122" coordorigin="3826,11611" coordsize="106,122" path="m3927,11715l3908,11715,3911,11730,3932,11730,3929,11725,3927,11715xe" filled="true" fillcolor="#000000" stroked="false">
                <v:path arrowok="t"/>
                <v:fill type="solid"/>
              </v:shape>
              <v:shape style="position:absolute;left:3826;top:11611;width:106;height:122" coordorigin="3826,11611" coordsize="106,122" path="m3926,11672l3906,11672,3906,11688,3905,11694,3903,11699,3900,11705,3891,11712,3885,11715,3878,11717,3906,11717,3908,11715,3927,11715,3926,11711,3926,11672xe" filled="true" fillcolor="#000000" stroked="false">
                <v:path arrowok="t"/>
                <v:fill type="solid"/>
              </v:shape>
              <v:shape style="position:absolute;left:3826;top:11611;width:106;height:122" coordorigin="3826,11611" coordsize="106,122" path="m3891,11611l3872,11611,3863,11612,3830,11647,3849,11651,3851,11642,3854,11636,3858,11633,3863,11630,3869,11627,3922,11627,3918,11623,3916,11619,3911,11617,3899,11612,3891,11611xe" filled="true" fillcolor="#000000" stroked="false">
                <v:path arrowok="t"/>
                <v:fill type="solid"/>
              </v:shape>
            </v:group>
            <v:group style="position:absolute;left:3956;top:11611;width:94;height:119" coordorigin="3956,11611" coordsize="94,119">
              <v:shape style="position:absolute;left:3956;top:11611;width:94;height:119" coordorigin="3956,11611" coordsize="94,119" path="m3974,11613l3956,11613,3956,11730,3975,11730,3975,11652,3978,11642,3984,11637,3990,11631,3974,11631,3974,11613xe" filled="true" fillcolor="#000000" stroked="false">
                <v:path arrowok="t"/>
                <v:fill type="solid"/>
              </v:shape>
              <v:shape style="position:absolute;left:3956;top:11611;width:94;height:119" coordorigin="3956,11611" coordsize="94,119" path="m4043,11628l4011,11628,4016,11630,4023,11635,4028,11642,4029,11646,4030,11652,4030,11730,4049,11730,4049,11649,4048,11643,4048,11640,4047,11635,4044,11630,4043,11628xe" filled="true" fillcolor="#000000" stroked="false">
                <v:path arrowok="t"/>
                <v:fill type="solid"/>
              </v:shape>
              <v:shape style="position:absolute;left:3956;top:11611;width:94;height:119" coordorigin="3956,11611" coordsize="94,119" path="m4017,11611l4008,11611,3988,11616,3974,11631,3990,11631,3998,11628,4043,11628,4042,11624,4035,11617,4023,11612,4017,11611xe" filled="true" fillcolor="#000000" stroked="false">
                <v:path arrowok="t"/>
                <v:fill type="solid"/>
              </v:shape>
            </v:group>
            <v:group style="position:absolute;left:4083;top:11707;width:23;height:23" coordorigin="4083,11707" coordsize="23,23">
              <v:shape style="position:absolute;left:4083;top:11707;width:23;height:23" coordorigin="4083,11707" coordsize="23,23" path="m4083,11718l4106,11718e" filled="false" stroked="true" strokeweight="1.24pt" strokecolor="#000000">
                <v:path arrowok="t"/>
              </v:shape>
            </v:group>
            <v:group style="position:absolute;left:952;top:11766;width:1494;height:2" coordorigin="952,11766" coordsize="1494,2">
              <v:shape style="position:absolute;left:952;top:11766;width:1494;height:2" coordorigin="952,11766" coordsize="1494,0" path="m952,11766l2446,11766e" filled="false" stroked="true" strokeweight="1.3pt" strokecolor="#000000">
                <v:path arrowok="t"/>
              </v:shape>
              <v:shape style="position:absolute;left:939;top:12061;width:8089;height:477" type="#_x0000_t75" stroked="false">
                <v:imagedata r:id="rId53" o:title=""/>
              </v:shape>
            </v:group>
            <v:group style="position:absolute;left:24;top:10746;width:9489;height:2" coordorigin="24,10746" coordsize="9489,2">
              <v:shape style="position:absolute;left:24;top:10746;width:9489;height:2" coordorigin="24,10746" coordsize="9489,0" path="m24,10746l9513,10746e" filled="false" stroked="true" strokeweight="2.38pt" strokecolor="#000000">
                <v:path arrowok="t"/>
              </v:shape>
            </v:group>
            <v:group style="position:absolute;left:24;top:12818;width:9489;height:2" coordorigin="24,12818" coordsize="9489,2">
              <v:shape style="position:absolute;left:24;top:12818;width:9489;height:2" coordorigin="24,12818" coordsize="9489,0" path="m24,12818l9513,12818e" filled="false" stroked="true" strokeweight="2.260pt" strokecolor="#000000">
                <v:path arrowok="t"/>
              </v:shape>
            </v:group>
            <v:group style="position:absolute;left:270;top:9306;width:288;height:290" coordorigin="270,9306" coordsize="288,290">
              <v:shape style="position:absolute;left:270;top:9306;width:288;height:290" coordorigin="270,9306" coordsize="288,290" path="m270,9595l558,9595,558,9306,270,9306,270,9595xe" filled="false" stroked="true" strokeweight="1.5pt" strokecolor="#41709c">
                <v:path arrowok="t"/>
              </v:shape>
            </v:group>
            <v:group style="position:absolute;left:284;top:4389;width:288;height:288" coordorigin="284,4389" coordsize="288,288">
              <v:shape style="position:absolute;left:284;top:4389;width:288;height:288" coordorigin="284,4389" coordsize="288,288" path="m284,4677l572,4677,572,4389,284,4389,284,4677xe" filled="false" stroked="true" strokeweight="1.5pt" strokecolor="#41709c">
                <v:path arrowok="t"/>
              </v:shape>
            </v:group>
            <v:group style="position:absolute;left:243;top:582;width:288;height:288" coordorigin="243,582" coordsize="288,288">
              <v:shape style="position:absolute;left:243;top:582;width:288;height:288" coordorigin="243,582" coordsize="288,288" path="m243,870l531,870,531,582,243,582,243,870xe" filled="false" stroked="true" strokeweight="1.5pt" strokecolor="#41709c">
                <v:path arrowok="t"/>
              </v:shape>
            </v:group>
            <v:group style="position:absolute;left:273;top:6281;width:288;height:290" coordorigin="273,6281" coordsize="288,290">
              <v:shape style="position:absolute;left:273;top:6281;width:288;height:290" coordorigin="273,6281" coordsize="288,290" path="m273,6570l561,6570,561,6281,273,6281,273,6570xe" filled="false" stroked="true" strokeweight="1.5pt" strokecolor="#41709c">
                <v:path arrowok="t"/>
              </v:shape>
            </v:group>
            <v:group style="position:absolute;left:314;top:11460;width:288;height:290" coordorigin="314,11460" coordsize="288,290">
              <v:shape style="position:absolute;left:314;top:11460;width:288;height:290" coordorigin="314,11460" coordsize="288,290" path="m314,11749l602,11749,602,11460,314,11460,314,11749xe" filled="false" stroked="true" strokeweight="1.5pt" strokecolor="#41709c">
                <v:path arrowok="t"/>
              </v:shape>
            </v:group>
            <v:group style="position:absolute;left:315;top:12041;width:288;height:288" coordorigin="315,12041" coordsize="288,288">
              <v:shape style="position:absolute;left:315;top:12041;width:288;height:288" coordorigin="315,12041" coordsize="288,288" path="m315,12329l603,12329,603,12041,315,12041,315,12329xe" filled="false" stroked="true" strokeweight="1.5pt" strokecolor="#4170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81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44683" cy="142875"/>
            <wp:effectExtent l="0" t="0" r="0" b="0"/>
            <wp:docPr id="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42"/>
          <w:pgSz w:w="12240" w:h="15840"/>
          <w:pgMar w:footer="0" w:header="0" w:top="1360" w:bottom="280" w:left="1300" w:right="11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357.660004pt;margin-top:426.910004pt;width:29.05pt;height:9.85pt;mso-position-horizontal-relative:page;mso-position-vertical-relative:page;z-index:-68440" coordorigin="7153,8538" coordsize="581,197">
            <v:group style="position:absolute;left:7153;top:8549;width:131;height:172" coordorigin="7153,8549" coordsize="131,172">
              <v:shape style="position:absolute;left:7153;top:8549;width:131;height:172" coordorigin="7153,8549" coordsize="131,172" path="m7237,8549l7153,8549,7153,8720,7176,8720,7176,8651,7236,8650,7256,8645,7270,8635,7274,8630,7176,8630,7176,8569,7276,8569,7276,8568,7271,8562,7259,8555,7252,8552,7243,8550,7237,8549xe" filled="true" fillcolor="#000000" stroked="false">
                <v:path arrowok="t"/>
                <v:fill type="solid"/>
              </v:shape>
              <v:shape style="position:absolute;left:7153;top:8549;width:131;height:172" coordorigin="7153,8549" coordsize="131,172" path="m7276,8569l7237,8569,7241,8570,7247,8573,7252,8575,7255,8581,7259,8586,7260,8592,7260,8609,7258,8617,7252,8622,7244,8628,7235,8630,7274,8630,7279,8626,7284,8614,7284,8590,7282,8582,7278,8575,7276,8569xe" filled="true" fillcolor="#000000" stroked="false">
                <v:path arrowok="t"/>
                <v:fill type="solid"/>
              </v:shape>
            </v:group>
            <v:group style="position:absolute;left:7322;top:8550;width:2;height:173" coordorigin="7322,8550" coordsize="2,173">
              <v:shape style="position:absolute;left:7322;top:8550;width:2;height:173" coordorigin="7322,8550" coordsize="0,173" path="m7322,8550l7322,8723e" filled="false" stroked="true" strokeweight="1.18pt" strokecolor="#000000">
                <v:path arrowok="t"/>
              </v:shape>
            </v:group>
            <v:group style="position:absolute;left:7358;top:8593;width:114;height:131" coordorigin="7358,8593" coordsize="114,131">
              <v:shape style="position:absolute;left:7358;top:8593;width:114;height:131" coordorigin="7358,8593" coordsize="114,131" path="m7462,8611l7426,8611,7433,8614,7439,8618,7442,8622,7445,8628,7445,8641,7436,8645,7424,8647,7406,8648,7398,8650,7392,8651,7388,8652,7382,8653,7378,8656,7373,8659,7368,8662,7364,8666,7360,8676,7358,8682,7358,8699,7362,8707,7369,8713,7376,8720,7387,8724,7409,8724,7430,8717,7439,8712,7444,8707,7397,8707,7391,8705,7387,8701,7382,8698,7380,8693,7380,8683,7381,8680,7384,8677,7385,8674,7388,8672,7392,8670,7396,8669,7402,8668,7410,8666,7426,8664,7436,8662,7445,8658,7466,8658,7466,8630,7465,8624,7465,8621,7464,8615,7462,8611xe" filled="true" fillcolor="#000000" stroked="false">
                <v:path arrowok="t"/>
                <v:fill type="solid"/>
              </v:shape>
              <v:shape style="position:absolute;left:7358;top:8593;width:114;height:131" coordorigin="7358,8593" coordsize="114,131" path="m7467,8705l7446,8705,7448,8717,7451,8720,7472,8720,7468,8711,7468,8706,7467,8705xe" filled="true" fillcolor="#000000" stroked="false">
                <v:path arrowok="t"/>
                <v:fill type="solid"/>
              </v:shape>
              <v:shape style="position:absolute;left:7358;top:8593;width:114;height:131" coordorigin="7358,8593" coordsize="114,131" path="m7466,8658l7445,8658,7445,8675,7444,8682,7441,8687,7438,8693,7434,8698,7427,8701,7421,8705,7414,8707,7444,8707,7446,8705,7467,8705,7466,8700,7466,8658xe" filled="true" fillcolor="#000000" stroked="false">
                <v:path arrowok="t"/>
                <v:fill type="solid"/>
              </v:shape>
              <v:shape style="position:absolute;left:7358;top:8593;width:114;height:131" coordorigin="7358,8593" coordsize="114,131" path="m7428,8593l7406,8593,7398,8594,7390,8598,7381,8600,7362,8632,7382,8634,7385,8626,7388,8620,7393,8616,7397,8612,7405,8611,7462,8611,7462,8610,7458,8606,7456,8603,7450,8599,7444,8597,7436,8594,7428,8593xe" filled="true" fillcolor="#000000" stroked="false">
                <v:path arrowok="t"/>
                <v:fill type="solid"/>
              </v:shape>
            </v:group>
            <v:group style="position:absolute;left:7499;top:8593;width:101;height:128" coordorigin="7499,8593" coordsize="101,128">
              <v:shape style="position:absolute;left:7499;top:8593;width:101;height:128" coordorigin="7499,8593" coordsize="101,128" path="m7518,8596l7499,8596,7499,8720,7519,8720,7519,8636,7523,8626,7529,8620,7536,8615,7538,8614,7518,8614,7518,8596xe" filled="true" fillcolor="#000000" stroked="false">
                <v:path arrowok="t"/>
                <v:fill type="solid"/>
              </v:shape>
              <v:shape style="position:absolute;left:7499;top:8593;width:101;height:128" coordorigin="7499,8593" coordsize="101,128" path="m7594,8611l7559,8611,7564,8612,7567,8616,7572,8618,7574,8622,7576,8626,7578,8630,7578,8720,7600,8720,7600,8628,7598,8623,7597,8617,7594,8611xe" filled="true" fillcolor="#000000" stroked="false">
                <v:path arrowok="t"/>
                <v:fill type="solid"/>
              </v:shape>
              <v:shape style="position:absolute;left:7499;top:8593;width:101;height:128" coordorigin="7499,8593" coordsize="101,128" path="m7565,8593l7552,8593,7532,8600,7518,8614,7538,8614,7543,8611,7594,8611,7572,8594,7565,8593xe" filled="true" fillcolor="#000000" stroked="false">
                <v:path arrowok="t"/>
                <v:fill type="solid"/>
              </v:shape>
            </v:group>
            <v:group style="position:absolute;left:7631;top:8593;width:104;height:131" coordorigin="7631,8593" coordsize="104,131">
              <v:shape style="position:absolute;left:7631;top:8593;width:104;height:131" coordorigin="7631,8593" coordsize="104,131" path="m7652,8680l7631,8683,7633,8696,7639,8707,7648,8713,7656,8720,7668,8724,7694,8724,7727,8706,7675,8706,7667,8704,7662,8699,7656,8695,7654,8688,7652,8680xe" filled="true" fillcolor="#000000" stroked="false">
                <v:path arrowok="t"/>
                <v:fill type="solid"/>
              </v:shape>
              <v:shape style="position:absolute;left:7631;top:8593;width:104;height:131" coordorigin="7631,8593" coordsize="104,131" path="m7691,8593l7674,8593,7662,8596,7657,8598,7652,8599,7649,8602,7644,8605,7642,8609,7638,8614,7636,8618,7634,8623,7634,8635,7685,8668,7697,8671,7704,8674,7711,8677,7712,8682,7712,8692,7710,8696,7706,8700,7702,8704,7694,8706,7727,8706,7728,8704,7733,8698,7734,8692,7734,8677,7733,8671,7699,8650,7685,8645,7674,8642,7668,8640,7666,8640,7662,8639,7657,8634,7655,8629,7655,8622,7657,8618,7661,8616,7666,8612,7673,8611,7724,8611,7722,8609,7720,8604,7714,8600,7706,8598,7699,8594,7691,8593xe" filled="true" fillcolor="#000000" stroked="false">
                <v:path arrowok="t"/>
                <v:fill type="solid"/>
              </v:shape>
              <v:shape style="position:absolute;left:7631;top:8593;width:104;height:131" coordorigin="7631,8593" coordsize="104,131" path="m7724,8611l7691,8611,7697,8612,7702,8616,7705,8620,7709,8624,7709,8632,7730,8628,7728,8620,7726,8614,7724,861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6.52066pt;margin-top:444.600006pt;width:18.2pt;height:6.55pt;mso-position-horizontal-relative:page;mso-position-vertical-relative:page;z-index:2704" coordorigin="7130,8892" coordsize="364,131">
            <v:group style="position:absolute;left:7130;top:8892;width:107;height:131" coordorigin="7130,8892" coordsize="107,131">
              <v:shape style="position:absolute;left:7130;top:8892;width:107;height:131" coordorigin="7130,8892" coordsize="107,131" path="m7199,8892l7175,8892,7165,8894,7130,8947,7130,8974,7136,8992,7148,9009,7164,9019,7186,9023,7199,9023,7211,9018,7219,9010,7226,9005,7175,9005,7166,9001,7160,8994,7153,8986,7151,8974,7151,8940,7153,8928,7168,8914,7176,8910,7228,8910,7228,8909,7219,8903,7210,8896,7199,8892xe" filled="true" fillcolor="#000000" stroked="false">
                <v:path arrowok="t"/>
                <v:fill type="solid"/>
              </v:shape>
              <v:shape style="position:absolute;left:7130;top:8892;width:107;height:131" coordorigin="7130,8892" coordsize="107,131" path="m7217,8974l7194,9005,7226,9005,7229,9002,7235,8990,7237,8976,7217,8974xe" filled="true" fillcolor="#000000" stroked="false">
                <v:path arrowok="t"/>
                <v:fill type="solid"/>
              </v:shape>
              <v:shape style="position:absolute;left:7130;top:8892;width:107;height:131" coordorigin="7130,8892" coordsize="107,131" path="m7228,8910l7193,8910,7199,8911,7205,8916,7210,8920,7213,8927,7214,8935,7235,8932,7232,8918,7228,8910xe" filled="true" fillcolor="#000000" stroked="false">
                <v:path arrowok="t"/>
                <v:fill type="solid"/>
              </v:shape>
            </v:group>
            <v:group style="position:absolute;left:7248;top:8892;width:117;height:131" coordorigin="7248,8892" coordsize="117,131">
              <v:shape style="position:absolute;left:7248;top:8892;width:117;height:131" coordorigin="7248,8892" coordsize="117,131" path="m7353,8910l7315,8910,7324,8912,7330,8917,7334,8921,7336,8927,7336,8940,7327,8944,7314,8946,7297,8947,7289,8948,7283,8950,7273,8952,7267,8954,7264,8958,7259,8960,7255,8965,7253,8970,7249,8975,7248,8981,7248,8998,7252,9006,7259,9012,7266,9019,7277,9023,7298,9023,7307,9020,7321,9016,7330,9011,7335,9006,7288,9006,7282,9004,7277,9000,7273,8996,7271,8992,7271,8982,7272,8978,7273,8976,7276,8972,7278,8971,7282,8969,7285,8968,7291,8966,7301,8965,7315,8963,7328,8960,7336,8957,7357,8957,7357,8923,7356,8920,7355,8914,7353,8910xe" filled="true" fillcolor="#000000" stroked="false">
                <v:path arrowok="t"/>
                <v:fill type="solid"/>
              </v:shape>
              <v:shape style="position:absolute;left:7248;top:8892;width:117;height:131" coordorigin="7248,8892" coordsize="117,131" path="m7358,9004l7338,9004,7338,9010,7339,9016,7342,9019,7364,9019,7361,9014,7358,9005,7358,9004xe" filled="true" fillcolor="#000000" stroked="false">
                <v:path arrowok="t"/>
                <v:fill type="solid"/>
              </v:shape>
              <v:shape style="position:absolute;left:7248;top:8892;width:117;height:131" coordorigin="7248,8892" coordsize="117,131" path="m7357,8957l7336,8957,7336,8974,7334,8981,7332,8986,7330,8992,7324,8996,7312,9004,7303,9006,7335,9006,7338,9004,7358,9004,7357,8999,7357,8957xe" filled="true" fillcolor="#000000" stroked="false">
                <v:path arrowok="t"/>
                <v:fill type="solid"/>
              </v:shape>
              <v:shape style="position:absolute;left:7248;top:8892;width:117;height:131" coordorigin="7248,8892" coordsize="117,131" path="m7319,8892l7297,8892,7288,8893,7279,8897,7272,8899,7265,8904,7261,8909,7256,8915,7254,8922,7252,8930,7272,8933,7274,8924,7278,8918,7288,8911,7295,8910,7353,8910,7352,8909,7350,8905,7346,8902,7342,8898,7334,8896,7328,8893,7319,8892xe" filled="true" fillcolor="#000000" stroked="false">
                <v:path arrowok="t"/>
                <v:fill type="solid"/>
              </v:shape>
            </v:group>
            <v:group style="position:absolute;left:7392;top:8892;width:102;height:128" coordorigin="7392,8892" coordsize="102,128">
              <v:shape style="position:absolute;left:7392;top:8892;width:102;height:128" coordorigin="7392,8892" coordsize="102,128" path="m7411,8894l7392,8894,7392,9019,7414,9019,7414,8935,7417,8924,7423,8918,7430,8914,7433,8912,7411,8912,7411,8894xe" filled="true" fillcolor="#000000" stroked="false">
                <v:path arrowok="t"/>
                <v:fill type="solid"/>
              </v:shape>
              <v:shape style="position:absolute;left:7392;top:8892;width:102;height:128" coordorigin="7392,8892" coordsize="102,128" path="m7488,8910l7452,8910,7457,8911,7462,8915,7472,8935,7472,9019,7494,9019,7494,8933,7493,8927,7493,8922,7492,8916,7489,8911,7488,8910xe" filled="true" fillcolor="#000000" stroked="false">
                <v:path arrowok="t"/>
                <v:fill type="solid"/>
              </v:shape>
              <v:shape style="position:absolute;left:7392;top:8892;width:102;height:128" coordorigin="7392,8892" coordsize="102,128" path="m7458,8892l7446,8892,7426,8898,7411,8912,7433,8912,7438,8910,7488,8910,7486,8906,7483,8903,7478,8899,7471,8896,7465,8893,7458,889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2.820007pt;margin-top:441.25pt;width:32.0500pt;height:12.25pt;mso-position-horizontal-relative:page;mso-position-vertical-relative:page;z-index:2728" coordorigin="9656,8825" coordsize="641,245">
            <v:group style="position:absolute;left:9656;top:8848;width:108;height:176" coordorigin="9656,8848" coordsize="108,176">
              <v:shape style="position:absolute;left:9656;top:8848;width:108;height:176" coordorigin="9656,8848" coordsize="108,176" path="m9716,8892l9698,8892,9689,8894,9680,8900,9672,8905,9666,8914,9662,8923,9658,8934,9656,8945,9656,8970,9700,9023,9725,9023,9737,9016,9743,9005,9702,9005,9695,9001,9688,8993,9680,8986,9678,8974,9678,8941,9680,8929,9688,8921,9694,8914,9701,8910,9764,8910,9764,8909,9743,8909,9739,8904,9734,8900,9722,8893,9716,8892xe" filled="true" fillcolor="#000000" stroked="false">
                <v:path arrowok="t"/>
                <v:fill type="solid"/>
              </v:shape>
              <v:shape style="position:absolute;left:9656;top:8848;width:108;height:176" coordorigin="9656,8848" coordsize="108,176" path="m9764,9004l9744,9004,9744,9019,9764,9019,9764,9004xe" filled="true" fillcolor="#000000" stroked="false">
                <v:path arrowok="t"/>
                <v:fill type="solid"/>
              </v:shape>
              <v:shape style="position:absolute;left:9656;top:8848;width:108;height:176" coordorigin="9656,8848" coordsize="108,176" path="m9764,8910l9720,8910,9728,8914,9734,8922,9742,8929,9745,8942,9745,8975,9742,8986,9734,8994,9728,9001,9721,9005,9743,9005,9744,9004,9764,9004,9764,8910xe" filled="true" fillcolor="#000000" stroked="false">
                <v:path arrowok="t"/>
                <v:fill type="solid"/>
              </v:shape>
              <v:shape style="position:absolute;left:9656;top:8848;width:108;height:176" coordorigin="9656,8848" coordsize="108,176" path="m9764,8848l9743,8848,9743,8909,9764,8909,9764,8848xe" filled="true" fillcolor="#000000" stroked="false">
                <v:path arrowok="t"/>
                <v:fill type="solid"/>
              </v:shape>
            </v:group>
            <v:group style="position:absolute;left:9796;top:8894;width:101;height:129" coordorigin="9796,8894" coordsize="101,129">
              <v:shape style="position:absolute;left:9796;top:8894;width:101;height:129" coordorigin="9796,8894" coordsize="101,129" path="m9816,8894l9796,8894,9796,8988,9797,8992,9798,8998,9830,9023,9843,9023,9862,9016,9875,9004,9835,9004,9830,9002,9826,8999,9822,8996,9818,8992,9816,8982,9816,8894xe" filled="true" fillcolor="#000000" stroked="false">
                <v:path arrowok="t"/>
                <v:fill type="solid"/>
              </v:shape>
              <v:shape style="position:absolute;left:9796;top:8894;width:101;height:129" coordorigin="9796,8894" coordsize="101,129" path="m9896,9001l9877,9001,9877,9019,9896,9019,9896,9001xe" filled="true" fillcolor="#000000" stroked="false">
                <v:path arrowok="t"/>
                <v:fill type="solid"/>
              </v:shape>
              <v:shape style="position:absolute;left:9796;top:8894;width:101;height:129" coordorigin="9796,8894" coordsize="101,129" path="m9896,8894l9875,8894,9875,8972,9874,8981,9871,8986,9869,8992,9865,8996,9859,8999,9854,9002,9848,9004,9875,9004,9877,9001,9896,9001,9896,8894xe" filled="true" fillcolor="#000000" stroked="false">
                <v:path arrowok="t"/>
                <v:fill type="solid"/>
              </v:shape>
            </v:group>
            <v:group style="position:absolute;left:9930;top:8892;width:68;height:128" coordorigin="9930,8892" coordsize="68,128">
              <v:shape style="position:absolute;left:9930;top:8892;width:68;height:128" coordorigin="9930,8892" coordsize="68,128" path="m9948,8894l9930,8894,9930,9019,9950,9019,9950,8945,9952,8938,9954,8929,9955,8924,9959,8921,9962,8918,9966,8915,9970,8914,9948,8914,9948,8894xe" filled="true" fillcolor="#000000" stroked="false">
                <v:path arrowok="t"/>
                <v:fill type="solid"/>
              </v:shape>
              <v:shape style="position:absolute;left:9930;top:8892;width:68;height:128" coordorigin="9930,8892" coordsize="68,128" path="m9983,8892l9971,8892,9966,8893,9962,8897,9958,8899,9953,8905,9948,8914,9979,8914,9985,8916,9990,8918,9997,8899,9990,8894,9983,8892xe" filled="true" fillcolor="#000000" stroked="false">
                <v:path arrowok="t"/>
                <v:fill type="solid"/>
              </v:shape>
            </v:group>
            <v:group style="position:absolute;left:10020;top:8837;width:2;height:183" coordorigin="10020,8837" coordsize="2,183">
              <v:shape style="position:absolute;left:10020;top:8837;width:2;height:183" coordorigin="10020,8837" coordsize="0,183" path="m10020,8837l10020,9019e" filled="false" stroked="true" strokeweight="1.18pt" strokecolor="#000000">
                <v:path arrowok="t"/>
              </v:shape>
            </v:group>
            <v:group style="position:absolute;left:10062;top:8892;width:101;height:128" coordorigin="10062,8892" coordsize="101,128">
              <v:shape style="position:absolute;left:10062;top:8892;width:101;height:128" coordorigin="10062,8892" coordsize="101,128" path="m10081,8894l10062,8894,10062,9019,10082,9019,10082,8935,10086,8924,10092,8918,10099,8914,10102,8912,10081,8912,10081,8894xe" filled="true" fillcolor="#000000" stroked="false">
                <v:path arrowok="t"/>
                <v:fill type="solid"/>
              </v:shape>
              <v:shape style="position:absolute;left:10062;top:8892;width:101;height:128" coordorigin="10062,8892" coordsize="101,128" path="m10157,8910l10122,8910,10127,8911,10130,8915,10135,8917,10138,8921,10139,8924,10141,8929,10141,9019,10163,9019,10163,8927,10162,8922,10160,8916,10157,8910xe" filled="true" fillcolor="#000000" stroked="false">
                <v:path arrowok="t"/>
                <v:fill type="solid"/>
              </v:shape>
              <v:shape style="position:absolute;left:10062;top:8892;width:101;height:128" coordorigin="10062,8892" coordsize="101,128" path="m10128,8892l10115,8892,10095,8898,10081,8912,10102,8912,10106,8910,10157,8910,10135,8893,10128,8892xe" filled="true" fillcolor="#000000" stroked="false">
                <v:path arrowok="t"/>
                <v:fill type="solid"/>
              </v:shape>
            </v:group>
            <v:group style="position:absolute;left:10189;top:8892;width:109;height:178" coordorigin="10189,8892" coordsize="109,178">
              <v:shape style="position:absolute;left:10189;top:8892;width:109;height:178" coordorigin="10189,8892" coordsize="109,178" path="m10192,9030l10192,9043,10196,9053,10205,9060,10214,9066,10226,9070,10254,9070,10265,9067,10282,9058,10286,9053,10232,9053,10225,9050,10219,9047,10216,9043,10213,9040,10212,9032,10192,9030xe" filled="true" fillcolor="#000000" stroked="false">
                <v:path arrowok="t"/>
                <v:fill type="solid"/>
              </v:shape>
              <v:shape style="position:absolute;left:10189;top:8892;width:109;height:178" coordorigin="10189,8892" coordsize="109,178" path="m10297,9004l10276,9004,10276,9027,10274,9030,10273,9037,10268,9043,10259,9050,10250,9053,10286,9053,10288,9052,10292,9043,10296,9027,10297,9004xe" filled="true" fillcolor="#000000" stroked="false">
                <v:path arrowok="t"/>
                <v:fill type="solid"/>
              </v:shape>
              <v:shape style="position:absolute;left:10189;top:8892;width:109;height:178" coordorigin="10189,8892" coordsize="109,178" path="m10242,8892l10231,8892,10222,8894,10189,8967,10194,8985,10205,9004,10220,9015,10242,9019,10255,9019,10267,9014,10276,9004,10297,9004,10297,9002,10234,9002,10225,8998,10213,8983,10210,8971,10210,8940,10213,8929,10219,8921,10226,8914,10234,8910,10297,8910,10297,8910,10278,8910,10262,8896,10242,8892xe" filled="true" fillcolor="#000000" stroked="false">
                <v:path arrowok="t"/>
                <v:fill type="solid"/>
              </v:shape>
              <v:shape style="position:absolute;left:10189;top:8892;width:109;height:178" coordorigin="10189,8892" coordsize="109,178" path="m10297,8910l10253,8910,10261,8914,10267,8921,10274,8929,10278,8940,10278,8971,10274,8983,10268,8990,10261,8999,10253,9002,10297,9002,10297,8910xe" filled="true" fillcolor="#000000" stroked="false">
                <v:path arrowok="t"/>
                <v:fill type="solid"/>
              </v:shape>
              <v:shape style="position:absolute;left:10189;top:8892;width:109;height:178" coordorigin="10189,8892" coordsize="109,178" path="m10297,8894l10278,8894,10278,8910,10297,8910,10297,889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4.159973pt;margin-top:442.380005pt;width:16.05pt;height:8.8pt;mso-position-horizontal-relative:page;mso-position-vertical-relative:page;z-index:2752" coordorigin="10483,8848" coordsize="321,176">
            <v:group style="position:absolute;left:10483;top:8851;width:60;height:171" coordorigin="10483,8851" coordsize="60,171">
              <v:shape style="position:absolute;left:10483;top:8851;width:60;height:171" coordorigin="10483,8851" coordsize="60,171" path="m10519,8911l10499,8911,10499,9004,10501,9008,10502,9012,10506,9016,10510,9018,10514,9020,10520,9022,10532,9022,10537,9020,10543,9019,10541,9001,10525,9001,10522,8998,10520,8995,10519,8994,10519,8911xe" filled="true" fillcolor="#000000" stroked="false">
                <v:path arrowok="t"/>
                <v:fill type="solid"/>
              </v:shape>
              <v:shape style="position:absolute;left:10483;top:8851;width:60;height:171" coordorigin="10483,8851" coordsize="60,171" path="m10541,9000l10537,9001,10541,9001,10541,9000xe" filled="true" fillcolor="#000000" stroked="false">
                <v:path arrowok="t"/>
                <v:fill type="solid"/>
              </v:shape>
              <v:shape style="position:absolute;left:10483;top:8851;width:60;height:171" coordorigin="10483,8851" coordsize="60,171" path="m10541,8894l10483,8894,10483,8911,10541,8911,10541,8894xe" filled="true" fillcolor="#000000" stroked="false">
                <v:path arrowok="t"/>
                <v:fill type="solid"/>
              </v:shape>
              <v:shape style="position:absolute;left:10483;top:8851;width:60;height:171" coordorigin="10483,8851" coordsize="60,171" path="m10519,8851l10499,8864,10499,8894,10519,8894,10519,8851xe" filled="true" fillcolor="#000000" stroked="false">
                <v:path arrowok="t"/>
                <v:fill type="solid"/>
              </v:shape>
            </v:group>
            <v:group style="position:absolute;left:10561;top:8848;width:101;height:172" coordorigin="10561,8848" coordsize="101,172">
              <v:shape style="position:absolute;left:10561;top:8848;width:101;height:172" coordorigin="10561,8848" coordsize="101,172" path="m10583,8848l10561,8848,10561,9019,10583,9019,10583,8941,10584,8934,10609,8910,10657,8910,10656,8909,10583,8909,10583,8848xe" filled="true" fillcolor="#000000" stroked="false">
                <v:path arrowok="t"/>
                <v:fill type="solid"/>
              </v:shape>
              <v:shape style="position:absolute;left:10561;top:8848;width:101;height:172" coordorigin="10561,8848" coordsize="101,172" path="m10657,8910l10624,8910,10630,8912,10639,8922,10642,8930,10642,9019,10662,9019,10662,8928,10661,8920,10658,8912,10657,8910xe" filled="true" fillcolor="#000000" stroked="false">
                <v:path arrowok="t"/>
                <v:fill type="solid"/>
              </v:shape>
              <v:shape style="position:absolute;left:10561;top:8848;width:101;height:172" coordorigin="10561,8848" coordsize="101,172" path="m10628,8892l10619,8892,10599,8897,10583,8909,10656,8909,10628,8892xe" filled="true" fillcolor="#000000" stroked="false">
                <v:path arrowok="t"/>
                <v:fill type="solid"/>
              </v:shape>
            </v:group>
            <v:group style="position:absolute;left:10690;top:8893;width:114;height:131" coordorigin="10690,8893" coordsize="114,131">
              <v:shape style="position:absolute;left:10690;top:8893;width:114;height:131" coordorigin="10690,8893" coordsize="114,131" path="m10737,8893l10691,8946,10690,8974,10697,8993,10710,9010,10727,9020,10748,9023,10763,9023,10775,9019,10783,9012,10793,9005,10738,9005,10729,9001,10715,8987,10711,8976,10710,8963,10804,8963,10804,8956,10802,8945,10711,8945,10712,8934,10716,8926,10723,8920,10729,8912,10738,8910,10786,8910,10779,8901,10762,8895,10737,8893xe" filled="true" fillcolor="#000000" stroked="false">
                <v:path arrowok="t"/>
                <v:fill type="solid"/>
              </v:shape>
              <v:shape style="position:absolute;left:10690;top:8893;width:114;height:131" coordorigin="10690,8893" coordsize="114,131" path="m10781,8980l10777,8988,10774,8995,10768,8999,10763,9002,10756,9005,10793,9005,10799,8995,10802,8982,10781,8980xe" filled="true" fillcolor="#000000" stroked="false">
                <v:path arrowok="t"/>
                <v:fill type="solid"/>
              </v:shape>
              <v:shape style="position:absolute;left:10690;top:8893;width:114;height:131" coordorigin="10690,8893" coordsize="114,131" path="m10786,8910l10758,8910,10766,8914,10774,8922,10777,8927,10781,8935,10781,8945,10802,8945,10802,8937,10794,8920,10786,89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6.9pt;height:295.850pt;mso-position-horizontal-relative:char;mso-position-vertical-relative:line" coordorigin="0,0" coordsize="9538,5917">
            <v:shape style="position:absolute;left:879;top:74;width:6667;height:476" type="#_x0000_t75" stroked="false">
              <v:imagedata r:id="rId55" o:title=""/>
            </v:shape>
            <v:group style="position:absolute;left:2294;top:91;width:2;height:159" coordorigin="2294,91" coordsize="2,159">
              <v:shape style="position:absolute;left:2294;top:91;width:2;height:159" coordorigin="2294,91" coordsize="0,159" path="m2294,91l2294,249e" filled="false" stroked="true" strokeweight="1.66pt" strokecolor="#000000">
                <v:path arrowok="t"/>
              </v:shape>
              <v:shape style="position:absolute;left:7079;top:80;width:2235;height:201" type="#_x0000_t75" stroked="false">
                <v:imagedata r:id="rId56" o:title=""/>
              </v:shape>
            </v:group>
            <v:group style="position:absolute;left:7572;top:482;width:23;height:24" coordorigin="7572,482" coordsize="23,24">
              <v:shape style="position:absolute;left:7572;top:482;width:23;height:24" coordorigin="7572,482" coordsize="23,24" path="m7572,494l7595,494e" filled="false" stroked="true" strokeweight="1.3pt" strokecolor="#000000">
                <v:path arrowok="t"/>
              </v:shape>
            </v:group>
            <v:group style="position:absolute;left:24;top:24;width:9489;height:2" coordorigin="24,24" coordsize="9489,2">
              <v:shape style="position:absolute;left:24;top:24;width:9489;height:2" coordorigin="24,24" coordsize="9489,0" path="m24,24l9513,24e" filled="false" stroked="true" strokeweight="2.4401pt" strokecolor="#000000">
                <v:path arrowok="t"/>
              </v:shape>
            </v:group>
            <v:group style="position:absolute;left:47;top:48;width:2;height:5846" coordorigin="47,48" coordsize="2,5846">
              <v:shape style="position:absolute;left:47;top:48;width:2;height:5846" coordorigin="47,48" coordsize="0,5846" path="m47,48l47,5893e" filled="false" stroked="true" strokeweight="2.320pt" strokecolor="#000000">
                <v:path arrowok="t"/>
              </v:shape>
            </v:group>
            <v:group style="position:absolute;left:9491;top:48;width:2;height:5846" coordorigin="9491,48" coordsize="2,5846">
              <v:shape style="position:absolute;left:9491;top:48;width:2;height:5846" coordorigin="9491,48" coordsize="0,5846" path="m9491,48l9491,5893e" filled="false" stroked="true" strokeweight="2.260pt" strokecolor="#000000">
                <v:path arrowok="t"/>
              </v:shape>
            </v:group>
            <v:group style="position:absolute;left:187;top:1148;width:2;height:159" coordorigin="187,1148" coordsize="2,159">
              <v:shape style="position:absolute;left:187;top:1148;width:2;height:159" coordorigin="187,1148" coordsize="0,159" path="m187,1148l187,1307e" filled="false" stroked="true" strokeweight="1.72pt" strokecolor="#000000">
                <v:path arrowok="t"/>
              </v:shape>
            </v:group>
            <v:group style="position:absolute;left:219;top:1146;width:78;height:161" coordorigin="219,1146" coordsize="78,161">
              <v:shape style="position:absolute;left:219;top:1146;width:78;height:161" coordorigin="219,1146" coordsize="78,161" path="m267,1217l236,1217,236,1307,267,1307,267,1217xe" filled="true" fillcolor="#000000" stroked="false">
                <v:path arrowok="t"/>
                <v:fill type="solid"/>
              </v:shape>
              <v:shape style="position:absolute;left:219;top:1146;width:78;height:161" coordorigin="219,1146" coordsize="78,161" path="m290,1193l219,1193,219,1217,290,1217,290,1193xe" filled="true" fillcolor="#000000" stroked="false">
                <v:path arrowok="t"/>
                <v:fill type="solid"/>
              </v:shape>
              <v:shape style="position:absolute;left:219;top:1146;width:78;height:161" coordorigin="219,1146" coordsize="78,161" path="m280,1146l263,1146,256,1148,236,1175,236,1193,267,1193,267,1178,268,1175,269,1172,274,1170,293,1170,297,1151,288,1147,280,1146xe" filled="true" fillcolor="#000000" stroked="false">
                <v:path arrowok="t"/>
                <v:fill type="solid"/>
              </v:shape>
              <v:shape style="position:absolute;left:219;top:1146;width:78;height:161" coordorigin="219,1146" coordsize="78,161" path="m293,1170l288,1170,293,1171,293,1170xe" filled="true" fillcolor="#000000" stroked="false">
                <v:path arrowok="t"/>
                <v:fill type="solid"/>
              </v:shape>
            </v:group>
            <v:group style="position:absolute;left:354;top:1152;width:68;height:158" coordorigin="354,1152" coordsize="68,158">
              <v:shape style="position:absolute;left:354;top:1152;width:68;height:158" coordorigin="354,1152" coordsize="68,158" path="m399,1217l369,1217,369,1285,370,1287,370,1293,371,1297,374,1299,376,1303,380,1305,383,1307,388,1309,407,1309,416,1308,422,1305,420,1285,405,1285,400,1280,400,1279,399,1278,399,1217xe" filled="true" fillcolor="#000000" stroked="false">
                <v:path arrowok="t"/>
                <v:fill type="solid"/>
              </v:shape>
              <v:shape style="position:absolute;left:354;top:1152;width:68;height:158" coordorigin="354,1152" coordsize="68,158" path="m419,1281l414,1284,410,1285,420,1285,419,1281xe" filled="true" fillcolor="#000000" stroked="false">
                <v:path arrowok="t"/>
                <v:fill type="solid"/>
              </v:shape>
              <v:shape style="position:absolute;left:354;top:1152;width:68;height:158" coordorigin="354,1152" coordsize="68,158" path="m419,1193l354,1193,354,1217,419,1217,419,1193xe" filled="true" fillcolor="#000000" stroked="false">
                <v:path arrowok="t"/>
                <v:fill type="solid"/>
              </v:shape>
              <v:shape style="position:absolute;left:354;top:1152;width:68;height:158" coordorigin="354,1152" coordsize="68,158" path="m399,1152l369,1170,369,1193,399,1193,399,1152xe" filled="true" fillcolor="#000000" stroked="false">
                <v:path arrowok="t"/>
                <v:fill type="solid"/>
              </v:shape>
            </v:group>
            <v:group style="position:absolute;left:441;top:1149;width:106;height:158" coordorigin="441,1149" coordsize="106,158">
              <v:shape style="position:absolute;left:441;top:1149;width:106;height:158" coordorigin="441,1149" coordsize="106,158" path="m472,1149l441,1149,441,1307,472,1307,472,1232,474,1227,476,1223,479,1219,486,1214,491,1213,544,1213,544,1212,542,1208,541,1207,472,1207,472,1149xe" filled="true" fillcolor="#000000" stroked="false">
                <v:path arrowok="t"/>
                <v:fill type="solid"/>
              </v:shape>
              <v:shape style="position:absolute;left:441;top:1149;width:106;height:158" coordorigin="441,1149" coordsize="106,158" path="m544,1213l501,1213,504,1214,507,1215,510,1218,513,1220,515,1227,515,1307,546,1307,546,1221,544,1213xe" filled="true" fillcolor="#000000" stroked="false">
                <v:path arrowok="t"/>
                <v:fill type="solid"/>
              </v:shape>
              <v:shape style="position:absolute;left:441;top:1149;width:106;height:158" coordorigin="441,1149" coordsize="106,158" path="m514,1190l492,1190,482,1196,472,1207,541,1207,514,1190xe" filled="true" fillcolor="#000000" stroked="false">
                <v:path arrowok="t"/>
                <v:fill type="solid"/>
              </v:shape>
            </v:group>
            <v:group style="position:absolute;left:569;top:1191;width:108;height:118" coordorigin="569,1191" coordsize="108,118">
              <v:shape style="position:absolute;left:569;top:1191;width:108;height:118" coordorigin="569,1191" coordsize="108,118" path="m611,1191l595,1198,576,1216,570,1234,569,1259,574,1278,585,1296,602,1306,624,1309,636,1309,647,1307,664,1295,669,1287,617,1287,611,1285,606,1279,603,1274,600,1267,599,1259,676,1255,674,1239,600,1239,600,1232,603,1225,606,1220,611,1215,616,1213,664,1213,653,1199,636,1193,611,1191xe" filled="true" fillcolor="#000000" stroked="false">
                <v:path arrowok="t"/>
                <v:fill type="solid"/>
              </v:shape>
              <v:shape style="position:absolute;left:569;top:1191;width:108;height:118" coordorigin="569,1191" coordsize="108,118" path="m644,1271l642,1277,640,1280,636,1283,633,1286,629,1287,669,1287,670,1286,674,1275,644,1271xe" filled="true" fillcolor="#000000" stroked="false">
                <v:path arrowok="t"/>
                <v:fill type="solid"/>
              </v:shape>
              <v:shape style="position:absolute;left:569;top:1191;width:108;height:118" coordorigin="569,1191" coordsize="108,118" path="m664,1213l629,1213,634,1215,639,1220,642,1225,645,1231,646,1239,674,1239,674,1235,667,1217,664,1213xe" filled="true" fillcolor="#000000" stroked="false">
                <v:path arrowok="t"/>
                <v:fill type="solid"/>
              </v:shape>
            </v:group>
            <v:group style="position:absolute;left:760;top:1149;width:122;height:158" coordorigin="760,1149" coordsize="122,158">
              <v:shape style="position:absolute;left:760;top:1149;width:122;height:158" coordorigin="760,1149" coordsize="122,158" path="m843,1149l760,1149,760,1307,791,1307,791,1248,827,1248,876,1220,791,1220,791,1176,878,1176,878,1175,872,1166,866,1159,858,1154,849,1152,843,1149xe" filled="true" fillcolor="#000000" stroked="false">
                <v:path arrowok="t"/>
                <v:fill type="solid"/>
              </v:shape>
              <v:shape style="position:absolute;left:760;top:1149;width:122;height:158" coordorigin="760,1149" coordsize="122,158" path="m878,1176l826,1176,830,1177,836,1178,839,1181,846,1188,848,1193,848,1202,846,1207,842,1214,838,1217,834,1218,830,1220,876,1220,879,1215,881,1207,881,1185,878,1176xe" filled="true" fillcolor="#000000" stroked="false">
                <v:path arrowok="t"/>
                <v:fill type="solid"/>
              </v:shape>
            </v:group>
            <v:group style="position:absolute;left:921;top:1148;width:2;height:159" coordorigin="921,1148" coordsize="2,159">
              <v:shape style="position:absolute;left:921;top:1148;width:2;height:159" coordorigin="921,1148" coordsize="0,159" path="m921,1148l921,1307e" filled="false" stroked="true" strokeweight="1.72pt" strokecolor="#000000">
                <v:path arrowok="t"/>
              </v:shape>
            </v:group>
            <v:group style="position:absolute;left:960;top:1190;width:107;height:119" coordorigin="960,1190" coordsize="107,119">
              <v:shape style="position:absolute;left:960;top:1190;width:107;height:119" coordorigin="960,1190" coordsize="107,119" path="m1060,1213l1019,1213,1024,1214,1026,1217,1030,1219,1031,1224,1031,1232,1025,1235,1016,1237,1002,1239,992,1242,965,1259,962,1263,960,1269,960,1285,964,1293,977,1307,987,1309,1005,1309,1011,1308,1023,1303,1029,1299,1034,1295,1063,1295,1062,1292,1062,1289,1002,1289,995,1284,992,1280,990,1277,990,1268,993,1265,996,1262,999,1260,1005,1259,1013,1256,1022,1255,1028,1254,1031,1253,1061,1253,1061,1221,1060,1213xe" filled="true" fillcolor="#000000" stroked="false">
                <v:path arrowok="t"/>
                <v:fill type="solid"/>
              </v:shape>
              <v:shape style="position:absolute;left:960;top:1190;width:107;height:119" coordorigin="960,1190" coordsize="107,119" path="m1063,1295l1034,1295,1035,1296,1035,1298,1037,1305,1037,1307,1067,1307,1065,1302,1064,1296,1063,1295xe" filled="true" fillcolor="#000000" stroked="false">
                <v:path arrowok="t"/>
                <v:fill type="solid"/>
              </v:shape>
              <v:shape style="position:absolute;left:960;top:1190;width:107;height:119" coordorigin="960,1190" coordsize="107,119" path="m1061,1253l1031,1253,1031,1271,1030,1273,1029,1277,1026,1280,1023,1283,1018,1286,1013,1289,1062,1289,1061,1287,1061,1253xe" filled="true" fillcolor="#000000" stroked="false">
                <v:path arrowok="t"/>
                <v:fill type="solid"/>
              </v:shape>
              <v:shape style="position:absolute;left:960;top:1190;width:107;height:119" coordorigin="960,1190" coordsize="107,119" path="m1026,1190l998,1190,987,1193,980,1197,971,1203,966,1212,963,1223,990,1227,995,1218,998,1217,1001,1214,1005,1213,1060,1213,1060,1212,1056,1207,1054,1202,1049,1197,1043,1195,1036,1191,1026,1190xe" filled="true" fillcolor="#000000" stroked="false">
                <v:path arrowok="t"/>
                <v:fill type="solid"/>
              </v:shape>
            </v:group>
            <v:group style="position:absolute;left:1091;top:1190;width:105;height:117" coordorigin="1091,1190" coordsize="105,117">
              <v:shape style="position:absolute;left:1091;top:1190;width:105;height:117" coordorigin="1091,1190" coordsize="105,117" path="m1119,1193l1091,1193,1091,1307,1121,1307,1121,1233,1124,1229,1125,1224,1127,1220,1132,1218,1136,1214,1140,1213,1193,1213,1192,1211,1192,1209,1119,1209,1119,1193xe" filled="true" fillcolor="#000000" stroked="false">
                <v:path arrowok="t"/>
                <v:fill type="solid"/>
              </v:shape>
              <v:shape style="position:absolute;left:1091;top:1190;width:105;height:117" coordorigin="1091,1190" coordsize="105,117" path="m1193,1213l1150,1213,1154,1214,1156,1217,1160,1218,1162,1221,1164,1229,1164,1307,1196,1307,1196,1227,1194,1220,1193,1213xe" filled="true" fillcolor="#000000" stroked="false">
                <v:path arrowok="t"/>
                <v:fill type="solid"/>
              </v:shape>
              <v:shape style="position:absolute;left:1091;top:1190;width:105;height:117" coordorigin="1091,1190" coordsize="105,117" path="m1163,1190l1154,1190,1135,1195,1119,1209,1192,1209,1191,1207,1187,1202,1185,1199,1175,1194,1169,1191,1163,1190xe" filled="true" fillcolor="#000000" stroked="false">
                <v:path arrowok="t"/>
                <v:fill type="solid"/>
              </v:shape>
            </v:group>
            <v:group style="position:absolute;left:1288;top:1149;width:110;height:158" coordorigin="1288,1149" coordsize="110,158">
              <v:shape style="position:absolute;left:1288;top:1149;width:110;height:158" coordorigin="1288,1149" coordsize="110,158" path="m1397,1149l1288,1149,1288,1307,1320,1307,1320,1239,1386,1239,1386,1213,1320,1213,1320,1176,1397,1176,1397,1149xe" filled="true" fillcolor="#000000" stroked="false">
                <v:path arrowok="t"/>
                <v:fill type="solid"/>
              </v:shape>
            </v:group>
            <v:group style="position:absolute;left:1413;top:1190;width:107;height:119" coordorigin="1413,1190" coordsize="107,119">
              <v:shape style="position:absolute;left:1413;top:1190;width:107;height:119" coordorigin="1413,1190" coordsize="107,119" path="m1513,1213l1470,1213,1476,1214,1479,1217,1482,1219,1484,1224,1484,1232,1478,1235,1468,1237,1454,1239,1444,1242,1418,1259,1414,1263,1413,1269,1413,1285,1416,1293,1430,1307,1439,1309,1457,1309,1463,1308,1475,1303,1481,1299,1486,1295,1516,1295,1515,1292,1514,1289,1455,1289,1450,1286,1444,1280,1443,1277,1443,1268,1445,1265,1449,1262,1451,1260,1457,1259,1466,1256,1474,1255,1480,1254,1484,1253,1514,1253,1514,1221,1513,1213xe" filled="true" fillcolor="#000000" stroked="false">
                <v:path arrowok="t"/>
                <v:fill type="solid"/>
              </v:shape>
              <v:shape style="position:absolute;left:1413;top:1190;width:107;height:119" coordorigin="1413,1190" coordsize="107,119" path="m1516,1295l1486,1295,1486,1296,1487,1298,1490,1305,1490,1307,1520,1307,1517,1302,1516,1296,1516,1295xe" filled="true" fillcolor="#000000" stroked="false">
                <v:path arrowok="t"/>
                <v:fill type="solid"/>
              </v:shape>
              <v:shape style="position:absolute;left:1413;top:1190;width:107;height:119" coordorigin="1413,1190" coordsize="107,119" path="m1514,1253l1484,1253,1484,1271,1482,1273,1481,1277,1479,1280,1475,1283,1470,1286,1464,1289,1514,1289,1514,1287,1514,1253xe" filled="true" fillcolor="#000000" stroked="false">
                <v:path arrowok="t"/>
                <v:fill type="solid"/>
              </v:shape>
              <v:shape style="position:absolute;left:1413;top:1190;width:107;height:119" coordorigin="1413,1190" coordsize="107,119" path="m1479,1190l1450,1190,1439,1193,1432,1197,1424,1203,1419,1212,1415,1223,1443,1227,1448,1218,1450,1217,1454,1214,1457,1213,1513,1213,1512,1212,1509,1207,1506,1202,1502,1197,1496,1195,1488,1191,1479,1190xe" filled="true" fillcolor="#000000" stroked="false">
                <v:path arrowok="t"/>
                <v:fill type="solid"/>
              </v:shape>
            </v:group>
            <v:group style="position:absolute;left:1559;top:1134;width:2;height:173" coordorigin="1559,1134" coordsize="2,173">
              <v:shape style="position:absolute;left:1559;top:1134;width:2;height:173" coordorigin="1559,1134" coordsize="0,173" path="m1559,1134l1559,1307e" filled="false" stroked="true" strokeweight="1.6pt" strokecolor="#000000">
                <v:path arrowok="t"/>
              </v:shape>
            </v:group>
            <v:group style="position:absolute;left:1618;top:1148;width:2;height:159" coordorigin="1618,1148" coordsize="2,159">
              <v:shape style="position:absolute;left:1618;top:1148;width:2;height:159" coordorigin="1618,1148" coordsize="0,159" path="m1618,1148l1618,1307e" filled="false" stroked="true" strokeweight="1.66pt" strokecolor="#000000">
                <v:path arrowok="t"/>
              </v:shape>
            </v:group>
            <v:group style="position:absolute;left:1654;top:1190;width:107;height:119" coordorigin="1654,1190" coordsize="107,119">
              <v:shape style="position:absolute;left:1654;top:1190;width:107;height:119" coordorigin="1654,1190" coordsize="107,119" path="m1685,1269l1654,1274,1658,1285,1664,1293,1672,1301,1682,1307,1694,1309,1726,1309,1739,1305,1748,1298,1757,1291,1759,1287,1702,1287,1696,1286,1692,1283,1689,1280,1686,1275,1685,1269xe" filled="true" fillcolor="#000000" stroked="false">
                <v:path arrowok="t"/>
                <v:fill type="solid"/>
              </v:shape>
              <v:shape style="position:absolute;left:1654;top:1190;width:107;height:119" coordorigin="1654,1190" coordsize="107,119" path="m1722,1190l1690,1190,1678,1194,1671,1200,1662,1207,1659,1215,1659,1236,1719,1266,1724,1267,1727,1268,1728,1269,1731,1271,1731,1279,1730,1281,1727,1284,1722,1286,1718,1287,1759,1287,1761,1281,1761,1261,1758,1254,1752,1249,1745,1243,1734,1239,1718,1235,1702,1231,1692,1229,1690,1226,1688,1225,1686,1224,1686,1219,1688,1217,1690,1215,1694,1213,1700,1212,1755,1212,1755,1211,1749,1202,1734,1193,1722,1190xe" filled="true" fillcolor="#000000" stroked="false">
                <v:path arrowok="t"/>
                <v:fill type="solid"/>
              </v:shape>
              <v:shape style="position:absolute;left:1654;top:1190;width:107;height:119" coordorigin="1654,1190" coordsize="107,119" path="m1755,1212l1714,1212,1719,1213,1722,1215,1725,1218,1727,1221,1728,1225,1757,1220,1755,1212xe" filled="true" fillcolor="#000000" stroked="false">
                <v:path arrowok="t"/>
                <v:fill type="solid"/>
              </v:shape>
            </v:group>
            <v:group style="position:absolute;left:1842;top:1190;width:117;height:118" coordorigin="1842,1190" coordsize="117,118">
              <v:shape style="position:absolute;left:1842;top:1190;width:117;height:118" coordorigin="1842,1190" coordsize="117,118" path="m1901,1190l1890,1190,1880,1193,1871,1197,1862,1202,1854,1209,1845,1229,1842,1238,1842,1261,1845,1273,1850,1281,1854,1291,1862,1298,1875,1305,1890,1308,1916,1307,1933,1299,1948,1285,1893,1285,1887,1281,1881,1275,1876,1269,1874,1261,1874,1238,1876,1230,1881,1224,1887,1218,1893,1214,1948,1214,1939,1203,1922,1193,1901,1190xe" filled="true" fillcolor="#000000" stroked="false">
                <v:path arrowok="t"/>
                <v:fill type="solid"/>
              </v:shape>
              <v:shape style="position:absolute;left:1842;top:1190;width:117;height:118" coordorigin="1842,1190" coordsize="117,118" path="m1948,1214l1910,1214,1916,1218,1922,1224,1926,1230,1929,1238,1929,1261,1926,1269,1922,1275,1916,1281,1910,1285,1948,1285,1952,1282,1958,1264,1959,1239,1953,1221,1948,1214xe" filled="true" fillcolor="#000000" stroked="false">
                <v:path arrowok="t"/>
                <v:fill type="solid"/>
              </v:shape>
            </v:group>
            <v:group style="position:absolute;left:1983;top:1190;width:75;height:117" coordorigin="1983,1190" coordsize="75,117">
              <v:shape style="position:absolute;left:1983;top:1190;width:75;height:117" coordorigin="1983,1190" coordsize="75,117" path="m2010,1193l1983,1193,1983,1307,2013,1307,2013,1253,2014,1239,2030,1217,2050,1217,2053,1208,2010,1208,2010,1193xe" filled="true" fillcolor="#000000" stroked="false">
                <v:path arrowok="t"/>
                <v:fill type="solid"/>
              </v:shape>
              <v:shape style="position:absolute;left:1983;top:1190;width:75;height:117" coordorigin="1983,1190" coordsize="75,117" path="m2050,1217l2038,1217,2043,1219,2048,1223,2050,1217xe" filled="true" fillcolor="#000000" stroked="false">
                <v:path arrowok="t"/>
                <v:fill type="solid"/>
              </v:shape>
              <v:shape style="position:absolute;left:1983;top:1190;width:75;height:117" coordorigin="1983,1190" coordsize="75,117" path="m2044,1190l2032,1190,2027,1191,2020,1196,2015,1201,2010,1208,2053,1208,2057,1196,2050,1191,2044,1190xe" filled="true" fillcolor="#000000" stroked="false">
                <v:path arrowok="t"/>
                <v:fill type="solid"/>
              </v:shape>
            </v:group>
            <v:group style="position:absolute;left:2147;top:1134;width:2;height:173" coordorigin="2147,1134" coordsize="2,173">
              <v:shape style="position:absolute;left:2147;top:1134;width:2;height:173" coordorigin="2147,1134" coordsize="0,173" path="m2147,1134l2147,1307e" filled="false" stroked="true" strokeweight="1.6pt" strokecolor="#000000">
                <v:path arrowok="t"/>
              </v:shape>
            </v:group>
            <v:group style="position:absolute;left:2181;top:1190;width:107;height:119" coordorigin="2181,1190" coordsize="107,119">
              <v:shape style="position:absolute;left:2181;top:1190;width:107;height:119" coordorigin="2181,1190" coordsize="107,119" path="m2212,1269l2181,1274,2184,1285,2190,1293,2199,1301,2208,1307,2220,1309,2253,1309,2266,1305,2274,1298,2284,1291,2285,1287,2229,1287,2223,1286,2219,1283,2216,1280,2213,1275,2212,1269xe" filled="true" fillcolor="#000000" stroked="false">
                <v:path arrowok="t"/>
                <v:fill type="solid"/>
              </v:shape>
              <v:shape style="position:absolute;left:2181;top:1190;width:107;height:119" coordorigin="2181,1190" coordsize="107,119" path="m2249,1190l2217,1190,2205,1194,2198,1200,2189,1207,2186,1215,2186,1236,2246,1266,2250,1267,2254,1268,2256,1271,2258,1273,2258,1279,2256,1281,2254,1284,2249,1286,2243,1287,2285,1287,2288,1281,2288,1261,2285,1254,2278,1249,2272,1243,2261,1239,2244,1235,2229,1231,2219,1229,2217,1226,2214,1225,2213,1224,2213,1219,2214,1217,2217,1215,2220,1213,2226,1212,2282,1212,2282,1211,2276,1202,2261,1193,2249,1190xe" filled="true" fillcolor="#000000" stroked="false">
                <v:path arrowok="t"/>
                <v:fill type="solid"/>
              </v:shape>
              <v:shape style="position:absolute;left:2181;top:1190;width:107;height:119" coordorigin="2181,1190" coordsize="107,119" path="m2282,1212l2241,1212,2246,1213,2249,1215,2252,1218,2254,1221,2255,1225,2284,1220,2282,1212xe" filled="true" fillcolor="#000000" stroked="false">
                <v:path arrowok="t"/>
                <v:fill type="solid"/>
              </v:shape>
            </v:group>
            <v:group style="position:absolute;left:2375;top:1190;width:105;height:117" coordorigin="2375,1190" coordsize="105,117">
              <v:shape style="position:absolute;left:2375;top:1190;width:105;height:117" coordorigin="2375,1190" coordsize="105,117" path="m2404,1193l2375,1193,2375,1307,2406,1307,2406,1233,2409,1229,2410,1224,2412,1220,2417,1218,2421,1214,2426,1213,2478,1213,2477,1211,2476,1209,2404,1209,2404,1193xe" filled="true" fillcolor="#000000" stroked="false">
                <v:path arrowok="t"/>
                <v:fill type="solid"/>
              </v:shape>
              <v:shape style="position:absolute;left:2375;top:1190;width:105;height:117" coordorigin="2375,1190" coordsize="105,117" path="m2478,1213l2435,1213,2439,1214,2441,1217,2445,1218,2446,1221,2448,1225,2450,1229,2450,1307,2480,1307,2480,1220,2478,1213xe" filled="true" fillcolor="#000000" stroked="false">
                <v:path arrowok="t"/>
                <v:fill type="solid"/>
              </v:shape>
              <v:shape style="position:absolute;left:2375;top:1190;width:105;height:117" coordorigin="2375,1190" coordsize="105,117" path="m2448,1190l2439,1190,2420,1195,2404,1209,2476,1209,2475,1207,2472,1202,2470,1199,2460,1194,2454,1191,2448,1190xe" filled="true" fillcolor="#000000" stroked="false">
                <v:path arrowok="t"/>
                <v:fill type="solid"/>
              </v:shape>
            </v:group>
            <v:group style="position:absolute;left:2501;top:1190;width:118;height:118" coordorigin="2501,1190" coordsize="118,118">
              <v:shape style="position:absolute;left:2501;top:1190;width:118;height:118" coordorigin="2501,1190" coordsize="118,118" path="m2560,1190l2549,1190,2540,1193,2520,1202,2514,1209,2510,1219,2504,1229,2501,1238,2501,1261,2504,1273,2510,1281,2514,1291,2522,1298,2535,1305,2550,1308,2576,1307,2593,1299,2608,1285,2553,1285,2546,1281,2541,1275,2535,1269,2532,1261,2532,1238,2535,1230,2541,1224,2546,1218,2553,1214,2608,1214,2599,1202,2581,1193,2560,1190xe" filled="true" fillcolor="#000000" stroked="false">
                <v:path arrowok="t"/>
                <v:fill type="solid"/>
              </v:shape>
              <v:shape style="position:absolute;left:2501;top:1190;width:118;height:118" coordorigin="2501,1190" coordsize="118,118" path="m2608,1214l2568,1214,2576,1218,2580,1224,2586,1230,2589,1238,2589,1261,2586,1269,2580,1275,2576,1281,2568,1285,2608,1285,2611,1281,2618,1264,2619,1238,2613,1220,2608,1214xe" filled="true" fillcolor="#000000" stroked="false">
                <v:path arrowok="t"/>
                <v:fill type="solid"/>
              </v:shape>
            </v:group>
            <v:group style="position:absolute;left:2631;top:1152;width:68;height:158" coordorigin="2631,1152" coordsize="68,158">
              <v:shape style="position:absolute;left:2631;top:1152;width:68;height:158" coordorigin="2631,1152" coordsize="68,158" path="m2675,1217l2645,1217,2645,1285,2646,1287,2646,1293,2648,1297,2650,1299,2652,1303,2656,1305,2660,1307,2664,1309,2684,1309,2692,1308,2698,1305,2696,1285,2681,1285,2676,1280,2676,1279,2675,1278,2675,1217xe" filled="true" fillcolor="#000000" stroked="false">
                <v:path arrowok="t"/>
                <v:fill type="solid"/>
              </v:shape>
              <v:shape style="position:absolute;left:2631;top:1152;width:68;height:158" coordorigin="2631,1152" coordsize="68,158" path="m2696,1281l2691,1284,2686,1285,2696,1285,2696,1281xe" filled="true" fillcolor="#000000" stroked="false">
                <v:path arrowok="t"/>
                <v:fill type="solid"/>
              </v:shape>
              <v:shape style="position:absolute;left:2631;top:1152;width:68;height:158" coordorigin="2631,1152" coordsize="68,158" path="m2696,1193l2631,1193,2631,1217,2696,1217,2696,1193xe" filled="true" fillcolor="#000000" stroked="false">
                <v:path arrowok="t"/>
                <v:fill type="solid"/>
              </v:shape>
              <v:shape style="position:absolute;left:2631;top:1152;width:68;height:158" coordorigin="2631,1152" coordsize="68,158" path="m2675,1152l2645,1170,2645,1193,2675,1193,2675,1152xe" filled="true" fillcolor="#000000" stroked="false">
                <v:path arrowok="t"/>
                <v:fill type="solid"/>
              </v:shape>
            </v:group>
            <v:group style="position:absolute;left:2764;top:1149;width:148;height:158" coordorigin="2764,1149" coordsize="148,158">
              <v:shape style="position:absolute;left:2764;top:1149;width:148;height:158" coordorigin="2764,1149" coordsize="148,158" path="m2798,1149l2764,1149,2820,1307,2855,1307,2870,1266,2840,1266,2798,1149xe" filled="true" fillcolor="#000000" stroked="false">
                <v:path arrowok="t"/>
                <v:fill type="solid"/>
              </v:shape>
              <v:shape style="position:absolute;left:2764;top:1149;width:148;height:158" coordorigin="2764,1149" coordsize="148,158" path="m2912,1149l2878,1149,2840,1266,2870,1266,2912,1149xe" filled="true" fillcolor="#000000" stroked="false">
                <v:path arrowok="t"/>
                <v:fill type="solid"/>
              </v:shape>
            </v:group>
            <v:group style="position:absolute;left:2920;top:1190;width:118;height:118" coordorigin="2920,1190" coordsize="118,118">
              <v:shape style="position:absolute;left:2920;top:1190;width:118;height:118" coordorigin="2920,1190" coordsize="118,118" path="m2979,1190l2968,1190,2957,1193,2949,1197,2939,1202,2932,1209,2922,1229,2920,1238,2920,1261,2922,1273,2927,1281,2932,1291,2939,1298,2953,1305,2969,1308,2995,1307,3011,1299,3026,1285,2972,1285,2964,1281,2960,1275,2954,1269,2951,1261,2951,1238,2954,1230,2960,1224,2964,1218,2972,1214,3026,1214,3017,1202,3000,1193,2979,1190xe" filled="true" fillcolor="#000000" stroked="false">
                <v:path arrowok="t"/>
                <v:fill type="solid"/>
              </v:shape>
              <v:shape style="position:absolute;left:2920;top:1190;width:118;height:118" coordorigin="2920,1190" coordsize="118,118" path="m3026,1214l2987,1214,2993,1218,2999,1224,3004,1230,3008,1238,3008,1261,3004,1269,2999,1275,2993,1281,2987,1285,3026,1285,3030,1281,3036,1264,3038,1238,3031,1220,3026,1214xe" filled="true" fillcolor="#000000" stroked="false">
                <v:path arrowok="t"/>
                <v:fill type="solid"/>
              </v:shape>
            </v:group>
            <v:group style="position:absolute;left:3050;top:1152;width:68;height:158" coordorigin="3050,1152" coordsize="68,158">
              <v:shape style="position:absolute;left:3050;top:1152;width:68;height:158" coordorigin="3050,1152" coordsize="68,158" path="m3094,1217l3064,1217,3064,1287,3065,1293,3066,1297,3069,1299,3071,1303,3074,1305,3078,1307,3083,1309,3102,1309,3110,1308,3117,1305,3115,1285,3100,1285,3098,1283,3095,1281,3095,1280,3094,1279,3094,1217xe" filled="true" fillcolor="#000000" stroked="false">
                <v:path arrowok="t"/>
                <v:fill type="solid"/>
              </v:shape>
              <v:shape style="position:absolute;left:3050;top:1152;width:68;height:158" coordorigin="3050,1152" coordsize="68,158" path="m3114,1281l3110,1284,3105,1285,3115,1285,3114,1281xe" filled="true" fillcolor="#000000" stroked="false">
                <v:path arrowok="t"/>
                <v:fill type="solid"/>
              </v:shape>
              <v:shape style="position:absolute;left:3050;top:1152;width:68;height:158" coordorigin="3050,1152" coordsize="68,158" path="m3114,1193l3050,1193,3050,1217,3114,1217,3114,1193xe" filled="true" fillcolor="#000000" stroked="false">
                <v:path arrowok="t"/>
                <v:fill type="solid"/>
              </v:shape>
              <v:shape style="position:absolute;left:3050;top:1152;width:68;height:158" coordorigin="3050,1152" coordsize="68,158" path="m3094,1152l3064,1170,3064,1193,3094,1193,3094,1152xe" filled="true" fillcolor="#000000" stroked="false">
                <v:path arrowok="t"/>
                <v:fill type="solid"/>
              </v:shape>
            </v:group>
            <v:group style="position:absolute;left:3127;top:1191;width:107;height:118" coordorigin="3127,1191" coordsize="107,118">
              <v:shape style="position:absolute;left:3127;top:1191;width:107;height:118" coordorigin="3127,1191" coordsize="107,118" path="m3169,1191l3152,1198,3134,1216,3128,1234,3127,1259,3132,1278,3144,1296,3160,1306,3183,1309,3195,1309,3206,1307,3222,1295,3228,1287,3176,1287,3170,1285,3165,1279,3160,1274,3158,1267,3158,1259,3233,1254,3232,1239,3159,1239,3158,1232,3160,1225,3165,1220,3168,1215,3174,1213,3222,1213,3211,1199,3194,1193,3169,1191xe" filled="true" fillcolor="#000000" stroked="false">
                <v:path arrowok="t"/>
                <v:fill type="solid"/>
              </v:shape>
              <v:shape style="position:absolute;left:3127;top:1191;width:107;height:118" coordorigin="3127,1191" coordsize="107,118" path="m3202,1271l3200,1277,3197,1280,3191,1286,3188,1287,3228,1287,3228,1286,3232,1275,3202,1271xe" filled="true" fillcolor="#000000" stroked="false">
                <v:path arrowok="t"/>
                <v:fill type="solid"/>
              </v:shape>
              <v:shape style="position:absolute;left:3127;top:1191;width:107;height:118" coordorigin="3127,1191" coordsize="107,118" path="m3222,1213l3188,1213,3192,1215,3197,1220,3201,1225,3203,1231,3203,1239,3232,1239,3232,1234,3225,1216,3222,1213xe" filled="true" fillcolor="#000000" stroked="false">
                <v:path arrowok="t"/>
                <v:fill type="solid"/>
              </v:shape>
            </v:group>
            <v:group style="position:absolute;left:3251;top:1149;width:112;height:160" coordorigin="3251,1149" coordsize="112,160">
              <v:shape style="position:absolute;left:3251;top:1149;width:112;height:160" coordorigin="3251,1149" coordsize="112,160" path="m3294,1191l3277,1197,3259,1214,3253,1232,3251,1257,3256,1277,3266,1293,3275,1304,3286,1309,3306,1309,3312,1308,3318,1304,3324,1302,3330,1297,3335,1290,3363,1290,3363,1286,3299,1286,3292,1281,3287,1274,3284,1268,3282,1260,3282,1236,3285,1227,3294,1215,3300,1213,3363,1213,3363,1204,3331,1204,3316,1194,3294,1191xe" filled="true" fillcolor="#000000" stroked="false">
                <v:path arrowok="t"/>
                <v:fill type="solid"/>
              </v:shape>
              <v:shape style="position:absolute;left:3251;top:1149;width:112;height:160" coordorigin="3251,1149" coordsize="112,160" path="m3363,1290l3335,1290,3335,1307,3363,1307,3363,1290xe" filled="true" fillcolor="#000000" stroked="false">
                <v:path arrowok="t"/>
                <v:fill type="solid"/>
              </v:shape>
              <v:shape style="position:absolute;left:3251;top:1149;width:112;height:160" coordorigin="3251,1149" coordsize="112,160" path="m3363,1213l3315,1213,3321,1217,3326,1221,3330,1227,3333,1237,3333,1262,3330,1271,3321,1283,3315,1286,3363,1286,3363,1213xe" filled="true" fillcolor="#000000" stroked="false">
                <v:path arrowok="t"/>
                <v:fill type="solid"/>
              </v:shape>
              <v:shape style="position:absolute;left:3251;top:1149;width:112;height:160" coordorigin="3251,1149" coordsize="112,160" path="m3363,1149l3333,1149,3331,1204,3363,1204,3363,1149xe" filled="true" fillcolor="#000000" stroked="false">
                <v:path arrowok="t"/>
                <v:fill type="solid"/>
              </v:shape>
            </v:group>
            <v:group style="position:absolute;left:3446;top:1190;width:117;height:118" coordorigin="3446,1190" coordsize="117,118">
              <v:shape style="position:absolute;left:3446;top:1190;width:117;height:118" coordorigin="3446,1190" coordsize="117,118" path="m3504,1190l3494,1190,3483,1193,3474,1197,3465,1202,3458,1209,3448,1229,3446,1238,3446,1261,3448,1273,3453,1281,3458,1291,3465,1298,3478,1305,3494,1308,3519,1307,3536,1299,3552,1285,3497,1285,3490,1281,3485,1275,3479,1269,3477,1261,3477,1238,3479,1230,3485,1224,3490,1218,3497,1214,3552,1214,3543,1202,3525,1193,3504,1190xe" filled="true" fillcolor="#000000" stroked="false">
                <v:path arrowok="t"/>
                <v:fill type="solid"/>
              </v:shape>
              <v:shape style="position:absolute;left:3446;top:1190;width:117;height:118" coordorigin="3446,1190" coordsize="117,118" path="m3552,1214l3513,1214,3519,1218,3525,1224,3530,1230,3533,1238,3533,1261,3530,1269,3525,1275,3519,1281,3513,1285,3552,1285,3555,1282,3561,1264,3562,1239,3557,1220,3552,1214xe" filled="true" fillcolor="#000000" stroked="false">
                <v:path arrowok="t"/>
                <v:fill type="solid"/>
              </v:shape>
            </v:group>
            <v:group style="position:absolute;left:3587;top:1190;width:106;height:117" coordorigin="3587,1190" coordsize="106,117">
              <v:shape style="position:absolute;left:3587;top:1190;width:106;height:117" coordorigin="3587,1190" coordsize="106,117" path="m3617,1193l3587,1193,3587,1307,3618,1307,3618,1242,3620,1233,3621,1229,3623,1224,3626,1220,3629,1218,3634,1214,3639,1213,3691,1213,3690,1211,3690,1209,3617,1209,3617,1193xe" filled="true" fillcolor="#000000" stroked="false">
                <v:path arrowok="t"/>
                <v:fill type="solid"/>
              </v:shape>
              <v:shape style="position:absolute;left:3587;top:1190;width:106;height:117" coordorigin="3587,1190" coordsize="106,117" path="m3691,1213l3648,1213,3652,1214,3654,1217,3657,1218,3659,1221,3662,1229,3663,1236,3663,1307,3693,1307,3693,1220,3691,1213xe" filled="true" fillcolor="#000000" stroked="false">
                <v:path arrowok="t"/>
                <v:fill type="solid"/>
              </v:shape>
              <v:shape style="position:absolute;left:3587;top:1190;width:106;height:117" coordorigin="3587,1190" coordsize="106,117" path="m3662,1190l3652,1190,3633,1195,3617,1209,3690,1209,3688,1207,3686,1202,3682,1199,3678,1196,3672,1194,3668,1191,3662,1190xe" filled="true" fillcolor="#000000" stroked="false">
                <v:path arrowok="t"/>
                <v:fill type="solid"/>
              </v:shape>
            </v:group>
            <v:group style="position:absolute;left:3730;top:1193;width:30;height:114" coordorigin="3730,1193" coordsize="30,114">
              <v:shape style="position:absolute;left:3730;top:1193;width:30;height:114" coordorigin="3730,1193" coordsize="30,114" path="m3760,1193l3730,1193,3730,1223,3760,1223,3760,1193xe" filled="true" fillcolor="#000000" stroked="false">
                <v:path arrowok="t"/>
                <v:fill type="solid"/>
              </v:shape>
              <v:shape style="position:absolute;left:3730;top:1193;width:30;height:114" coordorigin="3730,1193" coordsize="30,114" path="m3760,1277l3730,1277,3730,1307,3760,1307,3760,1277xe" filled="true" fillcolor="#000000" stroked="false">
                <v:path arrowok="t"/>
                <v:fill type="solid"/>
              </v:shape>
            </v:group>
            <v:group style="position:absolute;left:154;top:1343;width:3627;height:2" coordorigin="154,1343" coordsize="3627,2">
              <v:shape style="position:absolute;left:154;top:1343;width:3627;height:2" coordorigin="154,1343" coordsize="3627,0" path="m154,1343l3780,1343e" filled="false" stroked="true" strokeweight="1.3001pt" strokecolor="#000000">
                <v:path arrowok="t"/>
              </v:shape>
              <v:shape style="position:absolute;left:879;top:1639;width:8151;height:461" type="#_x0000_t75" stroked="false">
                <v:imagedata r:id="rId57" o:title=""/>
              </v:shape>
            </v:group>
            <v:group style="position:absolute;left:2294;top:1656;width:2;height:159" coordorigin="2294,1656" coordsize="2,159">
              <v:shape style="position:absolute;left:2294;top:1656;width:2;height:159" coordorigin="2294,1656" coordsize="0,159" path="m2294,1656l2294,1814e" filled="false" stroked="true" strokeweight="1.66pt" strokecolor="#000000">
                <v:path arrowok="t"/>
              </v:shape>
              <v:shape style="position:absolute;left:878;top:2398;width:8209;height:732" type="#_x0000_t75" stroked="false">
                <v:imagedata r:id="rId58" o:title=""/>
              </v:shape>
            </v:group>
            <v:group style="position:absolute;left:2294;top:2414;width:2;height:159" coordorigin="2294,2414" coordsize="2,159">
              <v:shape style="position:absolute;left:2294;top:2414;width:2;height:159" coordorigin="2294,2414" coordsize="0,159" path="m2294,2414l2294,2573e" filled="false" stroked="true" strokeweight="1.66pt" strokecolor="#000000">
                <v:path arrowok="t"/>
              </v:shape>
            </v:group>
            <v:group style="position:absolute;left:24;top:831;width:9489;height:2" coordorigin="24,831" coordsize="9489,2">
              <v:shape style="position:absolute;left:24;top:831;width:9489;height:2" coordorigin="24,831" coordsize="9489,0" path="m24,831l9513,831e" filled="false" stroked="true" strokeweight="2.44pt" strokecolor="#000000">
                <v:path arrowok="t"/>
              </v:shape>
            </v:group>
            <v:group style="position:absolute;left:68;top:3431;width:9400;height:1107" coordorigin="68,3431" coordsize="9400,1107">
              <v:shape style="position:absolute;left:68;top:3431;width:9400;height:1107" coordorigin="68,3431" coordsize="9400,1107" path="m68,4537l9467,4537,9467,3431,68,3431,68,4537xe" filled="true" fillcolor="#d9d9d9" stroked="false">
                <v:path arrowok="t"/>
                <v:fill type="solid"/>
              </v:shape>
            </v:group>
            <v:group style="position:absolute;left:154;top:3431;width:9228;height:737" coordorigin="154,3431" coordsize="9228,737">
              <v:shape style="position:absolute;left:154;top:3431;width:9228;height:737" coordorigin="154,3431" coordsize="9228,737" path="m154,4167l9382,4167,9382,3431,154,3431,154,4167xe" filled="true" fillcolor="#d9d9d9" stroked="false">
                <v:path arrowok="t"/>
                <v:fill type="solid"/>
              </v:shape>
            </v:group>
            <v:group style="position:absolute;left:2387;top:3865;width:182;height:230" coordorigin="2387,3865" coordsize="182,230">
              <v:shape style="position:absolute;left:2387;top:3865;width:182;height:230" coordorigin="2387,3865" coordsize="182,230" path="m2432,3865l2387,3865,2387,4094,2430,4094,2430,3945,2481,3945,2432,3865xe" filled="true" fillcolor="#000000" stroked="false">
                <v:path arrowok="t"/>
                <v:fill type="solid"/>
              </v:shape>
              <v:shape style="position:absolute;left:2387;top:3865;width:182;height:230" coordorigin="2387,3865" coordsize="182,230" path="m2481,3945l2430,3945,2523,4094,2568,4094,2568,4019,2525,4019,2481,3945xe" filled="true" fillcolor="#000000" stroked="false">
                <v:path arrowok="t"/>
                <v:fill type="solid"/>
              </v:shape>
              <v:shape style="position:absolute;left:2387;top:3865;width:182;height:230" coordorigin="2387,3865" coordsize="182,230" path="m2568,3865l2525,3865,2525,4019,2568,4019,2568,3865xe" filled="true" fillcolor="#000000" stroked="false">
                <v:path arrowok="t"/>
                <v:fill type="solid"/>
              </v:shape>
            </v:group>
            <v:group style="position:absolute;left:2607;top:3926;width:170;height:172" coordorigin="2607,3926" coordsize="170,172">
              <v:shape style="position:absolute;left:2607;top:3926;width:170;height:172" coordorigin="2607,3926" coordsize="170,172" path="m2681,3926l2616,3970,2607,4009,2607,4011,2638,4080,2701,4097,2721,4093,2739,4085,2755,4071,2762,4062,2681,4062,2672,4058,2663,4049,2656,4040,2651,4028,2651,4011,2681,3961,2761,3961,2760,3959,2743,3940,2727,3932,2707,3927,2681,3926xe" filled="true" fillcolor="#000000" stroked="false">
                <v:path arrowok="t"/>
                <v:fill type="solid"/>
              </v:shape>
              <v:shape style="position:absolute;left:2607;top:3926;width:170;height:172" coordorigin="2607,3926" coordsize="170,172" path="m2761,3961l2704,3961,2714,3965,2721,3973,2730,3990,2733,4011,2733,4028,2729,4040,2721,4049,2714,4058,2704,4062,2762,4062,2765,4058,2772,4042,2775,4021,2776,3994,2771,3977,2761,3961xe" filled="true" fillcolor="#000000" stroked="false">
                <v:path arrowok="t"/>
                <v:fill type="solid"/>
              </v:shape>
            </v:group>
            <v:group style="position:absolute;left:2903;top:4075;width:161;height:2" coordorigin="2903,4075" coordsize="161,2">
              <v:shape style="position:absolute;left:2903;top:4075;width:161;height:2" coordorigin="2903,4075" coordsize="161,0" path="m2903,4075l3064,4075e" filled="false" stroked="true" strokeweight="2.0pt" strokecolor="#000000">
                <v:path arrowok="t"/>
              </v:shape>
            </v:group>
            <v:group style="position:absolute;left:2927;top:3868;width:2;height:188" coordorigin="2927,3868" coordsize="2,188">
              <v:shape style="position:absolute;left:2927;top:3868;width:2;height:188" coordorigin="2927,3868" coordsize="0,188" path="m2927,3868l2927,4056e" filled="false" stroked="true" strokeweight="2.44pt" strokecolor="#000000">
                <v:path arrowok="t"/>
              </v:shape>
            </v:group>
            <v:group style="position:absolute;left:3085;top:3926;width:155;height:173" coordorigin="3085,3926" coordsize="155,173">
              <v:shape style="position:absolute;left:3085;top:3926;width:155;height:173" coordorigin="3085,3926" coordsize="155,173" path="m3229,3959l3168,3959,3177,3960,3180,3963,3185,3967,3188,3973,3188,3981,3185,3987,3168,3992,3144,3997,3129,3999,3118,4003,3085,4050,3088,4069,3101,4085,3118,4095,3140,4098,3149,4098,3158,4095,3166,4092,3176,4088,3183,4083,3190,4076,3233,4076,3232,4071,3231,4067,3146,4067,3140,4064,3135,4061,3130,4056,3128,4050,3128,4038,3131,4033,3141,4026,3148,4023,3172,4019,3182,4016,3188,4015,3230,4015,3230,3969,3229,3959xe" filled="true" fillcolor="#000000" stroked="false">
                <v:path arrowok="t"/>
                <v:fill type="solid"/>
              </v:shape>
              <v:shape style="position:absolute;left:3085;top:3926;width:155;height:173" coordorigin="3085,3926" coordsize="155,173" path="m3233,4076l3191,4076,3191,4079,3192,4081,3194,4087,3196,4094,3239,4094,3236,4086,3233,4079,3233,4076xe" filled="true" fillcolor="#000000" stroked="false">
                <v:path arrowok="t"/>
                <v:fill type="solid"/>
              </v:shape>
              <v:shape style="position:absolute;left:3085;top:3926;width:155;height:173" coordorigin="3085,3926" coordsize="155,173" path="m3230,4015l3188,4015,3188,4034,3186,4041,3185,4045,3184,4050,3180,4055,3174,4059,3167,4064,3160,4067,3231,4067,3231,4065,3230,4056,3230,4015xe" filled="true" fillcolor="#000000" stroked="false">
                <v:path arrowok="t"/>
                <v:fill type="solid"/>
              </v:shape>
              <v:shape style="position:absolute;left:3085;top:3926;width:155;height:173" coordorigin="3085,3926" coordsize="155,173" path="m3146,3926l3126,3929,3110,3937,3097,3952,3089,3972,3129,3979,3131,3972,3135,3966,3140,3963,3143,3960,3149,3959,3229,3959,3228,3956,3175,3926,3146,3926xe" filled="true" fillcolor="#000000" stroked="false">
                <v:path arrowok="t"/>
                <v:fill type="solid"/>
              </v:shape>
            </v:group>
            <v:group style="position:absolute;left:3257;top:3870;width:98;height:228" coordorigin="3257,3870" coordsize="98,228">
              <v:shape style="position:absolute;left:3257;top:3870;width:98;height:228" coordorigin="3257,3870" coordsize="98,228" path="m3321,3963l3278,3963,3278,4062,3279,4067,3280,4074,3282,4080,3285,4083,3288,4088,3293,4091,3299,4094,3305,4097,3312,4098,3333,4098,3345,4095,3354,4091,3351,4062,3330,4062,3326,4059,3324,4058,3322,4053,3322,4051,3321,4044,3321,3963xe" filled="true" fillcolor="#000000" stroked="false">
                <v:path arrowok="t"/>
                <v:fill type="solid"/>
              </v:shape>
              <v:shape style="position:absolute;left:3257;top:3870;width:98;height:228" coordorigin="3257,3870" coordsize="98,228" path="m3351,4057l3344,4061,3338,4062,3351,4062,3351,4057xe" filled="true" fillcolor="#000000" stroked="false">
                <v:path arrowok="t"/>
                <v:fill type="solid"/>
              </v:shape>
              <v:shape style="position:absolute;left:3257;top:3870;width:98;height:228" coordorigin="3257,3870" coordsize="98,228" path="m3351,3929l3257,3929,3257,3963,3351,3963,3351,3929xe" filled="true" fillcolor="#000000" stroked="false">
                <v:path arrowok="t"/>
                <v:fill type="solid"/>
              </v:shape>
              <v:shape style="position:absolute;left:3257;top:3870;width:98;height:228" coordorigin="3257,3870" coordsize="98,228" path="m3321,3870l3278,3895,3278,3929,3321,3929,3321,3870xe" filled="true" fillcolor="#000000" stroked="false">
                <v:path arrowok="t"/>
                <v:fill type="solid"/>
              </v:shape>
            </v:group>
            <v:group style="position:absolute;left:3371;top:3925;width:153;height:172" coordorigin="3371,3925" coordsize="153,172">
              <v:shape style="position:absolute;left:3371;top:3925;width:153;height:172" coordorigin="3371,3925" coordsize="153,172" path="m3440,3925l3386,3953,3371,4034,3377,4053,3434,4096,3461,4097,3480,4092,3498,4082,3512,4067,3513,4065,3440,4065,3431,4062,3424,4055,3418,4047,3414,4037,3414,4023,3524,4019,3522,3997,3414,3997,3414,3985,3418,3975,3424,3968,3430,3962,3438,3959,3509,3959,3498,3944,3483,3934,3464,3927,3440,3925xe" filled="true" fillcolor="#000000" stroked="false">
                <v:path arrowok="t"/>
                <v:fill type="solid"/>
              </v:shape>
              <v:shape style="position:absolute;left:3371;top:3925;width:153;height:172" coordorigin="3371,3925" coordsize="153,172" path="m3478,4041l3476,4050,3472,4056,3462,4063,3456,4065,3513,4065,3521,4049,3478,4041xe" filled="true" fillcolor="#000000" stroked="false">
                <v:path arrowok="t"/>
                <v:fill type="solid"/>
              </v:shape>
              <v:shape style="position:absolute;left:3371;top:3925;width:153;height:172" coordorigin="3371,3925" coordsize="153,172" path="m3509,3959l3456,3959,3464,3961,3477,3974,3479,3985,3480,3997,3522,3997,3518,3978,3510,3960,3509,3959xe" filled="true" fillcolor="#000000" stroked="false">
                <v:path arrowok="t"/>
                <v:fill type="solid"/>
              </v:shape>
            </v:group>
            <v:group style="position:absolute;left:3557;top:3925;width:108;height:170" coordorigin="3557,3925" coordsize="108,170">
              <v:shape style="position:absolute;left:3557;top:3925;width:108;height:170" coordorigin="3557,3925" coordsize="108,170" path="m3598,3929l3557,3929,3557,4094,3603,4094,3603,4022,3604,4001,3626,3965,3654,3965,3658,3953,3598,3953,3598,3929xe" filled="true" fillcolor="#000000" stroked="false">
                <v:path arrowok="t"/>
                <v:fill type="solid"/>
              </v:shape>
              <v:shape style="position:absolute;left:3557;top:3925;width:108;height:170" coordorigin="3557,3925" coordsize="108,170" path="m3654,3965l3638,3965,3645,3967,3652,3971,3654,3965xe" filled="true" fillcolor="#000000" stroked="false">
                <v:path arrowok="t"/>
                <v:fill type="solid"/>
              </v:shape>
              <v:shape style="position:absolute;left:3557;top:3925;width:108;height:170" coordorigin="3557,3925" coordsize="108,170" path="m3647,3925l3630,3925,3623,3926,3618,3930,3612,3933,3606,3941,3598,3953,3658,3953,3665,3933,3657,3927,3647,3925xe" filled="true" fillcolor="#000000" stroked="false">
                <v:path arrowok="t"/>
                <v:fill type="solid"/>
              </v:shape>
            </v:group>
            <v:group style="position:absolute;left:3848;top:3905;width:2;height:190" coordorigin="3848,3905" coordsize="2,190">
              <v:shape style="position:absolute;left:3848;top:3905;width:2;height:190" coordorigin="3848,3905" coordsize="0,190" path="m3848,3905l3848,4094e" filled="false" stroked="true" strokeweight="2.44pt" strokecolor="#000000">
                <v:path arrowok="t"/>
              </v:shape>
            </v:group>
            <v:group style="position:absolute;left:3758;top:3885;width:182;height:2" coordorigin="3758,3885" coordsize="182,2">
              <v:shape style="position:absolute;left:3758;top:3885;width:182;height:2" coordorigin="3758,3885" coordsize="182,0" path="m3758,3885l3939,3885e" filled="false" stroked="true" strokeweight="2.08pt" strokecolor="#000000">
                <v:path arrowok="t"/>
              </v:shape>
            </v:group>
            <v:group style="position:absolute;left:3970;top:3865;width:150;height:230" coordorigin="3970,3865" coordsize="150,230">
              <v:shape style="position:absolute;left:3970;top:3865;width:150;height:230" coordorigin="3970,3865" coordsize="150,230" path="m4013,3865l3970,3865,3970,4094,4013,4094,4013,3997,4014,3986,4018,3979,4020,3972,4024,3967,4036,3960,4042,3959,4117,3959,4114,3950,4113,3949,4013,3949,4013,3865xe" filled="true" fillcolor="#000000" stroked="false">
                <v:path arrowok="t"/>
                <v:fill type="solid"/>
              </v:shape>
              <v:shape style="position:absolute;left:3970;top:3865;width:150;height:230" coordorigin="3970,3865" coordsize="150,230" path="m4117,3959l4056,3959,4061,3960,4065,3962,4070,3965,4072,3969,4074,3973,4076,3978,4077,3990,4077,4094,4120,4094,4120,3971,4119,3965,4117,3959xe" filled="true" fillcolor="#000000" stroked="false">
                <v:path arrowok="t"/>
                <v:fill type="solid"/>
              </v:shape>
              <v:shape style="position:absolute;left:3970;top:3865;width:150;height:230" coordorigin="3970,3865" coordsize="150,230" path="m4074,3926l4048,3927,4029,3935,4013,3949,4113,3949,4109,3944,4106,3939,4100,3935,4089,3929,4074,3926xe" filled="true" fillcolor="#000000" stroked="false">
                <v:path arrowok="t"/>
                <v:fill type="solid"/>
              </v:shape>
            </v:group>
            <v:group style="position:absolute;left:4154;top:3926;width:155;height:173" coordorigin="4154,3926" coordsize="155,173">
              <v:shape style="position:absolute;left:4154;top:3926;width:155;height:173" coordorigin="4154,3926" coordsize="155,173" path="m4298,3959l4238,3959,4246,3960,4250,3963,4254,3967,4257,3973,4257,3981,4254,3987,4237,3992,4214,3997,4198,3999,4187,4003,4154,4039,4154,4050,4158,4069,4170,4085,4187,4095,4209,4098,4218,4098,4227,4095,4235,4092,4245,4088,4252,4083,4259,4076,4302,4076,4301,4071,4300,4067,4215,4067,4209,4064,4204,4061,4199,4056,4197,4050,4197,4038,4200,4033,4210,4026,4217,4023,4241,4019,4251,4016,4257,4015,4299,4015,4299,3969,4298,3959xe" filled="true" fillcolor="#000000" stroked="false">
                <v:path arrowok="t"/>
                <v:fill type="solid"/>
              </v:shape>
              <v:shape style="position:absolute;left:4154;top:3926;width:155;height:173" coordorigin="4154,3926" coordsize="155,173" path="m4302,4076l4260,4076,4260,4079,4262,4081,4263,4087,4265,4094,4308,4094,4305,4086,4302,4079,4302,4076xe" filled="true" fillcolor="#000000" stroked="false">
                <v:path arrowok="t"/>
                <v:fill type="solid"/>
              </v:shape>
              <v:shape style="position:absolute;left:4154;top:3926;width:155;height:173" coordorigin="4154,3926" coordsize="155,173" path="m4299,4015l4257,4015,4257,4034,4256,4041,4254,4045,4253,4050,4250,4055,4244,4059,4236,4064,4229,4067,4300,4067,4300,4065,4299,4056,4299,4015xe" filled="true" fillcolor="#000000" stroked="false">
                <v:path arrowok="t"/>
                <v:fill type="solid"/>
              </v:shape>
              <v:shape style="position:absolute;left:4154;top:3926;width:155;height:173" coordorigin="4154,3926" coordsize="155,173" path="m4216,3926l4196,3929,4179,3937,4166,3952,4158,3972,4198,3979,4200,3972,4204,3966,4209,3963,4212,3960,4218,3959,4298,3959,4298,3956,4244,3926,4216,3926xe" filled="true" fillcolor="#000000" stroked="false">
                <v:path arrowok="t"/>
                <v:fill type="solid"/>
              </v:shape>
            </v:group>
            <v:group style="position:absolute;left:4342;top:3925;width:153;height:170" coordorigin="4342,3925" coordsize="153,170">
              <v:shape style="position:absolute;left:4342;top:3925;width:153;height:170" coordorigin="4342,3925" coordsize="153,170" path="m4384,3929l4342,3929,4342,4094,4388,4094,4388,4001,4389,3987,4390,3981,4392,3974,4397,3968,4403,3965,4409,3960,4415,3959,4491,3959,4490,3955,4489,3953,4384,3953,4384,3929xe" filled="true" fillcolor="#000000" stroked="false">
                <v:path arrowok="t"/>
                <v:fill type="solid"/>
              </v:shape>
              <v:shape style="position:absolute;left:4342;top:3925;width:153;height:170" coordorigin="4342,3925" coordsize="153,170" path="m4491,3959l4430,3959,4434,3960,4438,3962,4443,3966,4445,3969,4448,3975,4450,3980,4450,4094,4494,4094,4494,3978,4493,3968,4492,3962,4491,3959xe" filled="true" fillcolor="#000000" stroked="false">
                <v:path arrowok="t"/>
                <v:fill type="solid"/>
              </v:shape>
              <v:shape style="position:absolute;left:4342;top:3925;width:153;height:170" coordorigin="4342,3925" coordsize="153,170" path="m4448,3925l4437,3925,4417,3928,4399,3938,4384,3953,4489,3953,4448,3925xe" filled="true" fillcolor="#000000" stroked="false">
                <v:path arrowok="t"/>
                <v:fill type="solid"/>
              </v:shape>
            </v:group>
            <v:group style="position:absolute;left:4619;top:3862;width:222;height:236" coordorigin="4619,3862" coordsize="222,236">
              <v:shape style="position:absolute;left:4619;top:3862;width:222;height:236" coordorigin="4619,3862" coordsize="222,236" path="m4715,3862l4644,3900,4620,3959,4619,3986,4621,4006,4661,4077,4743,4097,4763,4094,4781,4087,4798,4077,4815,4063,4819,4057,4719,4057,4700,4051,4667,3981,4667,3975,4670,3953,4717,3903,4743,3902,4818,3902,4811,3892,4797,3881,4782,3873,4763,3867,4741,3863,4715,3862xe" filled="true" fillcolor="#000000" stroked="false">
                <v:path arrowok="t"/>
                <v:fill type="solid"/>
              </v:shape>
              <v:shape style="position:absolute;left:4619;top:3862;width:222;height:236" coordorigin="4619,3862" coordsize="222,236" path="m4818,3902l4743,3902,4762,3909,4779,3923,4787,3938,4791,3958,4793,3982,4791,4005,4744,4056,4719,4057,4819,4057,4840,3992,4841,3965,4837,3943,4831,3924,4822,3907,4818,3902xe" filled="true" fillcolor="#000000" stroked="false">
                <v:path arrowok="t"/>
                <v:fill type="solid"/>
              </v:shape>
            </v:group>
            <v:group style="position:absolute;left:4866;top:3925;width:157;height:173" coordorigin="4866,3925" coordsize="157,173">
              <v:shape style="position:absolute;left:4866;top:3925;width:157;height:173" coordorigin="4866,3925" coordsize="157,173" path="m4943,3925l4878,3961,4866,4025,4870,4045,4926,4096,4948,4098,4967,4095,4985,4088,5004,4075,5013,4062,4936,4062,4928,4058,4919,4048,4913,4032,4911,4008,4911,3991,4914,3978,4920,3971,4928,3963,4936,3959,5011,3959,5002,3947,4984,3932,4966,3927,4943,3925xe" filled="true" fillcolor="#000000" stroked="false">
                <v:path arrowok="t"/>
                <v:fill type="solid"/>
              </v:shape>
              <v:shape style="position:absolute;left:4866;top:3925;width:157;height:173" coordorigin="4866,3925" coordsize="157,173" path="m4979,4031l4977,4043,4973,4050,4967,4055,4962,4059,4955,4062,5013,4062,5015,4059,5022,4038,4979,4031xe" filled="true" fillcolor="#000000" stroked="false">
                <v:path arrowok="t"/>
                <v:fill type="solid"/>
              </v:shape>
              <v:shape style="position:absolute;left:4866;top:3925;width:157;height:173" coordorigin="4866,3925" coordsize="157,173" path="m5011,3959l4955,3959,4961,3961,4967,3966,4972,3971,4976,3977,4977,3985,5020,3978,5014,3962,5011,3959xe" filled="true" fillcolor="#000000" stroked="false">
                <v:path arrowok="t"/>
                <v:fill type="solid"/>
              </v:shape>
            </v:group>
            <v:group style="position:absolute;left:5034;top:3870;width:99;height:228" coordorigin="5034,3870" coordsize="99,228">
              <v:shape style="position:absolute;left:5034;top:3870;width:99;height:228" coordorigin="5034,3870" coordsize="99,228" path="m5099,3963l5055,3963,5055,4062,5056,4067,5057,4074,5060,4080,5062,4083,5066,4088,5070,4091,5076,4094,5082,4097,5090,4098,5111,4098,5122,4095,5133,4091,5130,4062,5108,4062,5105,4061,5104,4059,5102,4058,5099,4053,5099,3963xe" filled="true" fillcolor="#000000" stroked="false">
                <v:path arrowok="t"/>
                <v:fill type="solid"/>
              </v:shape>
              <v:shape style="position:absolute;left:5034;top:3870;width:99;height:228" coordorigin="5034,3870" coordsize="99,228" path="m5129,4057l5121,4061,5115,4062,5130,4062,5129,4057xe" filled="true" fillcolor="#000000" stroked="false">
                <v:path arrowok="t"/>
                <v:fill type="solid"/>
              </v:shape>
              <v:shape style="position:absolute;left:5034;top:3870;width:99;height:228" coordorigin="5034,3870" coordsize="99,228" path="m5129,3929l5034,3929,5034,3963,5129,3963,5129,3929xe" filled="true" fillcolor="#000000" stroked="false">
                <v:path arrowok="t"/>
                <v:fill type="solid"/>
              </v:shape>
              <v:shape style="position:absolute;left:5034;top:3870;width:99;height:228" coordorigin="5034,3870" coordsize="99,228" path="m5099,3870l5055,3895,5055,3929,5099,3929,5099,3870xe" filled="true" fillcolor="#000000" stroked="false">
                <v:path arrowok="t"/>
                <v:fill type="solid"/>
              </v:shape>
            </v:group>
            <v:group style="position:absolute;left:5152;top:3926;width:170;height:172" coordorigin="5152,3926" coordsize="170,172">
              <v:shape style="position:absolute;left:5152;top:3926;width:170;height:172" coordorigin="5152,3926" coordsize="170,172" path="m5226,3926l5161,3970,5152,4009,5152,4011,5183,4080,5246,4097,5266,4093,5284,4085,5300,4071,5307,4062,5225,4062,5217,4058,5208,4049,5201,4040,5196,4028,5196,4011,5226,3961,5306,3961,5305,3959,5288,3940,5272,3932,5252,3927,5226,3926xe" filled="true" fillcolor="#000000" stroked="false">
                <v:path arrowok="t"/>
                <v:fill type="solid"/>
              </v:shape>
              <v:shape style="position:absolute;left:5152;top:3926;width:170;height:172" coordorigin="5152,3926" coordsize="170,172" path="m5306,3961l5249,3961,5259,3965,5266,3973,5275,3990,5278,4011,5278,4028,5273,4040,5266,4049,5259,4058,5249,4062,5307,4062,5310,4058,5317,4042,5321,4021,5321,3994,5316,3976,5306,3961xe" filled="true" fillcolor="#000000" stroked="false">
                <v:path arrowok="t"/>
                <v:fill type="solid"/>
              </v:shape>
            </v:group>
            <v:group style="position:absolute;left:5355;top:3865;width:162;height:232" coordorigin="5355,3865" coordsize="162,232">
              <v:shape style="position:absolute;left:5355;top:3865;width:162;height:232" coordorigin="5355,3865" coordsize="162,232" path="m5500,4070l5396,4070,5403,4079,5410,4086,5422,4092,5437,4096,5462,4096,5481,4089,5497,4075,5500,4070xe" filled="true" fillcolor="#000000" stroked="false">
                <v:path arrowok="t"/>
                <v:fill type="solid"/>
              </v:shape>
              <v:shape style="position:absolute;left:5355;top:3865;width:162;height:232" coordorigin="5355,3865" coordsize="162,232" path="m5399,3865l5355,3865,5355,4094,5396,4094,5396,4070,5500,4070,5504,4063,5424,4063,5415,4057,5406,4046,5402,4038,5399,4025,5399,3991,5402,3979,5416,3962,5424,3959,5504,3959,5496,3948,5399,3948,5399,3865xe" filled="true" fillcolor="#000000" stroked="false">
                <v:path arrowok="t"/>
                <v:fill type="solid"/>
              </v:shape>
              <v:shape style="position:absolute;left:5355;top:3865;width:162;height:232" coordorigin="5355,3865" coordsize="162,232" path="m5504,3959l5446,3959,5454,3962,5463,3973,5470,3989,5472,4013,5470,4035,5462,4051,5454,4059,5447,4063,5504,4063,5505,4062,5512,4045,5515,4024,5516,3997,5512,3977,5505,3959,5504,3959xe" filled="true" fillcolor="#000000" stroked="false">
                <v:path arrowok="t"/>
                <v:fill type="solid"/>
              </v:shape>
              <v:shape style="position:absolute;left:5355;top:3865;width:162;height:232" coordorigin="5355,3865" coordsize="162,232" path="m5434,3926l5415,3934,5399,3948,5496,3948,5492,3942,5478,3933,5460,3927,5434,3926xe" filled="true" fillcolor="#000000" stroked="false">
                <v:path arrowok="t"/>
                <v:fill type="solid"/>
              </v:shape>
            </v:group>
            <v:group style="position:absolute;left:5538;top:3925;width:154;height:172" coordorigin="5538,3925" coordsize="154,172">
              <v:shape style="position:absolute;left:5538;top:3925;width:154;height:172" coordorigin="5538,3925" coordsize="154,172" path="m5609,3925l5555,3954,5538,4013,5540,4034,5583,4091,5630,4097,5649,4092,5668,4081,5681,4067,5682,4065,5608,4065,5600,4062,5594,4055,5586,4047,5583,4037,5583,4023,5692,4019,5691,3997,5584,3997,5584,3985,5586,3975,5592,3968,5600,3962,5607,3959,5678,3959,5667,3944,5652,3934,5632,3927,5609,3925xe" filled="true" fillcolor="#000000" stroked="false">
                <v:path arrowok="t"/>
                <v:fill type="solid"/>
              </v:shape>
              <v:shape style="position:absolute;left:5538;top:3925;width:154;height:172" coordorigin="5538,3925" coordsize="154,172" path="m5646,4041l5644,4050,5640,4056,5631,4063,5626,4065,5682,4065,5691,4049,5646,4041xe" filled="true" fillcolor="#000000" stroked="false">
                <v:path arrowok="t"/>
                <v:fill type="solid"/>
              </v:shape>
              <v:shape style="position:absolute;left:5538;top:3925;width:154;height:172" coordorigin="5538,3925" coordsize="154,172" path="m5678,3959l5626,3959,5633,3961,5639,3968,5645,3974,5649,3985,5649,3997,5691,3997,5691,3997,5686,3977,5679,3960,5678,3959xe" filled="true" fillcolor="#000000" stroked="false">
                <v:path arrowok="t"/>
                <v:fill type="solid"/>
              </v:shape>
            </v:group>
            <v:group style="position:absolute;left:5727;top:3925;width:107;height:170" coordorigin="5727,3925" coordsize="107,170">
              <v:shape style="position:absolute;left:5727;top:3925;width:107;height:170" coordorigin="5727,3925" coordsize="107,170" path="m5768,3929l5727,3929,5727,4094,5770,4094,5770,4022,5771,4001,5774,3987,5776,3979,5780,3973,5784,3969,5788,3966,5793,3965,5823,3965,5827,3953,5768,3953,5768,3929xe" filled="true" fillcolor="#000000" stroked="false">
                <v:path arrowok="t"/>
                <v:fill type="solid"/>
              </v:shape>
              <v:shape style="position:absolute;left:5727;top:3925;width:107;height:170" coordorigin="5727,3925" coordsize="107,170" path="m5823,3965l5806,3965,5813,3967,5820,3971,5823,3965xe" filled="true" fillcolor="#000000" stroked="false">
                <v:path arrowok="t"/>
                <v:fill type="solid"/>
              </v:shape>
              <v:shape style="position:absolute;left:5727;top:3925;width:107;height:170" coordorigin="5727,3925" coordsize="107,170" path="m5814,3925l5798,3925,5792,3926,5786,3930,5781,3933,5774,3941,5768,3953,5827,3953,5834,3933,5824,3927,5814,3925xe" filled="true" fillcolor="#000000" stroked="false">
                <v:path arrowok="t"/>
                <v:fill type="solid"/>
              </v:shape>
            </v:group>
            <v:group style="position:absolute;left:5945;top:3865;width:100;height:230" coordorigin="5945,3865" coordsize="100,230">
              <v:shape style="position:absolute;left:5945;top:3865;width:100;height:230" coordorigin="5945,3865" coordsize="100,230" path="m6045,3929l6002,3929,6002,4094,6045,4094,6045,3929xe" filled="true" fillcolor="#000000" stroked="false">
                <v:path arrowok="t"/>
                <v:fill type="solid"/>
              </v:shape>
              <v:shape style="position:absolute;left:5945;top:3865;width:100;height:230" coordorigin="5945,3865" coordsize="100,230" path="m6045,3865l6006,3872,5996,3888,5979,3903,5961,3915,5945,3923,5951,3960,5969,3952,5986,3942,6002,3929,6045,3929,6045,3865xe" filled="true" fillcolor="#000000" stroked="false">
                <v:path arrowok="t"/>
                <v:fill type="solid"/>
              </v:shape>
            </v:group>
            <v:group style="position:absolute;left:6114;top:3869;width:153;height:229" coordorigin="6114,3869" coordsize="153,229">
              <v:shape style="position:absolute;left:6114;top:3869;width:153;height:229" coordorigin="6114,3869" coordsize="153,229" path="m6158,4031l6114,4035,6118,4051,6127,4068,6142,4084,6157,4091,6176,4096,6202,4097,6222,4092,6239,4081,6253,4065,6254,4063,6182,4063,6174,4059,6168,4055,6162,4049,6159,4040,6158,4031xe" filled="true" fillcolor="#000000" stroked="false">
                <v:path arrowok="t"/>
                <v:fill type="solid"/>
              </v:shape>
              <v:shape style="position:absolute;left:6114;top:3869;width:153;height:229" coordorigin="6114,3869" coordsize="153,229" path="m6256,3977l6198,3977,6207,3979,6213,3986,6220,3993,6222,4004,6222,4033,6219,4044,6213,4052,6207,4059,6198,4063,6254,4063,6261,4050,6266,4031,6267,4006,6263,3989,6256,3977xe" filled="true" fillcolor="#000000" stroked="false">
                <v:path arrowok="t"/>
                <v:fill type="solid"/>
              </v:shape>
              <v:shape style="position:absolute;left:6114;top:3869;width:153;height:229" coordorigin="6114,3869" coordsize="153,229" path="m6257,3869l6142,3869,6119,3987,6155,3992,6165,3981,6176,3977,6256,3977,6253,3971,6237,3953,6230,3949,6168,3949,6174,3909,6257,3909,6257,3869xe" filled="true" fillcolor="#000000" stroked="false">
                <v:path arrowok="t"/>
                <v:fill type="solid"/>
              </v:shape>
              <v:shape style="position:absolute;left:6114;top:3869;width:153;height:229" coordorigin="6114,3869" coordsize="153,229" path="m6198,3941l6188,3941,6178,3943,6168,3949,6230,3949,6219,3944,6198,3941xe" filled="true" fillcolor="#000000" stroked="false">
                <v:path arrowok="t"/>
                <v:fill type="solid"/>
              </v:shape>
            </v:group>
            <v:group style="position:absolute;left:6296;top:4050;width:47;height:95" coordorigin="6296,4050" coordsize="47,95">
              <v:shape style="position:absolute;left:6296;top:4050;width:47;height:95" coordorigin="6296,4050" coordsize="47,95" path="m6342,4050l6299,4050,6299,4094,6321,4094,6320,4103,6296,4127,6304,4145,6342,4094,6342,4050xe" filled="true" fillcolor="#000000" stroked="false">
                <v:path arrowok="t"/>
                <v:fill type="solid"/>
              </v:shape>
            </v:group>
            <v:group style="position:absolute;left:6462;top:3865;width:154;height:229" coordorigin="6462,3865" coordsize="154,229">
              <v:shape style="position:absolute;left:6462;top:3865;width:154;height:229" coordorigin="6462,3865" coordsize="154,229" path="m6610,3901l6552,3901,6560,3903,6564,3908,6569,3914,6573,3921,6573,3941,6527,3996,6510,4012,6496,4027,6484,4042,6474,4056,6467,4075,6462,4094,6616,4094,6616,4053,6530,4053,6532,4050,6534,4045,6538,4041,6542,4037,6551,4028,6566,4015,6583,3998,6593,3986,6602,3977,6606,3967,6611,3957,6615,3941,6615,3917,6610,3901xe" filled="true" fillcolor="#000000" stroked="false">
                <v:path arrowok="t"/>
                <v:fill type="solid"/>
              </v:shape>
              <v:shape style="position:absolute;left:6462;top:3865;width:154;height:229" coordorigin="6462,3865" coordsize="154,229" path="m6537,3865l6481,3892,6468,3932,6512,3937,6513,3924,6515,3914,6521,3909,6526,3903,6533,3901,6610,3901,6609,3898,6595,3881,6581,3872,6562,3867,6537,3865xe" filled="true" fillcolor="#000000" stroked="false">
                <v:path arrowok="t"/>
                <v:fill type="solid"/>
              </v:shape>
            </v:group>
            <v:group style="position:absolute;left:6647;top:3865;width:148;height:233" coordorigin="6647,3865" coordsize="148,233">
              <v:shape style="position:absolute;left:6647;top:3865;width:148;height:233" coordorigin="6647,3865" coordsize="148,233" path="m6720,3865l6662,3896,6647,3971,6647,4003,6649,4024,6683,4087,6723,4098,6743,4095,6760,4086,6776,4070,6781,4062,6716,4062,6711,4059,6693,3997,6693,3959,6695,3939,6698,3924,6700,3915,6702,3909,6707,3906,6711,3902,6716,3901,6778,3901,6773,3893,6760,3876,6742,3868,6720,3865xe" filled="true" fillcolor="#000000" stroked="false">
                <v:path arrowok="t"/>
                <v:fill type="solid"/>
              </v:shape>
              <v:shape style="position:absolute;left:6647;top:3865;width:148;height:233" coordorigin="6647,3865" coordsize="148,233" path="m6778,3901l6726,3901,6731,3902,6735,3906,6749,3969,6749,4003,6747,4023,6726,4062,6781,4062,6794,3997,6795,3969,6793,3948,6789,3928,6783,3910,6778,3901xe" filled="true" fillcolor="#000000" stroked="false">
                <v:path arrowok="t"/>
                <v:fill type="solid"/>
              </v:shape>
            </v:group>
            <v:group style="position:absolute;left:6836;top:3865;width:101;height:230" coordorigin="6836,3865" coordsize="101,230">
              <v:shape style="position:absolute;left:6836;top:3865;width:101;height:230" coordorigin="6836,3865" coordsize="101,230" path="m6936,3929l6893,3929,6893,4094,6936,4094,6936,3929xe" filled="true" fillcolor="#000000" stroked="false">
                <v:path arrowok="t"/>
                <v:fill type="solid"/>
              </v:shape>
              <v:shape style="position:absolute;left:6836;top:3865;width:101;height:230" coordorigin="6836,3865" coordsize="101,230" path="m6936,3865l6897,3872,6887,3888,6870,3903,6852,3915,6836,3923,6842,3960,6861,3952,6878,3941,6893,3929,6936,3929,6936,3865xe" filled="true" fillcolor="#000000" stroked="false">
                <v:path arrowok="t"/>
                <v:fill type="solid"/>
              </v:shape>
            </v:group>
            <v:group style="position:absolute;left:7005;top:3869;width:150;height:226" coordorigin="7005,3869" coordsize="150,226">
              <v:shape style="position:absolute;left:7005;top:3869;width:150;height:226" coordorigin="7005,3869" coordsize="150,226" path="m7155,3869l7005,3869,7005,3909,7104,3910,7094,3923,7058,3992,7039,4056,7035,4094,7078,4083,7079,4065,7083,4045,7100,3986,7131,3929,7155,3901,7155,3869xe" filled="true" fillcolor="#000000" stroked="false">
                <v:path arrowok="t"/>
                <v:fill type="solid"/>
              </v:shape>
            </v:group>
            <v:group style="position:absolute;left:154;top:4167;width:9228;height:370" coordorigin="154,4167" coordsize="9228,370">
              <v:shape style="position:absolute;left:154;top:4167;width:9228;height:370" coordorigin="154,4167" coordsize="9228,370" path="m154,4537l9382,4537,9382,4167,154,4167,154,4537xe" filled="true" fillcolor="#d9d9d9" stroked="false">
                <v:path arrowok="t"/>
                <v:fill type="solid"/>
              </v:shape>
            </v:group>
            <v:group style="position:absolute;left:24;top:3408;width:9489;height:2" coordorigin="24,3408" coordsize="9489,2">
              <v:shape style="position:absolute;left:24;top:3408;width:9489;height:2" coordorigin="24,3408" coordsize="9489,0" path="m24,3408l9513,3408e" filled="false" stroked="true" strokeweight="2.44pt" strokecolor="#000000">
                <v:path arrowok="t"/>
              </v:shape>
            </v:group>
            <v:group style="position:absolute;left:68;top:3429;width:9402;height:2" coordorigin="68,3429" coordsize="9402,2">
              <v:shape style="position:absolute;left:68;top:3429;width:9402;height:2" coordorigin="68,3429" coordsize="9402,0" path="m68,3429l9470,3429e" filled="false" stroked="true" strokeweight=".22pt" strokecolor="#d9d9d9">
                <v:path arrowok="t"/>
              </v:shape>
              <v:shape style="position:absolute;left:917;top:4607;width:1831;height:1235" type="#_x0000_t75" stroked="false">
                <v:imagedata r:id="rId59" o:title=""/>
              </v:shape>
              <v:shape style="position:absolute;left:3039;top:4613;width:5989;height:691" type="#_x0000_t75" stroked="false">
                <v:imagedata r:id="rId60" o:title=""/>
              </v:shape>
            </v:group>
            <v:group style="position:absolute;left:9137;top:4921;width:108;height:120" coordorigin="9137,4921" coordsize="108,120">
              <v:shape style="position:absolute;left:9137;top:4921;width:108;height:120" coordorigin="9137,4921" coordsize="108,120" path="m9185,4921l9168,4927,9149,4941,9140,4958,9137,4981,9138,4991,9143,5011,9154,5027,9170,5038,9191,5041,9201,5041,9210,5039,9227,5029,9232,5025,9182,5025,9173,5022,9167,5015,9161,5006,9158,4995,9158,4967,9161,4956,9173,4941,9182,4938,9229,4938,9225,4932,9208,4924,9185,4921xe" filled="true" fillcolor="#000000" stroked="false">
                <v:path arrowok="t"/>
                <v:fill type="solid"/>
              </v:shape>
              <v:shape style="position:absolute;left:9137;top:4921;width:108;height:120" coordorigin="9137,4921" coordsize="108,120" path="m9229,4938l9201,4938,9209,4941,9221,4956,9225,4967,9225,4995,9221,5006,9215,5015,9209,5022,9201,5025,9232,5025,9234,5023,9240,5011,9244,4995,9244,4968,9238,4950,9229,4938xe" filled="true" fillcolor="#000000" stroked="false">
                <v:path arrowok="t"/>
                <v:fill type="solid"/>
              </v:shape>
            </v:group>
            <v:group style="position:absolute;left:9252;top:4878;width:68;height:161" coordorigin="9252,4878" coordsize="68,161">
              <v:shape style="position:absolute;left:9252;top:4878;width:68;height:161" coordorigin="9252,4878" coordsize="68,161" path="m9290,4939l9270,4939,9270,5039,9290,5039,9290,4939xe" filled="true" fillcolor="#000000" stroked="false">
                <v:path arrowok="t"/>
                <v:fill type="solid"/>
              </v:shape>
              <v:shape style="position:absolute;left:9252;top:4878;width:68;height:161" coordorigin="9252,4878" coordsize="68,161" path="m9311,4923l9252,4923,9252,4939,9311,4939,9311,4923xe" filled="true" fillcolor="#000000" stroked="false">
                <v:path arrowok="t"/>
                <v:fill type="solid"/>
              </v:shape>
              <v:shape style="position:absolute;left:9252;top:4878;width:68;height:161" coordorigin="9252,4878" coordsize="68,161" path="m9314,4878l9293,4878,9287,4879,9282,4883,9278,4885,9274,4890,9272,4895,9270,4898,9270,4923,9290,4923,9290,4907,9291,4902,9296,4897,9299,4896,9317,4896,9320,4879,9314,4878xe" filled="true" fillcolor="#000000" stroked="false">
                <v:path arrowok="t"/>
                <v:fill type="solid"/>
              </v:shape>
              <v:shape style="position:absolute;left:9252;top:4878;width:68;height:161" coordorigin="9252,4878" coordsize="68,161" path="m9317,4896l9312,4896,9317,4897,9317,4896xe" filled="true" fillcolor="#000000" stroked="false">
                <v:path arrowok="t"/>
                <v:fill type="solid"/>
              </v:shape>
            </v:group>
            <v:group style="position:absolute;left:24;top:4559;width:9489;height:2" coordorigin="24,4559" coordsize="9489,2">
              <v:shape style="position:absolute;left:24;top:4559;width:9489;height:2" coordorigin="24,4559" coordsize="9489,0" path="m24,4559l9513,4559e" filled="false" stroked="true" strokeweight="2.44pt" strokecolor="#000000">
                <v:path arrowok="t"/>
              </v:shape>
            </v:group>
            <v:group style="position:absolute;left:24;top:5871;width:9489;height:2" coordorigin="24,5871" coordsize="9489,2">
              <v:shape style="position:absolute;left:24;top:5871;width:9489;height:2" coordorigin="24,5871" coordsize="9489,0" path="m24,5871l9513,5871e" filled="false" stroked="true" strokeweight="2.260pt" strokecolor="#000000">
                <v:path arrowok="t"/>
              </v:shape>
            </v:group>
            <v:group style="position:absolute;left:238;top:109;width:290;height:288" coordorigin="238,109" coordsize="290,288">
              <v:shape style="position:absolute;left:238;top:109;width:290;height:288" coordorigin="238,109" coordsize="290,288" path="m238,397l527,397,527,109,238,109,238,397xe" filled="false" stroked="true" strokeweight="1.5pt" strokecolor="#41709c">
                <v:path arrowok="t"/>
              </v:shape>
            </v:group>
            <v:group style="position:absolute;left:280;top:1626;width:290;height:288" coordorigin="280,1626" coordsize="290,288">
              <v:shape style="position:absolute;left:280;top:1626;width:290;height:288" coordorigin="280,1626" coordsize="290,288" path="m280,1914l569,1914,569,1626,280,1626,280,1914xe" filled="false" stroked="true" strokeweight="1.5pt" strokecolor="#41709c">
                <v:path arrowok="t"/>
              </v:shape>
            </v:group>
            <v:group style="position:absolute;left:276;top:2385;width:290;height:288" coordorigin="276,2385" coordsize="290,288">
              <v:shape style="position:absolute;left:276;top:2385;width:290;height:288" coordorigin="276,2385" coordsize="290,288" path="m276,2673l566,2673,566,2385,276,2385,276,2673xe" filled="false" stroked="true" strokeweight="1.5pt" strokecolor="#41709c">
                <v:path arrowok="t"/>
              </v:shape>
            </v:group>
            <v:group style="position:absolute;left:320;top:4663;width:290;height:288" coordorigin="320,4663" coordsize="290,288">
              <v:shape style="position:absolute;left:320;top:4663;width:290;height:288" coordorigin="320,4663" coordsize="290,288" path="m320,4951l609,4951,609,4663,320,4663,320,4951xe" filled="false" stroked="true" strokeweight="1.5pt" strokecolor="#4170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4531" w:val="left" w:leader="none"/>
        </w:tabs>
        <w:spacing w:line="200" w:lineRule="atLeast"/>
        <w:ind w:left="3774" w:right="0"/>
        <w:jc w:val="left"/>
      </w:pPr>
      <w:r>
        <w:rPr/>
        <w:pict>
          <v:group style="width:31.5pt;height:13.8pt;mso-position-horizontal-relative:char;mso-position-vertical-relative:line" coordorigin="0,0" coordsize="630,276">
            <v:group style="position:absolute;left:0;top:23;width:175;height:230" coordorigin="0,23" coordsize="175,230">
              <v:shape style="position:absolute;left:0;top:23;width:175;height:230" coordorigin="0,23" coordsize="175,230" path="m74,23l0,23,0,252,47,252,47,166,87,166,149,152,156,147,162,138,168,128,47,128,47,63,169,63,169,62,157,43,143,33,120,25,101,24,74,23xe" filled="true" fillcolor="#3b3838" stroked="false">
                <v:path arrowok="t"/>
                <v:fill type="solid"/>
              </v:shape>
              <v:shape style="position:absolute;left:0;top:23;width:175;height:230" coordorigin="0,23" coordsize="175,230" path="m169,63l96,63,102,64,109,65,115,69,120,74,125,80,127,87,127,101,126,107,122,112,119,118,114,122,102,126,90,128,168,128,170,123,174,107,174,81,169,63xe" filled="true" fillcolor="#3b3838" stroked="false">
                <v:path arrowok="t"/>
                <v:fill type="solid"/>
              </v:shape>
            </v:group>
            <v:group style="position:absolute;left:235;top:23;width:2;height:230" coordorigin="235,23" coordsize="2,230">
              <v:shape style="position:absolute;left:235;top:23;width:2;height:230" coordorigin="235,23" coordsize="0,230" path="m235,23l235,252e" filled="false" stroked="true" strokeweight="2.320pt" strokecolor="#3b3838">
                <v:path arrowok="t"/>
              </v:shape>
            </v:group>
            <v:group style="position:absolute;left:291;top:84;width:155;height:173" coordorigin="291,84" coordsize="155,173">
              <v:shape style="position:absolute;left:291;top:84;width:155;height:173" coordorigin="291,84" coordsize="155,173" path="m433,117l374,117,383,118,386,122,391,125,392,131,392,140,391,145,375,150,350,155,335,158,324,161,291,208,294,227,307,244,324,253,346,256,355,256,364,254,380,246,389,242,396,234,439,234,438,230,436,225,352,225,346,222,341,219,336,214,334,208,334,196,337,191,342,188,346,184,354,182,378,177,392,173,436,173,436,145,434,122,433,117xe" filled="true" fillcolor="#3b3838" stroked="false">
                <v:path arrowok="t"/>
                <v:fill type="solid"/>
              </v:shape>
              <v:shape style="position:absolute;left:291;top:84;width:155;height:173" coordorigin="291,84" coordsize="155,173" path="m439,234l397,234,397,237,398,239,400,245,402,252,445,252,442,244,439,237,439,234xe" filled="true" fillcolor="#3b3838" stroked="false">
                <v:path arrowok="t"/>
                <v:fill type="solid"/>
              </v:shape>
              <v:shape style="position:absolute;left:291;top:84;width:155;height:173" coordorigin="291,84" coordsize="155,173" path="m436,173l392,173,392,200,391,203,366,225,436,225,436,224,436,173xe" filled="true" fillcolor="#3b3838" stroked="false">
                <v:path arrowok="t"/>
                <v:fill type="solid"/>
              </v:shape>
              <v:shape style="position:absolute;left:291;top:84;width:155;height:173" coordorigin="291,84" coordsize="155,173" path="m352,84l332,88,316,96,303,111,294,130,335,137,337,130,341,124,344,122,349,118,355,117,433,117,430,107,426,100,419,94,399,87,380,84,352,84xe" filled="true" fillcolor="#3b3838" stroked="false">
                <v:path arrowok="t"/>
                <v:fill type="solid"/>
              </v:shape>
            </v:group>
            <v:group style="position:absolute;left:479;top:83;width:152;height:170" coordorigin="479,83" coordsize="152,170">
              <v:shape style="position:absolute;left:479;top:83;width:152;height:170" coordorigin="479,83" coordsize="152,170" path="m520,87l479,87,479,252,522,252,522,159,523,146,526,140,528,132,533,126,539,123,545,118,551,117,626,117,625,113,624,111,520,111,520,87xe" filled="true" fillcolor="#3b3838" stroked="false">
                <v:path arrowok="t"/>
                <v:fill type="solid"/>
              </v:shape>
              <v:shape style="position:absolute;left:479;top:83;width:152;height:170" coordorigin="479,83" coordsize="152,170" path="m626,117l564,117,570,118,574,120,586,150,586,252,630,252,630,136,629,126,628,120,626,117xe" filled="true" fillcolor="#3b3838" stroked="false">
                <v:path arrowok="t"/>
                <v:fill type="solid"/>
              </v:shape>
              <v:shape style="position:absolute;left:479;top:83;width:152;height:170" coordorigin="479,83" coordsize="152,170" path="m583,83l573,83,553,86,535,96,520,111,624,111,600,88,593,84,583,83xe" filled="true" fillcolor="#3b3838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2"/>
        </w:rPr>
        <w:pict>
          <v:group style="width:67.7pt;height:11.8pt;mso-position-horizontal-relative:char;mso-position-vertical-relative:line" coordorigin="0,0" coordsize="1354,236">
            <v:group style="position:absolute;left:0;top:0;width:199;height:236" coordorigin="0,0" coordsize="199,236">
              <v:shape style="position:absolute;left:0;top:0;width:199;height:236" coordorigin="0,0" coordsize="199,236" path="m94,0l23,38,1,111,0,138,4,158,35,210,112,236,131,233,150,226,168,215,180,201,184,195,93,195,75,188,58,172,52,157,48,136,47,110,49,88,55,69,66,54,83,43,103,39,186,39,185,37,172,22,158,12,141,5,120,1,94,0xe" filled="true" fillcolor="#3b3838" stroked="false">
                <v:path arrowok="t"/>
                <v:fill type="solid"/>
              </v:shape>
              <v:shape style="position:absolute;left:0;top:0;width:199;height:236" coordorigin="0,0" coordsize="199,236" path="m154,148l93,195,184,195,190,184,198,163,154,148xe" filled="true" fillcolor="#3b3838" stroked="false">
                <v:path arrowok="t"/>
                <v:fill type="solid"/>
              </v:shape>
              <v:shape style="position:absolute;left:0;top:0;width:199;height:236" coordorigin="0,0" coordsize="199,236" path="m186,39l117,39,126,43,135,50,144,56,149,65,151,77,194,55,186,39xe" filled="true" fillcolor="#3b3838" stroked="false">
                <v:path arrowok="t"/>
                <v:fill type="solid"/>
              </v:shape>
            </v:group>
            <v:group style="position:absolute;left:227;top:64;width:171;height:172" coordorigin="227,64" coordsize="171,172">
              <v:shape style="position:absolute;left:227;top:64;width:171;height:172" coordorigin="227,64" coordsize="171,172" path="m302,64l236,108,227,147,227,149,258,218,322,236,341,232,359,223,376,209,382,200,301,200,292,196,283,187,276,178,273,166,273,133,276,121,283,111,292,103,301,99,382,99,380,97,363,78,347,70,327,65,302,64xe" filled="true" fillcolor="#3b3838" stroked="false">
                <v:path arrowok="t"/>
                <v:fill type="solid"/>
              </v:shape>
              <v:shape style="position:absolute;left:227;top:64;width:171;height:172" coordorigin="227,64" coordsize="171,172" path="m382,99l324,99,334,103,341,111,350,128,353,149,353,166,349,178,341,187,334,196,324,200,382,200,386,196,393,179,397,158,397,132,391,114,382,99xe" filled="true" fillcolor="#3b3838" stroked="false">
                <v:path arrowok="t"/>
                <v:fill type="solid"/>
              </v:shape>
            </v:group>
            <v:group style="position:absolute;left:433;top:63;width:152;height:170" coordorigin="433,63" coordsize="152,170">
              <v:shape style="position:absolute;left:433;top:63;width:152;height:170" coordorigin="433,63" coordsize="152,170" path="m474,67l433,67,433,232,478,232,478,139,479,125,481,119,483,112,487,106,493,103,499,98,507,97,582,97,581,93,580,91,474,91,474,67xe" filled="true" fillcolor="#3b3838" stroked="false">
                <v:path arrowok="t"/>
                <v:fill type="solid"/>
              </v:shape>
              <v:shape style="position:absolute;left:433;top:63;width:152;height:170" coordorigin="433,63" coordsize="152,170" path="m582,97l520,97,525,98,529,100,537,107,538,113,540,118,541,130,541,232,585,232,585,116,583,106,582,100,582,97xe" filled="true" fillcolor="#3b3838" stroked="false">
                <v:path arrowok="t"/>
                <v:fill type="solid"/>
              </v:shape>
              <v:shape style="position:absolute;left:433;top:63;width:152;height:170" coordorigin="433,63" coordsize="152,170" path="m539,63l528,63,507,67,489,76,474,91,580,91,539,63xe" filled="true" fillcolor="#3b3838" stroked="false">
                <v:path arrowok="t"/>
                <v:fill type="solid"/>
              </v:shape>
            </v:group>
            <v:group style="position:absolute;left:611;top:8;width:98;height:228" coordorigin="611,8" coordsize="98,228">
              <v:shape style="position:absolute;left:611;top:8;width:98;height:228" coordorigin="611,8" coordsize="98,228" path="m675,101l631,101,631,200,633,205,634,212,666,236,687,236,699,233,708,229,705,200,684,200,679,197,678,196,676,191,676,189,675,182,675,101xe" filled="true" fillcolor="#3b3838" stroked="false">
                <v:path arrowok="t"/>
                <v:fill type="solid"/>
              </v:shape>
              <v:shape style="position:absolute;left:611;top:8;width:98;height:228" coordorigin="611,8" coordsize="98,228" path="m705,195l697,199,691,200,705,200,705,195xe" filled="true" fillcolor="#3b3838" stroked="false">
                <v:path arrowok="t"/>
                <v:fill type="solid"/>
              </v:shape>
              <v:shape style="position:absolute;left:611;top:8;width:98;height:228" coordorigin="611,8" coordsize="98,228" path="m705,67l611,67,611,101,705,101,705,67xe" filled="true" fillcolor="#3b3838" stroked="false">
                <v:path arrowok="t"/>
                <v:fill type="solid"/>
              </v:shape>
              <v:shape style="position:absolute;left:611;top:8;width:98;height:228" coordorigin="611,8" coordsize="98,228" path="m675,8l631,33,631,67,675,67,675,8xe" filled="true" fillcolor="#3b3838" stroked="false">
                <v:path arrowok="t"/>
                <v:fill type="solid"/>
              </v:shape>
            </v:group>
            <v:group style="position:absolute;left:721;top:63;width:156;height:172" coordorigin="721,63" coordsize="156,172">
              <v:shape style="position:absolute;left:721;top:63;width:156;height:172" coordorigin="721,63" coordsize="156,172" path="m792,63l739,92,721,151,724,172,767,229,815,235,834,230,852,220,865,205,866,203,793,203,785,200,778,193,772,185,768,175,767,161,877,156,876,135,768,135,768,123,771,113,784,100,792,97,863,97,851,81,836,71,817,65,792,63xe" filled="true" fillcolor="#3b3838" stroked="false">
                <v:path arrowok="t"/>
                <v:fill type="solid"/>
              </v:shape>
              <v:shape style="position:absolute;left:721;top:63;width:156;height:172" coordorigin="721,63" coordsize="156,172" path="m831,179l828,188,826,194,816,201,810,203,866,203,875,187,831,179xe" filled="true" fillcolor="#3b3838" stroked="false">
                <v:path arrowok="t"/>
                <v:fill type="solid"/>
              </v:shape>
              <v:shape style="position:absolute;left:721;top:63;width:156;height:172" coordorigin="721,63" coordsize="156,172" path="m863,97l810,97,817,99,823,106,831,112,833,123,834,135,876,135,876,135,871,115,863,98,863,97xe" filled="true" fillcolor="#3b3838" stroked="false">
                <v:path arrowok="t"/>
                <v:fill type="solid"/>
              </v:shape>
            </v:group>
            <v:group style="position:absolute;left:915;top:63;width:152;height:170" coordorigin="915,63" coordsize="152,170">
              <v:shape style="position:absolute;left:915;top:63;width:152;height:170" coordorigin="915,63" coordsize="152,170" path="m955,67l915,67,915,232,959,232,959,139,960,125,961,119,964,112,969,106,975,103,981,98,987,97,1062,97,1061,93,1060,91,955,91,955,67xe" filled="true" fillcolor="#3b3838" stroked="false">
                <v:path arrowok="t"/>
                <v:fill type="solid"/>
              </v:shape>
              <v:shape style="position:absolute;left:915;top:63;width:152;height:170" coordorigin="915,63" coordsize="152,170" path="m1062,97l1001,97,1006,98,1009,100,1014,104,1017,107,1019,113,1021,118,1021,232,1066,232,1066,116,1065,106,1063,100,1062,97xe" filled="true" fillcolor="#3b3838" stroked="false">
                <v:path arrowok="t"/>
                <v:fill type="solid"/>
              </v:shape>
              <v:shape style="position:absolute;left:915;top:63;width:152;height:170" coordorigin="915,63" coordsize="152,170" path="m1020,63l1009,63,989,66,971,76,955,91,1060,91,1020,63xe" filled="true" fillcolor="#3b3838" stroked="false">
                <v:path arrowok="t"/>
                <v:fill type="solid"/>
              </v:shape>
            </v:group>
            <v:group style="position:absolute;left:1092;top:8;width:98;height:228" coordorigin="1092,8" coordsize="98,228">
              <v:shape style="position:absolute;left:1092;top:8;width:98;height:228" coordorigin="1092,8" coordsize="98,228" path="m1156,101l1113,101,1113,200,1114,205,1115,212,1116,218,1120,221,1122,226,1134,232,1140,235,1147,236,1168,236,1180,233,1189,229,1186,200,1165,200,1158,196,1157,194,1157,191,1156,189,1156,101xe" filled="true" fillcolor="#3b3838" stroked="false">
                <v:path arrowok="t"/>
                <v:fill type="solid"/>
              </v:shape>
              <v:shape style="position:absolute;left:1092;top:8;width:98;height:228" coordorigin="1092,8" coordsize="98,228" path="m1186,195l1179,199,1173,200,1186,200,1186,195xe" filled="true" fillcolor="#3b3838" stroked="false">
                <v:path arrowok="t"/>
                <v:fill type="solid"/>
              </v:shape>
              <v:shape style="position:absolute;left:1092;top:8;width:98;height:228" coordorigin="1092,8" coordsize="98,228" path="m1186,67l1092,67,1092,101,1186,101,1186,67xe" filled="true" fillcolor="#3b3838" stroked="false">
                <v:path arrowok="t"/>
                <v:fill type="solid"/>
              </v:shape>
              <v:shape style="position:absolute;left:1092;top:8;width:98;height:228" coordorigin="1092,8" coordsize="98,228" path="m1156,8l1113,33,1113,67,1156,67,1156,8xe" filled="true" fillcolor="#3b3838" stroked="false">
                <v:path arrowok="t"/>
                <v:fill type="solid"/>
              </v:shape>
            </v:group>
            <v:group style="position:absolute;left:1200;top:63;width:154;height:173" coordorigin="1200,63" coordsize="154,173">
              <v:shape style="position:absolute;left:1200;top:63;width:154;height:173" coordorigin="1200,63" coordsize="154,173" path="m1243,178l1200,184,1202,191,1211,209,1226,223,1241,230,1261,234,1285,236,1306,233,1324,226,1341,214,1346,205,1269,205,1260,202,1255,197,1249,193,1246,187,1243,178xe" filled="true" fillcolor="#3b3838" stroked="false">
                <v:path arrowok="t"/>
                <v:fill type="solid"/>
              </v:shape>
              <v:shape style="position:absolute;left:1200;top:63;width:154;height:173" coordorigin="1200,63" coordsize="154,173" path="m1276,63l1209,97,1207,120,1213,138,1293,172,1300,173,1305,176,1309,181,1311,183,1311,191,1308,195,1305,197,1299,202,1290,205,1346,205,1351,197,1354,175,1348,158,1330,141,1313,134,1287,127,1263,121,1251,116,1248,113,1247,111,1247,104,1248,101,1252,99,1257,95,1265,94,1343,94,1336,84,1318,70,1300,65,1276,63xe" filled="true" fillcolor="#3b3838" stroked="false">
                <v:path arrowok="t"/>
                <v:fill type="solid"/>
              </v:shape>
              <v:shape style="position:absolute;left:1200;top:63;width:154;height:173" coordorigin="1200,63" coordsize="154,173" path="m1343,94l1285,94,1293,95,1302,103,1306,107,1307,115,1346,99,1343,94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6389" w:val="left" w:leader="none"/>
          <w:tab w:pos="8310" w:val="left" w:leader="none"/>
          <w:tab w:pos="8741" w:val="left" w:leader="none"/>
          <w:tab w:pos="9201" w:val="left" w:leader="none"/>
        </w:tabs>
        <w:spacing w:line="130" w:lineRule="atLeast"/>
        <w:ind w:left="14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278.7pt;height:41.9pt;mso-position-horizontal-relative:char;mso-position-vertical-relative:line" coordorigin="0,0" coordsize="5574,838">
            <v:shape style="position:absolute;left:0;top:8;width:2762;height:829" type="#_x0000_t75" stroked="false">
              <v:imagedata r:id="rId61" o:title=""/>
            </v:shape>
            <v:group style="position:absolute;left:1442;top:19;width:137;height:178" coordorigin="1442,19" coordsize="137,178">
              <v:shape style="position:absolute;left:1442;top:19;width:137;height:178" coordorigin="1442,19" coordsize="137,178" path="m1464,137l1442,138,1442,150,1494,195,1516,197,1528,197,1538,194,1548,189,1559,185,1566,179,1567,176,1505,176,1495,174,1488,170,1480,168,1475,163,1470,157,1466,152,1464,145,1464,137xe" filled="true" fillcolor="#000000" stroked="false">
                <v:path arrowok="t"/>
                <v:fill type="solid"/>
              </v:shape>
              <v:shape style="position:absolute;left:1442;top:19;width:137;height:178" coordorigin="1442,19" coordsize="137,178" path="m1522,19l1498,19,1487,20,1448,57,1448,74,1522,117,1532,121,1556,141,1556,152,1555,157,1552,162,1549,165,1544,169,1537,171,1530,175,1523,176,1567,176,1571,170,1577,163,1579,153,1579,135,1577,127,1567,113,1560,108,1549,103,1543,99,1530,96,1512,92,1493,87,1482,84,1477,79,1472,75,1470,71,1470,57,1474,51,1480,47,1487,41,1496,38,1562,38,1560,35,1553,29,1543,25,1534,20,1522,19xe" filled="true" fillcolor="#000000" stroked="false">
                <v:path arrowok="t"/>
                <v:fill type="solid"/>
              </v:shape>
              <v:shape style="position:absolute;left:1442;top:19;width:137;height:178" coordorigin="1442,19" coordsize="137,178" path="m1562,38l1523,38,1534,42,1540,47,1547,53,1550,61,1552,72,1573,69,1573,60,1571,50,1565,43,1562,38xe" filled="true" fillcolor="#000000" stroked="false">
                <v:path arrowok="t"/>
                <v:fill type="solid"/>
              </v:shape>
            </v:group>
            <v:group style="position:absolute;left:1608;top:21;width:101;height:172" coordorigin="1608,21" coordsize="101,172">
              <v:shape style="position:absolute;left:1608;top:21;width:101;height:172" coordorigin="1608,21" coordsize="101,172" path="m1628,21l1608,21,1608,193,1628,193,1628,115,1630,108,1656,84,1704,84,1703,83,1628,83,1628,21xe" filled="true" fillcolor="#000000" stroked="false">
                <v:path arrowok="t"/>
                <v:fill type="solid"/>
              </v:shape>
              <v:shape style="position:absolute;left:1608;top:21;width:101;height:172" coordorigin="1608,21" coordsize="101,172" path="m1704,84l1670,84,1676,86,1686,96,1688,104,1688,193,1709,193,1709,102,1708,93,1705,86,1704,84xe" filled="true" fillcolor="#000000" stroked="false">
                <v:path arrowok="t"/>
                <v:fill type="solid"/>
              </v:shape>
              <v:shape style="position:absolute;left:1608;top:21;width:101;height:172" coordorigin="1608,21" coordsize="101,172" path="m1675,66l1665,66,1645,70,1628,83,1703,83,1702,80,1697,75,1690,72,1684,68,1675,66xe" filled="true" fillcolor="#000000" stroked="false">
                <v:path arrowok="t"/>
                <v:fill type="solid"/>
              </v:shape>
            </v:group>
            <v:group style="position:absolute;left:1735;top:66;width:114;height:131" coordorigin="1735,66" coordsize="114,131">
              <v:shape style="position:absolute;left:1735;top:66;width:114;height:131" coordorigin="1735,66" coordsize="114,131" path="m1839,84l1802,84,1810,86,1816,91,1819,95,1822,101,1822,114,1813,117,1801,120,1783,121,1775,122,1769,123,1765,125,1759,126,1754,128,1750,132,1745,134,1741,139,1736,149,1735,155,1735,171,1739,180,1746,186,1753,193,1764,197,1786,197,1807,189,1816,185,1820,180,1774,180,1768,177,1764,174,1759,170,1757,165,1757,156,1758,152,1760,150,1762,146,1765,145,1769,143,1772,141,1778,140,1787,139,1802,137,1813,134,1822,131,1843,131,1843,103,1842,97,1842,93,1841,87,1839,84xe" filled="true" fillcolor="#000000" stroked="false">
                <v:path arrowok="t"/>
                <v:fill type="solid"/>
              </v:shape>
              <v:shape style="position:absolute;left:1735;top:66;width:114;height:131" coordorigin="1735,66" coordsize="114,131" path="m1844,177l1823,177,1825,189,1828,193,1849,193,1844,183,1844,179,1844,177xe" filled="true" fillcolor="#000000" stroked="false">
                <v:path arrowok="t"/>
                <v:fill type="solid"/>
              </v:shape>
              <v:shape style="position:absolute;left:1735;top:66;width:114;height:131" coordorigin="1735,66" coordsize="114,131" path="m1843,131l1822,131,1822,147,1820,155,1818,159,1814,165,1811,170,1804,174,1798,177,1790,180,1820,180,1823,177,1844,177,1843,173,1843,131xe" filled="true" fillcolor="#000000" stroked="false">
                <v:path arrowok="t"/>
                <v:fill type="solid"/>
              </v:shape>
              <v:shape style="position:absolute;left:1735;top:66;width:114;height:131" coordorigin="1735,66" coordsize="114,131" path="m1805,66l1783,66,1775,67,1766,71,1758,73,1739,104,1759,107,1762,98,1765,92,1770,89,1774,85,1782,84,1839,84,1838,83,1835,79,1832,75,1826,72,1820,69,1813,67,1805,66xe" filled="true" fillcolor="#000000" stroked="false">
                <v:path arrowok="t"/>
                <v:fill type="solid"/>
              </v:shape>
            </v:group>
            <v:group style="position:absolute;left:1876;top:66;width:68;height:128" coordorigin="1876,66" coordsize="68,128">
              <v:shape style="position:absolute;left:1876;top:66;width:68;height:128" coordorigin="1876,66" coordsize="68,128" path="m1895,68l1876,68,1876,193,1897,193,1897,119,1898,111,1901,103,1902,98,1904,95,1908,92,1912,89,1916,87,1895,87,1895,68xe" filled="true" fillcolor="#000000" stroked="false">
                <v:path arrowok="t"/>
                <v:fill type="solid"/>
              </v:shape>
              <v:shape style="position:absolute;left:1876;top:66;width:68;height:128" coordorigin="1876,66" coordsize="68,128" path="m1928,66l1916,66,1913,67,1908,71,1904,73,1900,79,1895,87,1926,87,1936,92,1943,73,1936,68,1928,66xe" filled="true" fillcolor="#000000" stroked="false">
                <v:path arrowok="t"/>
                <v:fill type="solid"/>
              </v:shape>
            </v:group>
            <v:group style="position:absolute;left:1950;top:66;width:115;height:131" coordorigin="1950,66" coordsize="115,131">
              <v:shape style="position:absolute;left:1950;top:66;width:115;height:131" coordorigin="1950,66" coordsize="115,131" path="m1998,66l1951,120,1950,148,1957,166,1969,183,1986,193,2008,197,2023,197,2035,193,2054,179,1998,179,1990,175,1975,161,1972,150,1970,137,2065,137,2065,130,2064,119,1972,119,1973,108,1976,99,1990,86,1998,84,2047,84,2040,75,2022,68,1998,66xe" filled="true" fillcolor="#000000" stroked="false">
                <v:path arrowok="t"/>
                <v:fill type="solid"/>
              </v:shape>
              <v:shape style="position:absolute;left:1950;top:66;width:115;height:131" coordorigin="1950,66" coordsize="115,131" path="m2042,153l2039,162,2035,169,2028,173,2022,176,2016,179,2054,179,2060,169,2064,156,2042,153xe" filled="true" fillcolor="#000000" stroked="false">
                <v:path arrowok="t"/>
                <v:fill type="solid"/>
              </v:shape>
              <v:shape style="position:absolute;left:1950;top:66;width:115;height:131" coordorigin="1950,66" coordsize="115,131" path="m2047,84l2018,84,2027,87,2034,96,2039,101,2041,109,2042,119,2064,119,2063,111,2055,93,2047,84xe" filled="true" fillcolor="#000000" stroked="false">
                <v:path arrowok="t"/>
                <v:fill type="solid"/>
              </v:shape>
            </v:group>
            <v:group style="position:absolute;left:2083;top:21;width:108;height:176" coordorigin="2083,21" coordsize="108,176">
              <v:shape style="position:absolute;left:2083;top:21;width:108;height:176" coordorigin="2083,21" coordsize="108,176" path="m2143,66l2125,66,2116,68,2107,74,2100,79,2093,87,2089,97,2084,108,2083,119,2083,144,2118,193,2126,197,2152,197,2164,189,2170,179,2129,179,2122,175,2114,167,2108,159,2105,147,2105,115,2107,103,2114,95,2120,87,2128,84,2191,84,2191,83,2170,83,2166,78,2161,74,2149,67,2143,66xe" filled="true" fillcolor="#000000" stroked="false">
                <v:path arrowok="t"/>
                <v:fill type="solid"/>
              </v:shape>
              <v:shape style="position:absolute;left:2083;top:21;width:108;height:176" coordorigin="2083,21" coordsize="108,176" path="m2191,177l2171,177,2171,193,2191,193,2191,177xe" filled="true" fillcolor="#000000" stroked="false">
                <v:path arrowok="t"/>
                <v:fill type="solid"/>
              </v:shape>
              <v:shape style="position:absolute;left:2083;top:21;width:108;height:176" coordorigin="2083,21" coordsize="108,176" path="m2191,84l2147,84,2155,87,2161,96,2168,103,2172,116,2172,149,2168,159,2162,168,2155,175,2148,179,2170,179,2171,177,2191,177,2191,84xe" filled="true" fillcolor="#000000" stroked="false">
                <v:path arrowok="t"/>
                <v:fill type="solid"/>
              </v:shape>
              <v:shape style="position:absolute;left:2083;top:21;width:108;height:176" coordorigin="2083,21" coordsize="108,176" path="m2191,21l2170,21,2170,83,2191,83,2191,21xe" filled="true" fillcolor="#000000" stroked="false">
                <v:path arrowok="t"/>
                <v:fill type="solid"/>
              </v:shape>
            </v:group>
            <v:group style="position:absolute;left:2321;top:19;width:137;height:178" coordorigin="2321,19" coordsize="137,178">
              <v:shape style="position:absolute;left:2321;top:19;width:137;height:178" coordorigin="2321,19" coordsize="137,178" path="m2342,137l2321,138,2321,150,2373,195,2394,197,2406,197,2417,194,2426,189,2437,185,2444,179,2446,176,2383,176,2374,174,2366,170,2358,168,2353,163,2348,157,2345,152,2342,145,2342,137xe" filled="true" fillcolor="#000000" stroked="false">
                <v:path arrowok="t"/>
                <v:fill type="solid"/>
              </v:shape>
              <v:shape style="position:absolute;left:2321;top:19;width:137;height:178" coordorigin="2321,19" coordsize="137,178" path="m2400,19l2376,19,2365,20,2327,57,2327,74,2400,117,2411,121,2435,141,2435,152,2434,157,2430,162,2428,165,2423,169,2416,171,2408,175,2401,176,2446,176,2449,170,2455,163,2458,153,2458,135,2455,127,2446,113,2438,108,2428,103,2422,99,2408,96,2390,92,2371,87,2360,84,2356,79,2351,75,2348,71,2348,57,2352,51,2358,47,2365,41,2375,38,2440,38,2438,35,2431,29,2422,25,2412,20,2400,19xe" filled="true" fillcolor="#000000" stroked="false">
                <v:path arrowok="t"/>
                <v:fill type="solid"/>
              </v:shape>
              <v:shape style="position:absolute;left:2321;top:19;width:137;height:178" coordorigin="2321,19" coordsize="137,178" path="m2440,38l2401,38,2412,42,2418,47,2425,53,2429,61,2430,72,2452,69,2452,60,2449,50,2443,43,2440,38xe" filled="true" fillcolor="#000000" stroked="false">
                <v:path arrowok="t"/>
                <v:fill type="solid"/>
              </v:shape>
            </v:group>
            <v:group style="position:absolute;left:2480;top:67;width:113;height:131" coordorigin="2480,67" coordsize="113,131">
              <v:shape style="position:absolute;left:2480;top:67;width:113;height:131" coordorigin="2480,67" coordsize="113,131" path="m2527,67l2481,120,2480,148,2487,166,2500,183,2517,193,2538,197,2552,197,2564,193,2584,179,2528,179,2519,175,2513,168,2506,161,2502,150,2501,137,2593,137,2593,130,2592,119,2502,119,2503,108,2507,99,2520,86,2527,84,2576,84,2569,75,2552,68,2527,67xe" filled="true" fillcolor="#000000" stroked="false">
                <v:path arrowok="t"/>
                <v:fill type="solid"/>
              </v:shape>
              <v:shape style="position:absolute;left:2480;top:67;width:113;height:131" coordorigin="2480,67" coordsize="113,131" path="m2572,153l2546,179,2584,179,2590,169,2593,156,2572,153xe" filled="true" fillcolor="#000000" stroked="false">
                <v:path arrowok="t"/>
                <v:fill type="solid"/>
              </v:shape>
              <v:shape style="position:absolute;left:2480;top:67;width:113;height:131" coordorigin="2480,67" coordsize="113,131" path="m2576,84l2548,84,2557,87,2563,96,2568,101,2570,109,2572,119,2592,119,2591,111,2584,94,2576,84xe" filled="true" fillcolor="#000000" stroked="false">
                <v:path arrowok="t"/>
                <v:fill type="solid"/>
              </v:shape>
            </v:group>
            <v:group style="position:absolute;left:2620;top:66;width:69;height:128" coordorigin="2620,66" coordsize="69,128">
              <v:shape style="position:absolute;left:2620;top:66;width:69;height:128" coordorigin="2620,66" coordsize="69,128" path="m2639,68l2620,68,2620,193,2641,193,2641,119,2642,111,2645,103,2646,98,2648,95,2652,92,2656,89,2660,87,2639,87,2639,68xe" filled="true" fillcolor="#000000" stroked="false">
                <v:path arrowok="t"/>
                <v:fill type="solid"/>
              </v:shape>
              <v:shape style="position:absolute;left:2620;top:66;width:69;height:128" coordorigin="2620,66" coordsize="69,128" path="m2674,66l2662,66,2657,67,2652,71,2648,73,2644,79,2639,87,2670,87,2675,90,2681,92,2688,73,2681,68,2674,66xe" filled="true" fillcolor="#000000" stroked="false">
                <v:path arrowok="t"/>
                <v:fill type="solid"/>
              </v:shape>
            </v:group>
            <v:group style="position:absolute;left:2687;top:68;width:117;height:125" coordorigin="2687,68" coordsize="117,125">
              <v:shape style="position:absolute;left:2687;top:68;width:117;height:125" coordorigin="2687,68" coordsize="117,125" path="m2710,68l2687,68,2735,193,2754,193,2764,168,2744,168,2740,151,2736,144,2710,68xe" filled="true" fillcolor="#000000" stroked="false">
                <v:path arrowok="t"/>
                <v:fill type="solid"/>
              </v:shape>
              <v:shape style="position:absolute;left:2687;top:68;width:117;height:125" coordorigin="2687,68" coordsize="117,125" path="m2803,68l2780,68,2752,145,2749,153,2746,162,2744,168,2764,168,2803,68xe" filled="true" fillcolor="#000000" stroked="false">
                <v:path arrowok="t"/>
                <v:fill type="solid"/>
              </v:shape>
            </v:group>
            <v:group style="position:absolute;left:2829;top:11;width:2;height:182" coordorigin="2829,11" coordsize="2,182">
              <v:shape style="position:absolute;left:2829;top:11;width:2;height:182" coordorigin="2829,11" coordsize="0,182" path="m2829,11l2829,193e" filled="false" stroked="true" strokeweight="1.120pt" strokecolor="#000000">
                <v:path arrowok="t"/>
              </v:shape>
            </v:group>
            <v:group style="position:absolute;left:2867;top:66;width:108;height:131" coordorigin="2867,66" coordsize="108,131">
              <v:shape style="position:absolute;left:2867;top:66;width:108;height:131" coordorigin="2867,66" coordsize="108,131" path="m2935,66l2911,66,2902,68,2867,121,2867,147,2872,166,2884,183,2901,193,2922,197,2935,197,2947,192,2956,183,2962,179,2911,179,2903,175,2897,168,2890,159,2887,147,2887,114,2890,102,2897,95,2903,87,2912,84,2965,84,2964,83,2954,77,2946,69,2935,66xe" filled="true" fillcolor="#000000" stroked="false">
                <v:path arrowok="t"/>
                <v:fill type="solid"/>
              </v:shape>
              <v:shape style="position:absolute;left:2867;top:66;width:108;height:131" coordorigin="2867,66" coordsize="108,131" path="m2953,147l2929,179,2962,179,2965,176,2971,164,2974,150,2953,147xe" filled="true" fillcolor="#000000" stroked="false">
                <v:path arrowok="t"/>
                <v:fill type="solid"/>
              </v:shape>
              <v:shape style="position:absolute;left:2867;top:66;width:108;height:131" coordorigin="2867,66" coordsize="108,131" path="m2965,84l2929,84,2935,85,2940,90,2946,93,2950,101,2951,109,2971,105,2969,92,2965,84xe" filled="true" fillcolor="#000000" stroked="false">
                <v:path arrowok="t"/>
                <v:fill type="solid"/>
              </v:shape>
            </v:group>
            <v:group style="position:absolute;left:2986;top:66;width:114;height:131" coordorigin="2986,66" coordsize="114,131">
              <v:shape style="position:absolute;left:2986;top:66;width:114;height:131" coordorigin="2986,66" coordsize="114,131" path="m3033,66l2986,120,2986,148,2992,166,3005,183,3022,193,3043,197,3059,197,3070,193,3089,179,3034,179,3025,175,3011,161,3007,150,3006,137,3100,137,3100,130,3098,119,3007,119,3008,108,3012,99,3025,86,3034,84,3082,84,3075,76,3058,68,3033,66xe" filled="true" fillcolor="#000000" stroked="false">
                <v:path arrowok="t"/>
                <v:fill type="solid"/>
              </v:shape>
              <v:shape style="position:absolute;left:2986;top:66;width:114;height:131" coordorigin="2986,66" coordsize="114,131" path="m3077,153l3073,162,3070,169,3058,176,3052,179,3089,179,3095,169,3098,156,3077,153xe" filled="true" fillcolor="#000000" stroked="false">
                <v:path arrowok="t"/>
                <v:fill type="solid"/>
              </v:shape>
              <v:shape style="position:absolute;left:2986;top:66;width:114;height:131" coordorigin="2986,66" coordsize="114,131" path="m3082,84l3054,84,3062,87,3068,96,3073,101,3076,109,3077,119,3098,119,3097,111,3090,94,3082,84xe" filled="true" fillcolor="#000000" stroked="false">
                <v:path arrowok="t"/>
                <v:fill type="solid"/>
              </v:shape>
              <v:shape style="position:absolute;left:2765;top:21;width:2165;height:482" type="#_x0000_t75" stroked="false">
                <v:imagedata r:id="rId62" o:title=""/>
              </v:shape>
            </v:group>
            <v:group style="position:absolute;left:4297;top:42;width:2;height:152" coordorigin="4297,42" coordsize="2,152">
              <v:shape style="position:absolute;left:4297;top:42;width:2;height:152" coordorigin="4297,42" coordsize="0,152" path="m4297,42l4297,193e" filled="false" stroked="true" strokeweight="1.24pt" strokecolor="#000000">
                <v:path arrowok="t"/>
              </v:shape>
            </v:group>
            <v:group style="position:absolute;left:4229;top:32;width:137;height:2" coordorigin="4229,32" coordsize="137,2">
              <v:shape style="position:absolute;left:4229;top:32;width:137;height:2" coordorigin="4229,32" coordsize="137,0" path="m4229,32l4366,32e" filled="false" stroked="true" strokeweight="1.120pt" strokecolor="#000000">
                <v:path arrowok="t"/>
              </v:shape>
            </v:group>
            <v:group style="position:absolute;left:4381;top:66;width:116;height:131" coordorigin="4381,66" coordsize="116,131">
              <v:shape style="position:absolute;left:4381;top:66;width:116;height:131" coordorigin="4381,66" coordsize="116,131" path="m4486,84l4450,84,4457,86,4463,91,4466,95,4469,101,4469,114,4460,117,4447,120,4430,121,4422,122,4416,123,4412,125,4406,126,4402,128,4397,132,4392,134,4388,139,4386,144,4382,149,4381,155,4381,171,4385,180,4393,186,4400,193,4410,197,4433,197,4454,189,4462,185,4467,180,4421,180,4415,177,4410,174,4406,170,4404,165,4404,156,4405,152,4408,150,4409,146,4412,145,4415,143,4420,141,4426,140,4434,139,4450,137,4460,134,4469,131,4489,131,4489,97,4488,93,4487,87,4486,84xe" filled="true" fillcolor="#000000" stroked="false">
                <v:path arrowok="t"/>
                <v:fill type="solid"/>
              </v:shape>
              <v:shape style="position:absolute;left:4381;top:66;width:116;height:131" coordorigin="4381,66" coordsize="116,131" path="m4490,177l4470,177,4472,189,4475,193,4496,193,4492,183,4490,179,4490,177xe" filled="true" fillcolor="#000000" stroked="false">
                <v:path arrowok="t"/>
                <v:fill type="solid"/>
              </v:shape>
              <v:shape style="position:absolute;left:4381;top:66;width:116;height:131" coordorigin="4381,66" coordsize="116,131" path="m4489,131l4469,131,4469,147,4468,155,4438,180,4467,180,4470,177,4490,177,4490,171,4489,161,4489,131xe" filled="true" fillcolor="#000000" stroked="false">
                <v:path arrowok="t"/>
                <v:fill type="solid"/>
              </v:shape>
              <v:shape style="position:absolute;left:4381;top:66;width:116;height:131" coordorigin="4381,66" coordsize="116,131" path="m4452,66l4430,66,4421,67,4414,71,4405,73,4385,104,4406,107,4408,98,4411,92,4421,85,4428,84,4486,84,4486,83,4478,75,4474,72,4468,69,4460,67,4452,66xe" filled="true" fillcolor="#000000" stroked="false">
                <v:path arrowok="t"/>
                <v:fill type="solid"/>
              </v:shape>
            </v:group>
            <v:group style="position:absolute;left:4508;top:68;width:117;height:125" coordorigin="4508,68" coordsize="117,125">
              <v:shape style="position:absolute;left:4508;top:68;width:117;height:125" coordorigin="4508,68" coordsize="117,125" path="m4538,68l4512,68,4554,128,4508,193,4535,193,4567,144,4591,144,4579,127,4591,111,4566,111,4564,108,4561,103,4558,98,4538,68xe" filled="true" fillcolor="#000000" stroked="false">
                <v:path arrowok="t"/>
                <v:fill type="solid"/>
              </v:shape>
              <v:shape style="position:absolute;left:4508;top:68;width:117;height:125" coordorigin="4508,68" coordsize="117,125" path="m4591,144l4567,144,4574,155,4600,193,4625,193,4591,144xe" filled="true" fillcolor="#000000" stroked="false">
                <v:path arrowok="t"/>
                <v:fill type="solid"/>
              </v:shape>
              <v:shape style="position:absolute;left:4508;top:68;width:117;height:125" coordorigin="4508,68" coordsize="117,125" path="m4622,68l4597,68,4576,98,4573,102,4566,111,4591,111,4622,68xe" filled="true" fillcolor="#000000" stroked="false">
                <v:path arrowok="t"/>
                <v:fill type="solid"/>
              </v:shape>
              <v:shape style="position:absolute;left:4741;top:8;width:833;height:487" type="#_x0000_t75" stroked="false">
                <v:imagedata r:id="rId63" o:title=""/>
              </v:shape>
            </v:group>
            <v:group style="position:absolute;left:2197;top:365;width:114;height:131" coordorigin="2197,365" coordsize="114,131">
              <v:shape style="position:absolute;left:2197;top:365;width:114;height:131" coordorigin="2197,365" coordsize="114,131" path="m2301,383l2264,383,2273,385,2278,390,2282,393,2284,399,2284,413,2275,416,2263,419,2246,420,2238,421,2232,422,2227,423,2221,425,2216,427,2213,431,2208,433,2201,443,2198,447,2197,453,2197,470,2201,479,2208,485,2215,492,2226,495,2248,495,2256,493,2270,488,2278,483,2283,479,2237,479,2231,476,2221,469,2220,464,2220,455,2221,451,2222,449,2225,445,2227,444,2231,441,2234,440,2240,439,2249,438,2264,435,2276,433,2284,429,2305,429,2305,396,2304,392,2303,386,2301,383xe" filled="true" fillcolor="#000000" stroked="false">
                <v:path arrowok="t"/>
                <v:fill type="solid"/>
              </v:shape>
              <v:shape style="position:absolute;left:2197;top:365;width:114;height:131" coordorigin="2197,365" coordsize="114,131" path="m2306,476l2286,476,2286,482,2287,488,2290,492,2311,492,2309,487,2306,477,2306,476xe" filled="true" fillcolor="#000000" stroked="false">
                <v:path arrowok="t"/>
                <v:fill type="solid"/>
              </v:shape>
              <v:shape style="position:absolute;left:2197;top:365;width:114;height:131" coordorigin="2197,365" coordsize="114,131" path="m2305,429l2284,429,2284,446,2282,453,2280,458,2278,464,2273,469,2267,473,2260,476,2252,479,2283,479,2286,476,2306,476,2305,471,2305,429xe" filled="true" fillcolor="#000000" stroked="false">
                <v:path arrowok="t"/>
                <v:fill type="solid"/>
              </v:shape>
              <v:shape style="position:absolute;left:2197;top:365;width:114;height:131" coordorigin="2197,365" coordsize="114,131" path="m2268,365l2246,365,2237,366,2228,369,2220,372,2214,377,2210,381,2206,387,2203,395,2201,403,2221,405,2224,397,2227,391,2237,384,2244,383,2301,383,2300,381,2298,378,2294,374,2290,371,2282,368,2276,366,2268,365xe" filled="true" fillcolor="#000000" stroked="false">
                <v:path arrowok="t"/>
                <v:fill type="solid"/>
              </v:shape>
            </v:group>
            <v:group style="position:absolute;left:2336;top:365;width:101;height:128" coordorigin="2336,365" coordsize="101,128">
              <v:shape style="position:absolute;left:2336;top:365;width:101;height:128" coordorigin="2336,365" coordsize="101,128" path="m2356,367l2336,367,2336,492,2357,492,2357,408,2360,397,2368,391,2374,386,2376,385,2356,385,2356,367xe" filled="true" fillcolor="#000000" stroked="false">
                <v:path arrowok="t"/>
                <v:fill type="solid"/>
              </v:shape>
              <v:shape style="position:absolute;left:2336;top:365;width:101;height:128" coordorigin="2336,365" coordsize="101,128" path="m2432,383l2396,383,2401,384,2405,387,2410,390,2414,397,2416,402,2417,408,2417,492,2437,492,2437,399,2436,395,2435,389,2432,383xe" filled="true" fillcolor="#000000" stroked="false">
                <v:path arrowok="t"/>
                <v:fill type="solid"/>
              </v:shape>
              <v:shape style="position:absolute;left:2336;top:365;width:101;height:128" coordorigin="2336,365" coordsize="101,128" path="m2402,365l2390,365,2370,371,2356,385,2376,385,2382,383,2432,383,2410,366,2402,365xe" filled="true" fillcolor="#000000" stroked="false">
                <v:path arrowok="t"/>
                <v:fill type="solid"/>
              </v:shape>
            </v:group>
            <v:group style="position:absolute;left:2462;top:320;width:108;height:176" coordorigin="2462,320" coordsize="108,176">
              <v:shape style="position:absolute;left:2462;top:320;width:108;height:176" coordorigin="2462,320" coordsize="108,176" path="m2522,365l2506,365,2496,367,2488,373,2479,378,2473,386,2470,396,2465,407,2462,417,2462,443,2497,492,2507,495,2532,495,2543,488,2550,477,2509,477,2501,474,2495,465,2488,458,2484,446,2484,414,2488,402,2494,393,2501,386,2508,383,2570,383,2570,381,2550,381,2546,377,2542,373,2530,366,2522,365xe" filled="true" fillcolor="#000000" stroked="false">
                <v:path arrowok="t"/>
                <v:fill type="solid"/>
              </v:shape>
              <v:shape style="position:absolute;left:2462;top:320;width:108;height:176" coordorigin="2462,320" coordsize="108,176" path="m2570,476l2551,476,2551,492,2570,492,2570,476xe" filled="true" fillcolor="#000000" stroked="false">
                <v:path arrowok="t"/>
                <v:fill type="solid"/>
              </v:shape>
              <v:shape style="position:absolute;left:2462;top:320;width:108;height:176" coordorigin="2462,320" coordsize="108,176" path="m2570,383l2527,383,2536,386,2542,395,2549,402,2551,415,2551,447,2549,458,2542,467,2536,474,2527,477,2550,477,2551,476,2570,476,2570,383xe" filled="true" fillcolor="#000000" stroked="false">
                <v:path arrowok="t"/>
                <v:fill type="solid"/>
              </v:shape>
              <v:shape style="position:absolute;left:2462;top:320;width:108;height:176" coordorigin="2462,320" coordsize="108,176" path="m2570,320l2550,320,2550,381,2570,381,2570,320xe" filled="true" fillcolor="#000000" stroked="false">
                <v:path arrowok="t"/>
                <v:fill type="solid"/>
              </v:shape>
            </v:group>
            <v:group style="position:absolute;left:2782;top:763;width:26;height:26" coordorigin="2782,763" coordsize="26,26">
              <v:shape style="position:absolute;left:2782;top:763;width:26;height:26" coordorigin="2782,763" coordsize="26,26" path="m2782,776l2807,776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0"/>
          <w:sz w:val="20"/>
        </w:rPr>
        <w:pict>
          <v:group style="width:89pt;height:26.6pt;mso-position-horizontal-relative:char;mso-position-vertical-relative:line" coordorigin="0,0" coordsize="1780,532">
            <v:group style="position:absolute;left:164;top:57;width:104;height:131" coordorigin="164,57" coordsize="104,131">
              <v:shape style="position:absolute;left:164;top:57;width:104;height:131" coordorigin="164,57" coordsize="104,131" path="m186,144l164,147,167,161,173,171,181,177,190,185,202,188,228,188,260,170,209,170,200,168,196,163,190,159,187,152,186,144xe" filled="true" fillcolor="#000000" stroked="false">
                <v:path arrowok="t"/>
                <v:fill type="solid"/>
              </v:shape>
              <v:shape style="position:absolute;left:164;top:57;width:104;height:131" coordorigin="164,57" coordsize="104,131" path="m224,57l208,57,196,60,191,62,186,63,182,66,178,69,175,73,172,78,169,83,168,87,168,99,218,132,230,135,238,138,245,141,246,146,246,156,244,161,240,164,235,168,228,170,260,170,262,168,266,162,268,156,268,141,266,135,233,114,218,109,208,107,202,104,199,104,196,103,191,98,188,93,188,86,191,83,194,80,199,77,206,75,257,75,256,73,253,68,247,65,240,62,233,59,224,57xe" filled="true" fillcolor="#000000" stroked="false">
                <v:path arrowok="t"/>
                <v:fill type="solid"/>
              </v:shape>
              <v:shape style="position:absolute;left:164;top:57;width:104;height:131" coordorigin="164,57" coordsize="104,131" path="m257,75l224,75,230,77,235,80,239,84,242,89,242,96,264,92,262,84,259,78,257,75xe" filled="true" fillcolor="#000000" stroked="false">
                <v:path arrowok="t"/>
                <v:fill type="solid"/>
              </v:shape>
            </v:group>
            <v:group style="position:absolute;left:293;top:13;width:102;height:172" coordorigin="293,13" coordsize="102,172">
              <v:shape style="position:absolute;left:293;top:13;width:102;height:172" coordorigin="293,13" coordsize="102,172" path="m314,13l293,13,293,185,314,185,314,107,316,99,341,75,389,75,389,74,314,74,314,13xe" filled="true" fillcolor="#000000" stroked="false">
                <v:path arrowok="t"/>
                <v:fill type="solid"/>
              </v:shape>
              <v:shape style="position:absolute;left:293;top:13;width:102;height:172" coordorigin="293,13" coordsize="102,172" path="m389,75l355,75,362,78,367,83,371,87,373,96,373,185,395,185,395,93,394,85,390,78,389,75xe" filled="true" fillcolor="#000000" stroked="false">
                <v:path arrowok="t"/>
                <v:fill type="solid"/>
              </v:shape>
              <v:shape style="position:absolute;left:293;top:13;width:102;height:172" coordorigin="293,13" coordsize="102,172" path="m361,57l351,57,330,62,314,74,389,74,388,72,383,67,368,60,361,57xe" filled="true" fillcolor="#000000" stroked="false">
                <v:path arrowok="t"/>
                <v:fill type="solid"/>
              </v:shape>
            </v:group>
            <v:group style="position:absolute;left:421;top:58;width:117;height:130" coordorigin="421,58" coordsize="117,130">
              <v:shape style="position:absolute;left:421;top:58;width:117;height:130" coordorigin="421,58" coordsize="117,130" path="m468,58l451,65,432,81,424,99,421,122,423,140,429,158,441,175,458,185,479,188,490,188,500,185,509,180,518,175,523,170,468,170,460,167,452,158,446,151,443,140,443,107,446,95,452,87,460,79,468,75,519,75,510,66,493,60,468,58xe" filled="true" fillcolor="#000000" stroked="false">
                <v:path arrowok="t"/>
                <v:fill type="solid"/>
              </v:shape>
              <v:shape style="position:absolute;left:421;top:58;width:117;height:130" coordorigin="421,58" coordsize="117,130" path="m519,75l490,75,498,79,505,87,512,95,516,107,516,138,512,150,498,167,490,170,523,170,526,168,530,158,535,150,538,137,538,120,535,101,527,84,519,75xe" filled="true" fillcolor="#000000" stroked="false">
                <v:path arrowok="t"/>
                <v:fill type="solid"/>
              </v:shape>
            </v:group>
            <v:group style="position:absolute;left:563;top:60;width:101;height:129" coordorigin="563,60" coordsize="101,129">
              <v:shape style="position:absolute;left:563;top:60;width:101;height:129" coordorigin="563,60" coordsize="101,129" path="m583,60l563,60,563,153,564,157,565,163,598,188,610,188,630,182,642,169,602,169,598,168,593,164,589,162,586,157,583,147,583,60xe" filled="true" fillcolor="#000000" stroked="false">
                <v:path arrowok="t"/>
                <v:fill type="solid"/>
              </v:shape>
              <v:shape style="position:absolute;left:563;top:60;width:101;height:129" coordorigin="563,60" coordsize="101,129" path="m664,167l644,167,644,185,664,185,664,167xe" filled="true" fillcolor="#000000" stroked="false">
                <v:path arrowok="t"/>
                <v:fill type="solid"/>
              </v:shape>
              <v:shape style="position:absolute;left:563;top:60;width:101;height:129" coordorigin="563,60" coordsize="101,129" path="m664,60l642,60,642,138,641,146,638,151,636,157,632,162,626,164,622,168,616,169,642,169,644,167,664,167,664,60xe" filled="true" fillcolor="#000000" stroked="false">
                <v:path arrowok="t"/>
                <v:fill type="solid"/>
              </v:shape>
            </v:group>
            <v:group style="position:absolute;left:707;top:14;width:2;height:173" coordorigin="707,14" coordsize="2,173">
              <v:shape style="position:absolute;left:707;top:14;width:2;height:173" coordorigin="707,14" coordsize="0,173" path="m707,14l707,187e" filled="false" stroked="true" strokeweight="1.18pt" strokecolor="#000000">
                <v:path arrowok="t"/>
              </v:shape>
            </v:group>
            <v:group style="position:absolute;left:743;top:13;width:108;height:176" coordorigin="743,13" coordsize="108,176">
              <v:shape style="position:absolute;left:743;top:13;width:108;height:176" coordorigin="743,13" coordsize="108,176" path="m803,57l785,57,775,60,768,66,760,71,752,79,749,89,745,99,743,110,743,135,745,146,750,157,754,167,761,174,769,180,778,185,786,188,811,188,823,181,830,170,788,170,781,167,774,158,768,151,764,139,764,107,851,75,851,74,829,74,826,69,821,66,809,59,803,57xe" filled="true" fillcolor="#000000" stroked="false">
                <v:path arrowok="t"/>
                <v:fill type="solid"/>
              </v:shape>
              <v:shape style="position:absolute;left:743;top:13;width:108;height:176" coordorigin="743,13" coordsize="108,176" path="m851,169l830,169,830,185,851,185,851,169xe" filled="true" fillcolor="#000000" stroked="false">
                <v:path arrowok="t"/>
                <v:fill type="solid"/>
              </v:shape>
              <v:shape style="position:absolute;left:743;top:13;width:108;height:176" coordorigin="743,13" coordsize="108,176" path="m851,75l806,75,815,79,822,87,828,95,832,108,832,140,828,151,822,159,815,167,808,170,830,170,830,169,851,169,851,75xe" filled="true" fillcolor="#000000" stroked="false">
                <v:path arrowok="t"/>
                <v:fill type="solid"/>
              </v:shape>
              <v:shape style="position:absolute;left:743;top:13;width:108;height:176" coordorigin="743,13" coordsize="108,176" path="m851,13l829,13,829,74,851,74,851,13xe" filled="true" fillcolor="#000000" stroked="false">
                <v:path arrowok="t"/>
                <v:fill type="solid"/>
              </v:shape>
              <v:shape style="position:absolute;left:421;top:0;width:1358;height:531" type="#_x0000_t75" stroked="false">
                <v:imagedata r:id="rId64" o:title=""/>
              </v:shape>
            </v:group>
            <v:group style="position:absolute;left:0;top:312;width:108;height:175" coordorigin="0,312" coordsize="108,175">
              <v:shape style="position:absolute;left:0;top:312;width:108;height:175" coordorigin="0,312" coordsize="108,175" path="m85,474l24,474,40,483,64,486,80,478,85,474xe" filled="true" fillcolor="#000000" stroked="false">
                <v:path arrowok="t"/>
                <v:fill type="solid"/>
              </v:shape>
              <v:shape style="position:absolute;left:0;top:312;width:108;height:175" coordorigin="0,312" coordsize="108,175" path="m20,312l0,312,0,483,19,483,24,474,85,474,90,469,41,469,32,464,22,446,19,435,19,405,23,393,29,386,36,378,44,374,94,374,93,373,20,373,20,312xe" filled="true" fillcolor="#000000" stroked="false">
                <v:path arrowok="t"/>
                <v:fill type="solid"/>
              </v:shape>
              <v:shape style="position:absolute;left:0;top:312;width:108;height:175" coordorigin="0,312" coordsize="108,175" path="m94,374l62,374,70,378,77,385,83,393,86,405,86,437,83,449,76,457,70,465,61,469,90,469,98,460,105,442,108,421,108,410,107,402,104,395,102,386,98,379,94,374xe" filled="true" fillcolor="#000000" stroked="false">
                <v:path arrowok="t"/>
                <v:fill type="solid"/>
              </v:shape>
              <v:shape style="position:absolute;left:0;top:312;width:108;height:175" coordorigin="0,312" coordsize="108,175" path="m62,356l41,356,30,362,20,373,93,373,89,368,84,365,70,357,62,356xe" filled="true" fillcolor="#000000" stroked="false">
                <v:path arrowok="t"/>
                <v:fill type="solid"/>
              </v:shape>
            </v:group>
            <v:group style="position:absolute;left:128;top:357;width:113;height:131" coordorigin="128,357" coordsize="113,131">
              <v:shape style="position:absolute;left:128;top:357;width:113;height:131" coordorigin="128,357" coordsize="113,131" path="m175,357l129,410,128,438,135,457,148,474,165,484,186,487,200,487,212,483,232,469,176,469,167,465,161,458,154,451,150,440,149,427,241,427,241,421,240,409,150,409,151,398,155,390,168,377,175,374,224,374,217,366,200,359,175,357xe" filled="true" fillcolor="#000000" stroked="false">
                <v:path arrowok="t"/>
                <v:fill type="solid"/>
              </v:shape>
              <v:shape style="position:absolute;left:128;top:357;width:113;height:131" coordorigin="128,357" coordsize="113,131" path="m220,444l194,469,232,469,238,459,241,446,220,444xe" filled="true" fillcolor="#000000" stroked="false">
                <v:path arrowok="t"/>
                <v:fill type="solid"/>
              </v:shape>
              <v:shape style="position:absolute;left:128;top:357;width:113;height:131" coordorigin="128,357" coordsize="113,131" path="m224,374l196,374,205,378,211,386,216,391,218,399,220,409,240,409,239,402,232,384,224,374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30"/>
          <w:sz w:val="20"/>
        </w:rPr>
      </w:r>
      <w:r>
        <w:rPr>
          <w:rFonts w:ascii="Times New Roman"/>
          <w:position w:val="30"/>
          <w:sz w:val="20"/>
        </w:rPr>
        <w:tab/>
      </w:r>
      <w:r>
        <w:rPr>
          <w:rFonts w:ascii="Times New Roman"/>
          <w:position w:val="64"/>
          <w:sz w:val="17"/>
        </w:rPr>
        <w:pict>
          <v:group style="width:15.85pt;height:8.8pt;mso-position-horizontal-relative:char;mso-position-vertical-relative:line" coordorigin="0,0" coordsize="317,176">
            <v:group style="position:absolute;left:0;top:0;width:110;height:175" coordorigin="0,0" coordsize="110,175">
              <v:shape style="position:absolute;left:0;top:0;width:110;height:175" coordorigin="0,0" coordsize="110,175" path="m85,163l25,163,41,172,65,174,81,166,85,163xe" filled="true" fillcolor="#000000" stroked="false">
                <v:path arrowok="t"/>
                <v:fill type="solid"/>
              </v:shape>
              <v:shape style="position:absolute;left:0;top:0;width:110;height:175" coordorigin="0,0" coordsize="110,175" path="m22,0l0,0,0,172,19,172,25,163,85,163,91,157,42,157,32,152,26,140,23,134,19,124,19,94,24,82,30,74,37,66,46,62,95,62,94,61,22,61,22,0xe" filled="true" fillcolor="#000000" stroked="false">
                <v:path arrowok="t"/>
                <v:fill type="solid"/>
              </v:shape>
              <v:shape style="position:absolute;left:0;top:0;width:110;height:175" coordorigin="0,0" coordsize="110,175" path="m95,62l64,62,71,66,78,73,84,82,88,94,88,125,84,137,77,145,71,154,62,157,91,157,100,149,107,131,109,109,109,98,108,90,106,83,102,74,100,67,95,62xe" filled="true" fillcolor="#000000" stroked="false">
                <v:path arrowok="t"/>
                <v:fill type="solid"/>
              </v:shape>
              <v:shape style="position:absolute;left:0;top:0;width:110;height:175" coordorigin="0,0" coordsize="110,175" path="m64,44l42,44,31,50,22,61,94,61,90,56,85,53,71,46,64,44xe" filled="true" fillcolor="#000000" stroked="false">
                <v:path arrowok="t"/>
                <v:fill type="solid"/>
              </v:shape>
            </v:group>
            <v:group style="position:absolute;left:132;top:47;width:102;height:129" coordorigin="132,47" coordsize="102,129">
              <v:shape style="position:absolute;left:132;top:47;width:102;height:129" coordorigin="132,47" coordsize="102,129" path="m154,47l132,47,132,134,133,140,134,144,137,156,140,160,144,164,148,168,155,170,161,173,168,175,181,175,200,169,212,156,173,156,168,155,163,151,160,149,156,144,154,134,154,47xe" filled="true" fillcolor="#000000" stroked="false">
                <v:path arrowok="t"/>
                <v:fill type="solid"/>
              </v:shape>
              <v:shape style="position:absolute;left:132;top:47;width:102;height:129" coordorigin="132,47" coordsize="102,129" path="m234,154l215,154,215,172,234,172,234,154xe" filled="true" fillcolor="#000000" stroked="false">
                <v:path arrowok="t"/>
                <v:fill type="solid"/>
              </v:shape>
              <v:shape style="position:absolute;left:132;top:47;width:102;height:129" coordorigin="132,47" coordsize="102,129" path="m234,47l212,47,212,125,211,133,209,138,206,144,203,149,197,151,192,155,186,156,212,156,215,154,234,154,234,47xe" filled="true" fillcolor="#000000" stroked="false">
                <v:path arrowok="t"/>
                <v:fill type="solid"/>
              </v:shape>
            </v:group>
            <v:group style="position:absolute;left:256;top:4;width:62;height:171" coordorigin="256,4" coordsize="62,171">
              <v:shape style="position:absolute;left:256;top:4;width:62;height:171" coordorigin="256,4" coordsize="62,171" path="m292,64l271,64,271,148,293,174,305,174,317,172,313,154,299,154,296,152,294,150,293,148,293,146,292,143,292,64xe" filled="true" fillcolor="#000000" stroked="false">
                <v:path arrowok="t"/>
                <v:fill type="solid"/>
              </v:shape>
              <v:shape style="position:absolute;left:256;top:4;width:62;height:171" coordorigin="256,4" coordsize="62,171" path="m313,152l310,154,313,154,313,152xe" filled="true" fillcolor="#000000" stroked="false">
                <v:path arrowok="t"/>
                <v:fill type="solid"/>
              </v:shape>
              <v:shape style="position:absolute;left:256;top:4;width:62;height:171" coordorigin="256,4" coordsize="62,171" path="m313,47l256,47,256,64,313,64,313,47xe" filled="true" fillcolor="#000000" stroked="false">
                <v:path arrowok="t"/>
                <v:fill type="solid"/>
              </v:shape>
              <v:shape style="position:absolute;left:256;top:4;width:62;height:171" coordorigin="256,4" coordsize="62,171" path="m292,4l271,17,271,47,292,47,292,4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4"/>
          <w:sz w:val="17"/>
        </w:rPr>
      </w:r>
      <w:r>
        <w:rPr>
          <w:rFonts w:ascii="Times New Roman"/>
          <w:position w:val="64"/>
          <w:sz w:val="17"/>
        </w:rPr>
        <w:tab/>
      </w:r>
      <w:r>
        <w:rPr>
          <w:rFonts w:ascii="Times New Roman"/>
          <w:position w:val="64"/>
          <w:sz w:val="13"/>
        </w:rPr>
        <w:pict>
          <v:group style="width:16.45pt;height:6.55pt;mso-position-horizontal-relative:char;mso-position-vertical-relative:line" coordorigin="0,0" coordsize="329,131">
            <v:group style="position:absolute;left:0;top:0;width:114;height:131" coordorigin="0,0" coordsize="114,131">
              <v:shape style="position:absolute;left:0;top:0;width:114;height:131" coordorigin="0,0" coordsize="114,131" path="m104,18l67,18,76,20,84,29,86,35,86,48,78,52,66,54,49,55,41,56,35,58,30,59,24,60,19,62,14,66,11,68,4,78,1,83,0,89,0,106,4,114,11,120,18,127,29,131,50,131,59,128,73,124,80,119,86,114,40,114,32,112,29,108,24,104,23,100,23,86,25,84,28,80,30,79,34,77,37,76,43,74,52,73,67,71,79,68,86,65,108,65,108,31,107,28,106,22,104,18xe" filled="true" fillcolor="#000000" stroked="false">
                <v:path arrowok="t"/>
                <v:fill type="solid"/>
              </v:shape>
              <v:shape style="position:absolute;left:0;top:0;width:114;height:131" coordorigin="0,0" coordsize="114,131" path="m109,112l89,112,89,118,90,124,92,127,114,127,112,122,109,113,109,112xe" filled="true" fillcolor="#000000" stroked="false">
                <v:path arrowok="t"/>
                <v:fill type="solid"/>
              </v:shape>
              <v:shape style="position:absolute;left:0;top:0;width:114;height:131" coordorigin="0,0" coordsize="114,131" path="m108,65l86,65,86,82,85,89,83,94,80,100,76,104,70,108,62,112,55,114,86,114,89,112,109,112,108,107,108,65xe" filled="true" fillcolor="#000000" stroked="false">
                <v:path arrowok="t"/>
                <v:fill type="solid"/>
              </v:shape>
              <v:shape style="position:absolute;left:0;top:0;width:114;height:131" coordorigin="0,0" coordsize="114,131" path="m71,0l49,0,40,1,31,5,23,7,17,12,13,17,8,23,5,30,4,38,24,41,26,32,30,26,40,19,47,18,104,18,103,17,100,13,97,10,92,6,85,4,79,1,71,0xe" filled="true" fillcolor="#000000" stroked="false">
                <v:path arrowok="t"/>
                <v:fill type="solid"/>
              </v:shape>
            </v:group>
            <v:group style="position:absolute;left:140;top:0;width:69;height:128" coordorigin="140,0" coordsize="69,128">
              <v:shape style="position:absolute;left:140;top:0;width:69;height:128" coordorigin="140,0" coordsize="69,128" path="m160,2l140,2,140,127,162,127,162,53,163,46,166,37,167,32,169,29,174,26,178,23,181,22,160,22,160,2xe" filled="true" fillcolor="#000000" stroked="false">
                <v:path arrowok="t"/>
                <v:fill type="solid"/>
              </v:shape>
              <v:shape style="position:absolute;left:140;top:0;width:69;height:128" coordorigin="140,0" coordsize="69,128" path="m194,0l182,0,178,1,173,5,169,7,164,13,160,22,191,22,196,24,202,26,209,7,202,2,194,0xe" filled="true" fillcolor="#000000" stroked="false">
                <v:path arrowok="t"/>
                <v:fill type="solid"/>
              </v:shape>
            </v:group>
            <v:group style="position:absolute;left:215;top:1;width:114;height:131" coordorigin="215,1" coordsize="114,131">
              <v:shape style="position:absolute;left:215;top:1;width:114;height:131" coordorigin="215,1" coordsize="114,131" path="m262,1l216,54,215,82,222,101,235,118,252,128,274,131,288,131,300,127,308,120,318,113,263,113,254,109,240,95,236,84,236,71,329,71,329,64,328,53,238,53,238,42,241,34,248,28,254,20,263,18,311,18,304,9,287,3,262,1xe" filled="true" fillcolor="#000000" stroked="false">
                <v:path arrowok="t"/>
                <v:fill type="solid"/>
              </v:shape>
              <v:shape style="position:absolute;left:215;top:1;width:114;height:131" coordorigin="215,1" coordsize="114,131" path="m306,88l304,96,299,103,293,107,288,110,281,113,318,113,325,103,328,90,306,88xe" filled="true" fillcolor="#000000" stroked="false">
                <v:path arrowok="t"/>
                <v:fill type="solid"/>
              </v:shape>
              <v:shape style="position:absolute;left:215;top:1;width:114;height:131" coordorigin="215,1" coordsize="114,131" path="m311,18l283,18,292,22,299,30,302,35,306,43,306,53,328,53,327,45,319,28,311,1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4"/>
          <w:sz w:val="13"/>
        </w:rPr>
      </w:r>
      <w:r>
        <w:rPr>
          <w:rFonts w:ascii="Times New Roman"/>
          <w:position w:val="64"/>
          <w:sz w:val="13"/>
        </w:rPr>
        <w:tab/>
      </w:r>
      <w:r>
        <w:rPr>
          <w:rFonts w:ascii="Times New Roman"/>
          <w:position w:val="64"/>
          <w:sz w:val="17"/>
        </w:rPr>
        <w:pict>
          <v:group style="width:15.8pt;height:8.6pt;mso-position-horizontal-relative:char;mso-position-vertical-relative:line" coordorigin="0,0" coordsize="316,172">
            <v:group style="position:absolute;left:0;top:41;width:101;height:128" coordorigin="0,41" coordsize="101,128">
              <v:shape style="position:absolute;left:0;top:41;width:101;height:128" coordorigin="0,41" coordsize="101,128" path="m19,43l0,43,0,168,20,168,20,84,24,73,31,67,37,62,40,61,19,61,19,43xe" filled="true" fillcolor="#000000" stroked="false">
                <v:path arrowok="t"/>
                <v:fill type="solid"/>
              </v:shape>
              <v:shape style="position:absolute;left:0;top:41;width:101;height:128" coordorigin="0,41" coordsize="101,128" path="m95,59l60,59,65,60,68,64,73,66,76,70,77,73,79,78,80,84,80,168,101,168,101,76,100,71,98,65,95,59xe" filled="true" fillcolor="#000000" stroked="false">
                <v:path arrowok="t"/>
                <v:fill type="solid"/>
              </v:shape>
              <v:shape style="position:absolute;left:0;top:41;width:101;height:128" coordorigin="0,41" coordsize="101,128" path="m66,41l53,41,33,47,19,61,40,61,44,59,95,59,73,42,66,41xe" filled="true" fillcolor="#000000" stroked="false">
                <v:path arrowok="t"/>
                <v:fill type="solid"/>
              </v:shape>
            </v:group>
            <v:group style="position:absolute;left:126;top:42;width:117;height:130" coordorigin="126,42" coordsize="117,130">
              <v:shape style="position:absolute;left:126;top:42;width:117;height:130" coordorigin="126,42" coordsize="117,130" path="m173,42l156,49,136,65,129,83,126,106,128,123,134,142,147,158,164,168,185,172,196,172,205,168,215,163,223,158,228,154,174,154,166,150,158,142,151,134,148,122,148,90,151,78,158,71,166,62,174,59,225,59,216,49,198,43,173,42xe" filled="true" fillcolor="#000000" stroked="false">
                <v:path arrowok="t"/>
                <v:fill type="solid"/>
              </v:shape>
              <v:shape style="position:absolute;left:126;top:42;width:117;height:130" coordorigin="126,42" coordsize="117,130" path="m225,59l194,59,204,62,210,71,217,78,221,90,221,121,217,133,211,142,204,150,194,154,228,154,230,151,235,142,240,133,242,120,242,103,240,85,232,67,225,59xe" filled="true" fillcolor="#000000" stroked="false">
                <v:path arrowok="t"/>
                <v:fill type="solid"/>
              </v:shape>
            </v:group>
            <v:group style="position:absolute;left:254;top:0;width:62;height:171" coordorigin="254,0" coordsize="62,171">
              <v:shape style="position:absolute;left:254;top:0;width:62;height:171" coordorigin="254,0" coordsize="62,171" path="m290,60l270,60,270,144,292,170,304,170,316,168,312,150,298,150,295,149,293,146,292,144,292,143,290,139,290,60xe" filled="true" fillcolor="#000000" stroked="false">
                <v:path arrowok="t"/>
                <v:fill type="solid"/>
              </v:shape>
              <v:shape style="position:absolute;left:254;top:0;width:62;height:171" coordorigin="254,0" coordsize="62,171" path="m312,149l308,150,312,150,312,149xe" filled="true" fillcolor="#000000" stroked="false">
                <v:path arrowok="t"/>
                <v:fill type="solid"/>
              </v:shape>
              <v:shape style="position:absolute;left:254;top:0;width:62;height:171" coordorigin="254,0" coordsize="62,171" path="m312,43l254,43,254,60,312,60,312,43xe" filled="true" fillcolor="#000000" stroked="false">
                <v:path arrowok="t"/>
                <v:fill type="solid"/>
              </v:shape>
              <v:shape style="position:absolute;left:254;top:0;width:62;height:171" coordorigin="254,0" coordsize="62,171" path="m290,0l270,13,270,43,290,43,290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4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8.8pt;height:40.15pt;mso-position-horizontal-relative:char;mso-position-vertical-relative:line" coordorigin="0,0" coordsize="9376,803">
            <v:group style="position:absolute;left:79;top:43;width:2;height:152" coordorigin="79,43" coordsize="2,152">
              <v:shape style="position:absolute;left:79;top:43;width:2;height:152" coordorigin="79,43" coordsize="0,152" path="m79,43l79,194e" filled="false" stroked="true" strokeweight="1.24pt" strokecolor="#000000">
                <v:path arrowok="t"/>
              </v:shape>
            </v:group>
            <v:group style="position:absolute;left:11;top:33;width:137;height:2" coordorigin="11,33" coordsize="137,2">
              <v:shape style="position:absolute;left:11;top:33;width:137;height:2" coordorigin="11,33" coordsize="137,0" path="m11,33l148,33e" filled="false" stroked="true" strokeweight="1.120pt" strokecolor="#000000">
                <v:path arrowok="t"/>
              </v:shape>
            </v:group>
            <v:group style="position:absolute;left:170;top:23;width:102;height:172" coordorigin="170,23" coordsize="102,172">
              <v:shape style="position:absolute;left:170;top:23;width:102;height:172" coordorigin="170,23" coordsize="102,172" path="m191,23l170,23,170,194,191,194,191,116,192,109,218,85,266,85,265,84,191,84,191,23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66,85l232,85,239,87,244,92,248,97,250,105,250,194,272,194,272,103,270,95,267,87,266,85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38,67l228,67,208,72,191,84,265,84,264,81,260,77,245,69,238,67xe" filled="true" fillcolor="#000000" stroked="false">
                <v:path arrowok="t"/>
                <v:fill type="solid"/>
              </v:shape>
            </v:group>
            <v:group style="position:absolute;left:297;top:68;width:113;height:131" coordorigin="297,68" coordsize="113,131">
              <v:shape style="position:absolute;left:297;top:68;width:113;height:131" coordorigin="297,68" coordsize="113,131" path="m344,68l297,121,297,149,303,168,316,185,333,195,354,198,369,198,381,194,390,187,399,180,344,180,335,176,328,169,322,162,317,151,317,138,410,138,410,132,408,120,318,120,318,109,322,101,329,95,335,87,344,85,392,85,385,77,368,70,344,68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87,155l362,180,399,180,406,170,410,157,387,155xe" filled="true" fillcolor="#000000" stroked="false">
                <v:path arrowok="t"/>
                <v:fill type="solid"/>
              </v:shape>
              <v:shape style="position:absolute;left:297;top:68;width:113;height:131" coordorigin="297,68" coordsize="113,131" path="m392,85l364,85,372,89,380,97,384,102,387,110,388,120,408,120,408,113,400,95,392,85xe" filled="true" fillcolor="#000000" stroked="false">
                <v:path arrowok="t"/>
                <v:fill type="solid"/>
              </v:shape>
              <v:shape style="position:absolute;left:10;top:12;width:1877;height:791" type="#_x0000_t75" stroked="false">
                <v:imagedata r:id="rId65" o:title=""/>
              </v:shape>
            </v:group>
            <v:group style="position:absolute;left:1656;top:12;width:2;height:182" coordorigin="1656,12" coordsize="2,182">
              <v:shape style="position:absolute;left:1656;top:12;width:2;height:182" coordorigin="1656,12" coordsize="0,182" path="m1656,12l1656,194e" filled="false" stroked="true" strokeweight="1.120pt" strokecolor="#000000">
                <v:path arrowok="t"/>
              </v:shape>
            </v:group>
            <v:group style="position:absolute;left:1698;top:67;width:101;height:128" coordorigin="1698,67" coordsize="101,128">
              <v:shape style="position:absolute;left:1698;top:67;width:101;height:128" coordorigin="1698,67" coordsize="101,128" path="m1718,69l1698,69,1698,194,1720,194,1720,110,1722,99,1730,93,1736,89,1738,87,1718,87,1718,69xe" filled="true" fillcolor="#000000" stroked="false">
                <v:path arrowok="t"/>
                <v:fill type="solid"/>
              </v:shape>
              <v:shape style="position:absolute;left:1698;top:67;width:101;height:128" coordorigin="1698,67" coordsize="101,128" path="m1795,85l1758,85,1763,86,1768,90,1772,92,1776,99,1778,104,1779,110,1779,194,1799,194,1799,102,1798,97,1797,91,1796,86,1795,85xe" filled="true" fillcolor="#000000" stroked="false">
                <v:path arrowok="t"/>
                <v:fill type="solid"/>
              </v:shape>
              <v:shape style="position:absolute;left:1698;top:67;width:101;height:128" coordorigin="1698,67" coordsize="101,128" path="m1764,67l1752,67,1733,73,1718,87,1738,87,1744,85,1795,85,1772,68,1764,67xe" filled="true" fillcolor="#000000" stroked="false">
                <v:path arrowok="t"/>
                <v:fill type="solid"/>
              </v:shape>
            </v:group>
            <v:group style="position:absolute;left:1902;top:26;width:62;height:171" coordorigin="1902,26" coordsize="62,171">
              <v:shape style="position:absolute;left:1902;top:26;width:62;height:171" coordorigin="1902,26" coordsize="62,171" path="m1938,86l1918,86,1918,170,1940,197,1952,197,1964,194,1960,176,1946,176,1943,175,1941,173,1940,170,1940,169,1938,165,1938,86xe" filled="true" fillcolor="#000000" stroked="false">
                <v:path arrowok="t"/>
                <v:fill type="solid"/>
              </v:shape>
              <v:shape style="position:absolute;left:1902;top:26;width:62;height:171" coordorigin="1902,26" coordsize="62,171" path="m1960,175l1956,176,1960,176,1960,175xe" filled="true" fillcolor="#000000" stroked="false">
                <v:path arrowok="t"/>
                <v:fill type="solid"/>
              </v:shape>
              <v:shape style="position:absolute;left:1902;top:26;width:62;height:171" coordorigin="1902,26" coordsize="62,171" path="m1960,69l1902,69,1902,86,1960,86,1960,69xe" filled="true" fillcolor="#000000" stroked="false">
                <v:path arrowok="t"/>
                <v:fill type="solid"/>
              </v:shape>
              <v:shape style="position:absolute;left:1902;top:26;width:62;height:171" coordorigin="1902,26" coordsize="62,171" path="m1938,26l1918,39,1918,69,1938,69,1938,26xe" filled="true" fillcolor="#000000" stroked="false">
                <v:path arrowok="t"/>
                <v:fill type="solid"/>
              </v:shape>
            </v:group>
            <v:group style="position:absolute;left:1979;top:23;width:102;height:172" coordorigin="1979,23" coordsize="102,172">
              <v:shape style="position:absolute;left:1979;top:23;width:102;height:172" coordorigin="1979,23" coordsize="102,172" path="m2000,23l1979,23,1979,194,2000,194,2000,116,2001,109,2026,85,2075,85,2075,84,2000,84,2000,23xe" filled="true" fillcolor="#000000" stroked="false">
                <v:path arrowok="t"/>
                <v:fill type="solid"/>
              </v:shape>
              <v:shape style="position:absolute;left:1979;top:23;width:102;height:172" coordorigin="1979,23" coordsize="102,172" path="m2075,85l2042,85,2049,87,2058,97,2060,105,2060,194,2081,194,2081,103,2080,95,2076,87,2075,85xe" filled="true" fillcolor="#000000" stroked="false">
                <v:path arrowok="t"/>
                <v:fill type="solid"/>
              </v:shape>
              <v:shape style="position:absolute;left:1979;top:23;width:102;height:172" coordorigin="1979,23" coordsize="102,172" path="m2048,67l2036,67,2016,72,2000,84,2075,84,2074,81,2069,77,2062,73,2056,69,2048,67xe" filled="true" fillcolor="#000000" stroked="false">
                <v:path arrowok="t"/>
                <v:fill type="solid"/>
              </v:shape>
            </v:group>
            <v:group style="position:absolute;left:2109;top:68;width:113;height:131" coordorigin="2109,68" coordsize="113,131">
              <v:shape style="position:absolute;left:2109;top:68;width:113;height:131" coordorigin="2109,68" coordsize="113,131" path="m2156,68l2109,121,2109,149,2115,168,2128,185,2145,195,2166,198,2181,198,2193,194,2202,187,2211,180,2156,180,2147,176,2140,169,2134,162,2129,151,2129,138,2222,138,2222,132,2220,120,2130,120,2130,109,2134,101,2141,95,2147,87,2156,85,2204,85,2197,77,2180,70,2156,68xe" filled="true" fillcolor="#000000" stroked="false">
                <v:path arrowok="t"/>
                <v:fill type="solid"/>
              </v:shape>
              <v:shape style="position:absolute;left:2109;top:68;width:113;height:131" coordorigin="2109,68" coordsize="113,131" path="m2199,155l2174,180,2211,180,2218,170,2222,157,2199,155xe" filled="true" fillcolor="#000000" stroked="false">
                <v:path arrowok="t"/>
                <v:fill type="solid"/>
              </v:shape>
              <v:shape style="position:absolute;left:2109;top:68;width:113;height:131" coordorigin="2109,68" coordsize="113,131" path="m2204,85l2176,85,2184,89,2192,97,2196,102,2199,110,2200,120,2220,120,2220,113,2212,95,2204,85xe" filled="true" fillcolor="#000000" stroked="false">
                <v:path arrowok="t"/>
                <v:fill type="solid"/>
              </v:shape>
            </v:group>
            <v:group style="position:absolute;left:2332;top:23;width:131;height:172" coordorigin="2332,23" coordsize="131,172">
              <v:shape style="position:absolute;left:2332;top:23;width:131;height:172" coordorigin="2332,23" coordsize="131,172" path="m2417,23l2332,23,2332,194,2355,194,2355,125,2415,124,2435,119,2448,109,2453,104,2355,104,2355,43,2455,43,2454,42,2450,36,2438,29,2432,26,2423,24,2417,23xe" filled="true" fillcolor="#000000" stroked="false">
                <v:path arrowok="t"/>
                <v:fill type="solid"/>
              </v:shape>
              <v:shape style="position:absolute;left:2332;top:23;width:131;height:172" coordorigin="2332,23" coordsize="131,172" path="m2455,43l2416,43,2420,44,2426,47,2430,49,2434,55,2438,60,2440,66,2440,83,2436,91,2430,96,2424,102,2414,104,2453,104,2458,99,2463,87,2463,63,2462,56,2455,43xe" filled="true" fillcolor="#000000" stroked="false">
                <v:path arrowok="t"/>
                <v:fill type="solid"/>
              </v:shape>
            </v:group>
            <v:group style="position:absolute;left:2501;top:24;width:2;height:173" coordorigin="2501,24" coordsize="2,173">
              <v:shape style="position:absolute;left:2501;top:24;width:2;height:173" coordorigin="2501,24" coordsize="0,173" path="m2501,24l2501,197e" filled="false" stroked="true" strokeweight="1.18pt" strokecolor="#000000">
                <v:path arrowok="t"/>
              </v:shape>
            </v:group>
            <v:group style="position:absolute;left:2536;top:67;width:114;height:131" coordorigin="2536,67" coordsize="114,131">
              <v:shape style="position:absolute;left:2536;top:67;width:114;height:131" coordorigin="2536,67" coordsize="114,131" path="m2640,85l2603,85,2612,87,2620,96,2622,102,2622,115,2614,119,2602,121,2585,122,2577,123,2570,125,2566,126,2560,127,2555,129,2550,133,2547,135,2540,145,2537,150,2536,156,2536,173,2540,181,2547,187,2554,194,2565,198,2586,198,2595,195,2609,191,2616,186,2621,181,2576,181,2568,179,2565,175,2560,171,2559,167,2559,153,2561,151,2564,147,2566,146,2570,144,2573,143,2579,141,2588,140,2603,138,2615,135,2622,132,2644,132,2644,104,2643,98,2643,95,2642,89,2640,85xe" filled="true" fillcolor="#000000" stroked="false">
                <v:path arrowok="t"/>
                <v:fill type="solid"/>
              </v:shape>
              <v:shape style="position:absolute;left:2536;top:67;width:114;height:131" coordorigin="2536,67" coordsize="114,131" path="m2645,179l2624,179,2626,191,2628,194,2650,194,2648,189,2645,180,2645,179xe" filled="true" fillcolor="#000000" stroked="false">
                <v:path arrowok="t"/>
                <v:fill type="solid"/>
              </v:shape>
              <v:shape style="position:absolute;left:2536;top:67;width:114;height:131" coordorigin="2536,67" coordsize="114,131" path="m2644,132l2622,132,2622,149,2621,156,2619,161,2616,167,2612,171,2604,175,2598,179,2591,181,2621,181,2624,179,2645,179,2644,174,2644,132xe" filled="true" fillcolor="#000000" stroked="false">
                <v:path arrowok="t"/>
                <v:fill type="solid"/>
              </v:shape>
              <v:shape style="position:absolute;left:2536;top:67;width:114;height:131" coordorigin="2536,67" coordsize="114,131" path="m2606,67l2585,67,2576,68,2567,72,2559,74,2553,79,2549,84,2544,90,2541,97,2540,105,2560,108,2562,99,2566,93,2576,86,2583,85,2640,85,2639,84,2636,80,2633,77,2628,73,2621,71,2615,68,2606,67xe" filled="true" fillcolor="#000000" stroked="false">
                <v:path arrowok="t"/>
                <v:fill type="solid"/>
              </v:shape>
            </v:group>
            <v:group style="position:absolute;left:2676;top:67;width:101;height:128" coordorigin="2676,67" coordsize="101,128">
              <v:shape style="position:absolute;left:2676;top:67;width:101;height:128" coordorigin="2676,67" coordsize="101,128" path="m2696,69l2676,69,2676,194,2697,194,2697,110,2700,99,2708,93,2714,89,2716,87,2696,87,2696,69xe" filled="true" fillcolor="#000000" stroked="false">
                <v:path arrowok="t"/>
                <v:fill type="solid"/>
              </v:shape>
              <v:shape style="position:absolute;left:2676;top:67;width:101;height:128" coordorigin="2676,67" coordsize="101,128" path="m2772,85l2736,85,2741,86,2745,90,2750,92,2754,99,2756,104,2757,110,2757,194,2777,194,2777,102,2776,97,2775,91,2772,85xe" filled="true" fillcolor="#000000" stroked="false">
                <v:path arrowok="t"/>
                <v:fill type="solid"/>
              </v:shape>
              <v:shape style="position:absolute;left:2676;top:67;width:101;height:128" coordorigin="2676,67" coordsize="101,128" path="m2742,67l2730,67,2710,73,2696,87,2716,87,2722,85,2772,85,2750,68,2742,67xe" filled="true" fillcolor="#000000" stroked="false">
                <v:path arrowok="t"/>
                <v:fill type="solid"/>
              </v:shape>
            </v:group>
            <v:group style="position:absolute;left:2895;top:67;width:170;height:128" coordorigin="2895,67" coordsize="170,128">
              <v:shape style="position:absolute;left:2895;top:67;width:170;height:128" coordorigin="2895,67" coordsize="170,128" path="m2914,69l2895,69,2895,194,2916,194,2916,119,2918,110,2936,87,2914,87,2914,69xe" filled="true" fillcolor="#000000" stroked="false">
                <v:path arrowok="t"/>
                <v:fill type="solid"/>
              </v:shape>
              <v:shape style="position:absolute;left:2895;top:67;width:170;height:128" coordorigin="2895,67" coordsize="170,128" path="m2985,85l2955,85,2961,87,2963,92,2967,97,2969,104,2969,194,2990,194,2990,109,2993,99,3004,89,2986,89,2985,85xe" filled="true" fillcolor="#000000" stroked="false">
                <v:path arrowok="t"/>
                <v:fill type="solid"/>
              </v:shape>
              <v:shape style="position:absolute;left:2895;top:67;width:170;height:128" coordorigin="2895,67" coordsize="170,128" path="m3061,85l3026,85,3029,86,3036,91,3039,95,3040,98,3042,102,3042,194,3064,194,3064,95,3061,85xe" filled="true" fillcolor="#000000" stroked="false">
                <v:path arrowok="t"/>
                <v:fill type="solid"/>
              </v:shape>
              <v:shape style="position:absolute;left:2895;top:67;width:170;height:128" coordorigin="2895,67" coordsize="170,128" path="m3038,67l3020,67,3001,74,2986,89,3004,89,3011,85,3061,85,3060,84,3053,78,3047,71,3038,67xe" filled="true" fillcolor="#000000" stroked="false">
                <v:path arrowok="t"/>
                <v:fill type="solid"/>
              </v:shape>
              <v:shape style="position:absolute;left:2895;top:67;width:170;height:128" coordorigin="2895,67" coordsize="170,128" path="m2961,67l2943,67,2936,69,2930,73,2922,77,2918,81,2914,87,2936,87,2940,85,2985,85,2984,83,2980,77,2968,69,2961,67xe" filled="true" fillcolor="#000000" stroked="false">
                <v:path arrowok="t"/>
                <v:fill type="solid"/>
              </v:shape>
            </v:group>
            <v:group style="position:absolute;left:3094;top:69;width:101;height:129" coordorigin="3094,69" coordsize="101,129">
              <v:shape style="position:absolute;left:3094;top:69;width:101;height:129" coordorigin="3094,69" coordsize="101,129" path="m3114,69l3094,69,3094,163,3095,167,3096,173,3129,198,3142,198,3161,191,3173,179,3134,179,3129,177,3124,174,3120,171,3117,167,3116,162,3116,157,3114,150,3114,69xe" filled="true" fillcolor="#000000" stroked="false">
                <v:path arrowok="t"/>
                <v:fill type="solid"/>
              </v:shape>
              <v:shape style="position:absolute;left:3094;top:69;width:101;height:129" coordorigin="3094,69" coordsize="101,129" path="m3195,176l3176,176,3176,194,3195,194,3195,176xe" filled="true" fillcolor="#000000" stroked="false">
                <v:path arrowok="t"/>
                <v:fill type="solid"/>
              </v:shape>
              <v:shape style="position:absolute;left:3094;top:69;width:101;height:129" coordorigin="3094,69" coordsize="101,129" path="m3195,69l3173,69,3173,147,3172,156,3170,161,3167,167,3164,171,3158,174,3153,177,3147,179,3173,179,3176,176,3195,176,3195,69xe" filled="true" fillcolor="#000000" stroked="false">
                <v:path arrowok="t"/>
                <v:fill type="solid"/>
              </v:shape>
            </v:group>
            <v:group style="position:absolute;left:3220;top:67;width:104;height:131" coordorigin="3220,67" coordsize="104,131">
              <v:shape style="position:absolute;left:3220;top:67;width:104;height:131" coordorigin="3220,67" coordsize="104,131" path="m3240,153l3220,157,3222,170,3227,181,3236,187,3244,194,3257,198,3282,198,3292,195,3306,188,3312,183,3315,180,3263,180,3256,177,3250,173,3245,169,3242,162,3240,153xe" filled="true" fillcolor="#000000" stroked="false">
                <v:path arrowok="t"/>
                <v:fill type="solid"/>
              </v:shape>
              <v:shape style="position:absolute;left:3220;top:67;width:104;height:131" coordorigin="3220,67" coordsize="104,131" path="m3279,67l3262,67,3256,68,3251,69,3245,72,3240,73,3238,75,3233,79,3230,83,3225,92,3224,97,3224,109,3225,115,3228,120,3231,125,3274,141,3296,149,3299,151,3302,156,3302,165,3299,170,3290,177,3282,180,3315,180,3317,177,3321,171,3323,165,3323,151,3288,123,3273,119,3263,116,3256,114,3255,114,3251,113,3248,110,3246,108,3244,105,3244,96,3245,92,3250,90,3254,86,3261,85,3313,85,3308,78,3302,74,3294,72,3287,68,3279,67xe" filled="true" fillcolor="#000000" stroked="false">
                <v:path arrowok="t"/>
                <v:fill type="solid"/>
              </v:shape>
              <v:shape style="position:absolute;left:3220;top:67;width:104;height:131" coordorigin="3220,67" coordsize="104,131" path="m3313,85l3279,85,3285,86,3294,93,3297,98,3298,105,3318,102,3317,93,3315,87,3313,85xe" filled="true" fillcolor="#000000" stroked="false">
                <v:path arrowok="t"/>
                <v:fill type="solid"/>
              </v:shape>
            </v:group>
            <v:group style="position:absolute;left:3336;top:26;width:62;height:171" coordorigin="3336,26" coordsize="62,171">
              <v:shape style="position:absolute;left:3336;top:26;width:62;height:171" coordorigin="3336,26" coordsize="62,171" path="m3374,86l3352,86,3352,170,3353,179,3354,183,3359,191,3364,193,3368,195,3374,197,3386,197,3398,194,3394,176,3380,176,3377,175,3375,173,3374,170,3374,86xe" filled="true" fillcolor="#000000" stroked="false">
                <v:path arrowok="t"/>
                <v:fill type="solid"/>
              </v:shape>
              <v:shape style="position:absolute;left:3336;top:26;width:62;height:171" coordorigin="3336,26" coordsize="62,171" path="m3394,175l3390,176,3394,176,3394,175xe" filled="true" fillcolor="#000000" stroked="false">
                <v:path arrowok="t"/>
                <v:fill type="solid"/>
              </v:shape>
              <v:shape style="position:absolute;left:3336;top:26;width:62;height:171" coordorigin="3336,26" coordsize="62,171" path="m3394,69l3336,69,3336,86,3394,86,3394,69xe" filled="true" fillcolor="#000000" stroked="false">
                <v:path arrowok="t"/>
                <v:fill type="solid"/>
              </v:shape>
              <v:shape style="position:absolute;left:3336;top:26;width:62;height:171" coordorigin="3336,26" coordsize="62,171" path="m3374,26l3352,39,3352,69,3374,69,3374,26xe" filled="true" fillcolor="#000000" stroked="false">
                <v:path arrowok="t"/>
                <v:fill type="solid"/>
              </v:shape>
            </v:group>
            <v:group style="position:absolute;left:3497;top:23;width:108;height:175" coordorigin="3497,23" coordsize="108,175">
              <v:shape style="position:absolute;left:3497;top:23;width:108;height:175" coordorigin="3497,23" coordsize="108,175" path="m3582,185l3521,185,3536,194,3561,197,3577,189,3582,185xe" filled="true" fillcolor="#000000" stroked="false">
                <v:path arrowok="t"/>
                <v:fill type="solid"/>
              </v:shape>
              <v:shape style="position:absolute;left:3497;top:23;width:108;height:175" coordorigin="3497,23" coordsize="108,175" path="m3518,23l3497,23,3497,194,3516,194,3521,185,3582,185,3587,180,3538,180,3528,175,3522,163,3518,157,3517,147,3516,116,3519,104,3526,97,3533,89,3540,85,3592,85,3591,84,3518,84,3518,23xe" filled="true" fillcolor="#000000" stroked="false">
                <v:path arrowok="t"/>
                <v:fill type="solid"/>
              </v:shape>
              <v:shape style="position:absolute;left:3497;top:23;width:108;height:175" coordorigin="3497,23" coordsize="108,175" path="m3592,85l3560,85,3567,89,3573,96,3580,104,3582,116,3582,147,3580,159,3566,176,3558,180,3587,180,3596,171,3603,153,3605,132,3605,121,3604,113,3602,105,3599,97,3596,90,3592,85xe" filled="true" fillcolor="#000000" stroked="false">
                <v:path arrowok="t"/>
                <v:fill type="solid"/>
              </v:shape>
              <v:shape style="position:absolute;left:3497;top:23;width:108;height:175" coordorigin="3497,23" coordsize="108,175" path="m3560,67l3538,67,3527,73,3518,84,3591,84,3587,79,3580,75,3574,72,3567,68,3560,67xe" filled="true" fillcolor="#000000" stroked="false">
                <v:path arrowok="t"/>
                <v:fill type="solid"/>
              </v:shape>
            </v:group>
            <v:group style="position:absolute;left:3627;top:68;width:113;height:131" coordorigin="3627,68" coordsize="113,131">
              <v:shape style="position:absolute;left:3627;top:68;width:113;height:131" coordorigin="3627,68" coordsize="113,131" path="m3674,68l3627,121,3627,149,3633,168,3646,185,3663,195,3684,198,3699,198,3711,194,3720,187,3729,180,3674,180,3665,176,3658,169,3652,162,3647,151,3647,138,3740,138,3740,132,3738,120,3648,120,3648,109,3652,101,3659,95,3665,87,3674,85,3722,85,3715,77,3698,70,3674,68xe" filled="true" fillcolor="#000000" stroked="false">
                <v:path arrowok="t"/>
                <v:fill type="solid"/>
              </v:shape>
              <v:shape style="position:absolute;left:3627;top:68;width:113;height:131" coordorigin="3627,68" coordsize="113,131" path="m3717,155l3693,180,3729,180,3736,170,3740,157,3717,155xe" filled="true" fillcolor="#000000" stroked="false">
                <v:path arrowok="t"/>
                <v:fill type="solid"/>
              </v:shape>
              <v:shape style="position:absolute;left:3627;top:68;width:113;height:131" coordorigin="3627,68" coordsize="113,131" path="m3722,85l3694,85,3702,89,3710,97,3714,102,3717,110,3718,120,3738,120,3738,113,3730,95,3722,85xe" filled="true" fillcolor="#000000" stroked="false">
                <v:path arrowok="t"/>
                <v:fill type="solid"/>
              </v:shape>
              <v:shape style="position:absolute;left:1966;top:67;width:2906;height:476" type="#_x0000_t75" stroked="false">
                <v:imagedata r:id="rId66" o:title=""/>
              </v:shape>
            </v:group>
            <v:group style="position:absolute;left:4718;top:26;width:62;height:171" coordorigin="4718,26" coordsize="62,171">
              <v:shape style="position:absolute;left:4718;top:26;width:62;height:171" coordorigin="4718,26" coordsize="62,171" path="m4754,86l4733,86,4733,170,4755,197,4767,197,4779,194,4775,176,4761,176,4758,175,4756,173,4755,170,4755,169,4754,165,4754,86xe" filled="true" fillcolor="#000000" stroked="false">
                <v:path arrowok="t"/>
                <v:fill type="solid"/>
              </v:shape>
              <v:shape style="position:absolute;left:4718;top:26;width:62;height:171" coordorigin="4718,26" coordsize="62,171" path="m4775,175l4772,176,4775,176,4775,175xe" filled="true" fillcolor="#000000" stroked="false">
                <v:path arrowok="t"/>
                <v:fill type="solid"/>
              </v:shape>
              <v:shape style="position:absolute;left:4718;top:26;width:62;height:171" coordorigin="4718,26" coordsize="62,171" path="m4775,69l4718,69,4718,86,4775,86,4775,69xe" filled="true" fillcolor="#000000" stroked="false">
                <v:path arrowok="t"/>
                <v:fill type="solid"/>
              </v:shape>
              <v:shape style="position:absolute;left:4718;top:26;width:62;height:171" coordorigin="4718,26" coordsize="62,171" path="m4754,26l4733,39,4733,69,4754,69,4754,26xe" filled="true" fillcolor="#000000" stroked="false">
                <v:path arrowok="t"/>
                <v:fill type="solid"/>
              </v:shape>
            </v:group>
            <v:group style="position:absolute;left:4796;top:23;width:102;height:172" coordorigin="4796,23" coordsize="102,172">
              <v:shape style="position:absolute;left:4796;top:23;width:102;height:172" coordorigin="4796,23" coordsize="102,172" path="m4817,23l4796,23,4796,194,4817,194,4817,116,4818,109,4844,85,4892,85,4891,84,4817,84,4817,23xe" filled="true" fillcolor="#000000" stroked="false">
                <v:path arrowok="t"/>
                <v:fill type="solid"/>
              </v:shape>
              <v:shape style="position:absolute;left:4796;top:23;width:102;height:172" coordorigin="4796,23" coordsize="102,172" path="m4892,85l4858,85,4865,87,4869,92,4874,97,4876,105,4876,194,4898,194,4898,103,4895,95,4893,87,4892,85xe" filled="true" fillcolor="#000000" stroked="false">
                <v:path arrowok="t"/>
                <v:fill type="solid"/>
              </v:shape>
              <v:shape style="position:absolute;left:4796;top:23;width:102;height:172" coordorigin="4796,23" coordsize="102,172" path="m4864,67l4853,67,4833,72,4817,84,4891,84,4890,81,4886,77,4871,69,4864,67xe" filled="true" fillcolor="#000000" stroked="false">
                <v:path arrowok="t"/>
                <v:fill type="solid"/>
              </v:shape>
            </v:group>
            <v:group style="position:absolute;left:4925;top:68;width:113;height:131" coordorigin="4925,68" coordsize="113,131">
              <v:shape style="position:absolute;left:4925;top:68;width:113;height:131" coordorigin="4925,68" coordsize="113,131" path="m4972,68l4926,121,4925,149,4932,168,4945,185,4962,195,4983,198,4997,198,5009,194,5019,187,5027,180,4972,180,4964,176,4956,169,4950,162,4946,151,4946,138,5038,138,5038,132,5037,120,4947,120,4947,109,4950,101,4958,95,4964,87,4972,85,5021,85,5014,77,4997,70,4972,68xe" filled="true" fillcolor="#000000" stroked="false">
                <v:path arrowok="t"/>
                <v:fill type="solid"/>
              </v:shape>
              <v:shape style="position:absolute;left:4925;top:68;width:113;height:131" coordorigin="4925,68" coordsize="113,131" path="m5015,155l4991,180,5027,180,5034,170,5038,157,5015,155xe" filled="true" fillcolor="#000000" stroked="false">
                <v:path arrowok="t"/>
                <v:fill type="solid"/>
              </v:shape>
              <v:shape style="position:absolute;left:4925;top:68;width:113;height:131" coordorigin="4925,68" coordsize="113,131" path="m5021,85l4992,85,5001,89,5008,97,5013,102,5015,110,5016,120,5037,120,5036,113,5029,95,5021,85xe" filled="true" fillcolor="#000000" stroked="false">
                <v:path arrowok="t"/>
                <v:fill type="solid"/>
              </v:shape>
              <v:shape style="position:absolute;left:4898;top:10;width:2954;height:531" type="#_x0000_t75" stroked="false">
                <v:imagedata r:id="rId67" o:title=""/>
              </v:shape>
            </v:group>
            <v:group style="position:absolute;left:6694;top:26;width:60;height:171" coordorigin="6694,26" coordsize="60,171">
              <v:shape style="position:absolute;left:6694;top:26;width:60;height:171" coordorigin="6694,26" coordsize="60,171" path="m6730,86l6710,86,6710,179,6712,183,6713,187,6717,191,6720,193,6725,195,6731,197,6743,197,6748,195,6754,194,6752,176,6736,176,6732,173,6731,170,6730,169,6730,86xe" filled="true" fillcolor="#000000" stroked="false">
                <v:path arrowok="t"/>
                <v:fill type="solid"/>
              </v:shape>
              <v:shape style="position:absolute;left:6694;top:26;width:60;height:171" coordorigin="6694,26" coordsize="60,171" path="m6752,175l6748,176,6752,176,6752,175xe" filled="true" fillcolor="#000000" stroked="false">
                <v:path arrowok="t"/>
                <v:fill type="solid"/>
              </v:shape>
              <v:shape style="position:absolute;left:6694;top:26;width:60;height:171" coordorigin="6694,26" coordsize="60,171" path="m6752,69l6694,69,6694,86,6752,86,6752,69xe" filled="true" fillcolor="#000000" stroked="false">
                <v:path arrowok="t"/>
                <v:fill type="solid"/>
              </v:shape>
              <v:shape style="position:absolute;left:6694;top:26;width:60;height:171" coordorigin="6694,26" coordsize="60,171" path="m6730,26l6710,39,6710,69,6730,69,6730,26xe" filled="true" fillcolor="#000000" stroked="false">
                <v:path arrowok="t"/>
                <v:fill type="solid"/>
              </v:shape>
            </v:group>
            <v:group style="position:absolute;left:6764;top:68;width:118;height:130" coordorigin="6764,68" coordsize="118,130">
              <v:shape style="position:absolute;left:6764;top:68;width:118;height:130" coordorigin="6764,68" coordsize="118,130" path="m6811,68l6794,75,6775,91,6766,109,6764,132,6765,149,6772,168,6784,185,6802,194,6822,198,6833,198,6843,194,6862,185,6867,180,6812,180,6803,176,6796,168,6789,161,6785,149,6785,116,6789,104,6796,97,6803,89,6812,85,6862,85,6854,76,6836,69,6811,68xe" filled="true" fillcolor="#000000" stroked="false">
                <v:path arrowok="t"/>
                <v:fill type="solid"/>
              </v:shape>
              <v:shape style="position:absolute;left:6764;top:68;width:118;height:130" coordorigin="6764,68" coordsize="118,130" path="m6862,85l6833,85,6842,89,6849,97,6856,104,6860,116,6860,147,6856,159,6842,176,6833,180,6867,180,6869,177,6874,168,6879,159,6881,146,6881,129,6879,111,6870,93,6862,85xe" filled="true" fillcolor="#000000" stroked="false">
                <v:path arrowok="t"/>
                <v:fill type="solid"/>
              </v:shape>
            </v:group>
            <v:group style="position:absolute;left:6892;top:69;width:171;height:125" coordorigin="6892,69" coordsize="171,125">
              <v:shape style="position:absolute;left:6892;top:69;width:171;height:125" coordorigin="6892,69" coordsize="171,125" path="m6914,69l6892,69,6929,194,6952,194,6959,169,6940,169,6933,141,6914,69xe" filled="true" fillcolor="#000000" stroked="false">
                <v:path arrowok="t"/>
                <v:fill type="solid"/>
              </v:shape>
              <v:shape style="position:absolute;left:6892;top:69;width:171;height:125" coordorigin="6892,69" coordsize="171,125" path="m6996,98l6977,98,6982,120,7001,194,7023,194,7032,165,7013,165,6996,98xe" filled="true" fillcolor="#000000" stroked="false">
                <v:path arrowok="t"/>
                <v:fill type="solid"/>
              </v:shape>
              <v:shape style="position:absolute;left:6892;top:69;width:171;height:125" coordorigin="6892,69" coordsize="171,125" path="m6988,69l6966,69,6947,143,6942,158,6941,168,6940,169,6959,169,6977,98,6996,98,6988,69xe" filled="true" fillcolor="#000000" stroked="false">
                <v:path arrowok="t"/>
                <v:fill type="solid"/>
              </v:shape>
              <v:shape style="position:absolute;left:6892;top:69;width:171;height:125" coordorigin="6892,69" coordsize="171,125" path="m7062,69l7042,69,7013,165,7032,165,7062,69xe" filled="true" fillcolor="#000000" stroked="false">
                <v:path arrowok="t"/>
                <v:fill type="solid"/>
              </v:shape>
            </v:group>
            <v:group style="position:absolute;left:7077;top:67;width:101;height:128" coordorigin="7077,67" coordsize="101,128">
              <v:shape style="position:absolute;left:7077;top:67;width:101;height:128" coordorigin="7077,67" coordsize="101,128" path="m7096,69l7077,69,7077,194,7098,194,7098,110,7101,99,7108,93,7114,89,7117,87,7096,87,7096,69xe" filled="true" fillcolor="#000000" stroked="false">
                <v:path arrowok="t"/>
                <v:fill type="solid"/>
              </v:shape>
              <v:shape style="position:absolute;left:7077;top:67;width:101;height:128" coordorigin="7077,67" coordsize="101,128" path="m7173,85l7137,85,7142,86,7146,90,7150,92,7155,99,7156,104,7157,110,7157,194,7178,194,7178,102,7176,97,7175,91,7174,86,7173,85xe" filled="true" fillcolor="#000000" stroked="false">
                <v:path arrowok="t"/>
                <v:fill type="solid"/>
              </v:shape>
              <v:shape style="position:absolute;left:7077;top:67;width:101;height:128" coordorigin="7077,67" coordsize="101,128" path="m7143,67l7131,67,7111,73,7096,87,7117,87,7122,85,7173,85,7150,68,7143,67xe" filled="true" fillcolor="#000000" stroked="false">
                <v:path arrowok="t"/>
                <v:fill type="solid"/>
              </v:shape>
            </v:group>
            <v:group style="position:absolute;left:7203;top:67;width:104;height:131" coordorigin="7203,67" coordsize="104,131">
              <v:shape style="position:absolute;left:7203;top:67;width:104;height:131" coordorigin="7203,67" coordsize="104,131" path="m7223,153l7203,157,7205,170,7210,181,7218,187,7228,194,7240,198,7265,198,7275,195,7282,192,7290,188,7296,183,7299,180,7246,180,7239,177,7233,173,7228,169,7224,162,7223,153xe" filled="true" fillcolor="#000000" stroked="false">
                <v:path arrowok="t"/>
                <v:fill type="solid"/>
              </v:shape>
              <v:shape style="position:absolute;left:7203;top:67;width:104;height:131" coordorigin="7203,67" coordsize="104,131" path="m7262,67l7246,67,7234,69,7228,72,7223,73,7221,75,7216,79,7212,83,7208,92,7206,97,7206,109,7208,115,7211,120,7214,125,7257,141,7278,149,7282,151,7284,156,7284,165,7282,170,7272,177,7265,180,7299,180,7304,171,7306,165,7306,151,7271,123,7256,119,7246,116,7239,114,7238,114,7234,113,7230,110,7227,103,7227,96,7229,92,7233,90,7236,86,7244,85,7296,85,7290,78,7286,74,7277,72,7270,68,7262,67xe" filled="true" fillcolor="#000000" stroked="false">
                <v:path arrowok="t"/>
                <v:fill type="solid"/>
              </v:shape>
              <v:shape style="position:absolute;left:7203;top:67;width:104;height:131" coordorigin="7203,67" coordsize="104,131" path="m7296,85l7262,85,7268,86,7277,93,7280,98,7281,105,7301,102,7300,93,7298,87,7296,85xe" filled="true" fillcolor="#000000" stroked="false">
                <v:path arrowok="t"/>
                <v:fill type="solid"/>
              </v:shape>
            </v:group>
            <v:group style="position:absolute;left:7408;top:67;width:116;height:131" coordorigin="7408,67" coordsize="116,131">
              <v:shape style="position:absolute;left:7408;top:67;width:116;height:131" coordorigin="7408,67" coordsize="116,131" path="m7513,85l7476,85,7485,87,7493,96,7496,102,7496,115,7487,119,7475,121,7458,122,7450,123,7443,125,7439,126,7433,127,7408,156,7408,173,7412,181,7419,187,7426,194,7438,198,7460,198,7468,195,7482,191,7490,186,7494,181,7449,181,7442,179,7438,175,7433,171,7432,167,7432,153,7434,151,7437,147,7439,146,7443,144,7446,143,7452,141,7461,140,7476,138,7488,135,7496,132,7517,132,7517,104,7516,98,7516,95,7515,89,7513,85xe" filled="true" fillcolor="#000000" stroked="false">
                <v:path arrowok="t"/>
                <v:fill type="solid"/>
              </v:shape>
              <v:shape style="position:absolute;left:7408;top:67;width:116;height:131" coordorigin="7408,67" coordsize="116,131" path="m7518,179l7497,179,7499,191,7502,194,7523,194,7521,189,7518,180,7518,179xe" filled="true" fillcolor="#000000" stroked="false">
                <v:path arrowok="t"/>
                <v:fill type="solid"/>
              </v:shape>
              <v:shape style="position:absolute;left:7408;top:67;width:116;height:131" coordorigin="7408,67" coordsize="116,131" path="m7517,132l7496,132,7496,149,7494,156,7492,161,7490,167,7485,171,7479,175,7472,179,7464,181,7494,181,7497,179,7518,179,7517,174,7517,132xe" filled="true" fillcolor="#000000" stroked="false">
                <v:path arrowok="t"/>
                <v:fill type="solid"/>
              </v:shape>
              <v:shape style="position:absolute;left:7408;top:67;width:116;height:131" coordorigin="7408,67" coordsize="116,131" path="m7479,67l7458,67,7449,68,7440,72,7432,74,7425,79,7421,84,7416,90,7413,97,7412,105,7433,108,7436,99,7439,93,7449,86,7456,85,7513,85,7512,84,7509,80,7506,77,7502,73,7494,71,7488,68,7479,67xe" filled="true" fillcolor="#000000" stroked="false">
                <v:path arrowok="t"/>
                <v:fill type="solid"/>
              </v:shape>
            </v:group>
            <v:group style="position:absolute;left:7548;top:67;width:101;height:128" coordorigin="7548,67" coordsize="101,128">
              <v:shape style="position:absolute;left:7548;top:67;width:101;height:128" coordorigin="7548,67" coordsize="101,128" path="m7568,69l7548,69,7548,194,7569,194,7569,110,7572,99,7578,93,7586,89,7588,87,7568,87,7568,69xe" filled="true" fillcolor="#000000" stroked="false">
                <v:path arrowok="t"/>
                <v:fill type="solid"/>
              </v:shape>
              <v:shape style="position:absolute;left:7548;top:67;width:101;height:128" coordorigin="7548,67" coordsize="101,128" path="m7644,85l7608,85,7613,86,7617,90,7622,92,7624,96,7625,99,7628,104,7628,194,7649,194,7649,102,7648,97,7647,91,7644,85xe" filled="true" fillcolor="#000000" stroked="false">
                <v:path arrowok="t"/>
                <v:fill type="solid"/>
              </v:shape>
              <v:shape style="position:absolute;left:7548;top:67;width:101;height:128" coordorigin="7548,67" coordsize="101,128" path="m7614,67l7602,67,7582,73,7568,87,7588,87,7593,85,7644,85,7622,68,7614,67xe" filled="true" fillcolor="#000000" stroked="false">
                <v:path arrowok="t"/>
                <v:fill type="solid"/>
              </v:shape>
            </v:group>
            <v:group style="position:absolute;left:7674;top:23;width:108;height:176" coordorigin="7674,23" coordsize="108,176">
              <v:shape style="position:absolute;left:7674;top:23;width:108;height:176" coordorigin="7674,23" coordsize="108,176" path="m7734,67l7718,67,7708,69,7700,75,7691,80,7685,89,7680,98,7677,109,7674,120,7674,145,7709,194,7719,198,7744,198,7755,191,7762,180,7721,180,7713,176,7707,168,7700,161,7696,149,7696,116,7700,104,7706,96,7712,89,7720,85,7782,85,7782,84,7762,84,7758,79,7754,75,7742,68,7734,67xe" filled="true" fillcolor="#000000" stroked="false">
                <v:path arrowok="t"/>
                <v:fill type="solid"/>
              </v:shape>
              <v:shape style="position:absolute;left:7674;top:23;width:108;height:176" coordorigin="7674,23" coordsize="108,176" path="m7782,179l7763,179,7763,194,7782,194,7782,179xe" filled="true" fillcolor="#000000" stroked="false">
                <v:path arrowok="t"/>
                <v:fill type="solid"/>
              </v:shape>
              <v:shape style="position:absolute;left:7674;top:23;width:108;height:176" coordorigin="7674,23" coordsize="108,176" path="m7782,85l7739,85,7746,89,7754,97,7760,104,7763,117,7763,150,7760,161,7754,169,7748,176,7739,180,7762,180,7763,179,7782,179,7782,85xe" filled="true" fillcolor="#000000" stroked="false">
                <v:path arrowok="t"/>
                <v:fill type="solid"/>
              </v:shape>
              <v:shape style="position:absolute;left:7674;top:23;width:108;height:176" coordorigin="7674,23" coordsize="108,176" path="m7782,23l7762,23,7762,84,7782,84,7782,23xe" filled="true" fillcolor="#000000" stroked="false">
                <v:path arrowok="t"/>
                <v:fill type="solid"/>
              </v:shape>
            </v:group>
            <v:group style="position:absolute;left:7886;top:69;width:114;height:125" coordorigin="7886,69" coordsize="114,125">
              <v:shape style="position:absolute;left:7886;top:69;width:114;height:125" coordorigin="7886,69" coordsize="114,125" path="m7907,69l7886,69,7932,194,7953,194,7962,169,7942,169,7937,152,7935,145,7907,69xe" filled="true" fillcolor="#000000" stroked="false">
                <v:path arrowok="t"/>
                <v:fill type="solid"/>
              </v:shape>
              <v:shape style="position:absolute;left:7886;top:69;width:114;height:125" coordorigin="7886,69" coordsize="114,125" path="m8000,69l7978,69,7950,146,7947,155,7944,163,7942,169,7962,169,8000,69xe" filled="true" fillcolor="#000000" stroked="false">
                <v:path arrowok="t"/>
                <v:fill type="solid"/>
              </v:shape>
            </v:group>
            <v:group style="position:absolute;left:8026;top:12;width:2;height:183" coordorigin="8026,12" coordsize="2,183">
              <v:shape style="position:absolute;left:8026;top:12;width:2;height:183" coordorigin="8026,12" coordsize="0,183" path="m8026,12l8026,194e" filled="false" stroked="true" strokeweight="1.18pt" strokecolor="#000000">
                <v:path arrowok="t"/>
              </v:shape>
              <v:shape style="position:absolute;left:7993;top:10;width:1383;height:531" type="#_x0000_t75" stroked="false">
                <v:imagedata r:id="rId68" o:title=""/>
              </v:shape>
            </v:group>
            <v:group style="position:absolute;left:1924;top:321;width:2;height:173" coordorigin="1924,321" coordsize="2,173">
              <v:shape style="position:absolute;left:1924;top:321;width:2;height:173" coordorigin="1924,321" coordsize="0,173" path="m1924,321l1924,494e" filled="false" stroked="true" strokeweight="1.18pt" strokecolor="#000000">
                <v:path arrowok="t"/>
              </v:shape>
            </v:group>
            <v:group style="position:absolute;left:7889;top:321;width:2;height:173" coordorigin="7889,321" coordsize="2,173">
              <v:shape style="position:absolute;left:7889;top:321;width:2;height:173" coordorigin="7889,321" coordsize="0,173" path="m7889,321l7889,494e" filled="false" stroked="true" strokeweight="1.1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5pt;height:54.65pt;mso-position-horizontal-relative:char;mso-position-vertical-relative:line" coordorigin="0,0" coordsize="9390,1093">
            <v:shape style="position:absolute;left:0;top:0;width:9389;height:829" type="#_x0000_t75" stroked="false">
              <v:imagedata r:id="rId69" o:title=""/>
            </v:shape>
            <v:group style="position:absolute;left:14;top:949;width:104;height:131" coordorigin="14,949" coordsize="104,131">
              <v:shape style="position:absolute;left:14;top:949;width:104;height:131" coordorigin="14,949" coordsize="104,131" path="m34,1035l14,1039,16,1052,21,1063,29,1069,38,1076,50,1080,76,1080,109,1062,57,1062,50,1059,44,1055,39,1051,35,1044,34,1035xe" filled="true" fillcolor="#000000" stroked="false">
                <v:path arrowok="t"/>
                <v:fill type="solid"/>
              </v:shape>
              <v:shape style="position:absolute;left:14;top:949;width:104;height:131" coordorigin="14,949" coordsize="104,131" path="m72,949l56,949,44,951,39,954,34,955,30,957,23,965,16,979,16,991,66,1023,78,1027,86,1029,93,1033,95,1038,95,1047,93,1052,83,1059,76,1062,109,1062,111,1059,114,1053,117,1047,117,1033,114,1027,111,1022,108,1017,104,1014,98,1010,92,1008,81,1005,66,1001,56,998,50,996,47,996,44,995,41,992,40,990,38,987,36,985,36,978,39,974,44,972,47,968,54,967,107,967,101,960,95,956,88,954,81,950,72,949xe" filled="true" fillcolor="#000000" stroked="false">
                <v:path arrowok="t"/>
                <v:fill type="solid"/>
              </v:shape>
              <v:shape style="position:absolute;left:14;top:949;width:104;height:131" coordorigin="14,949" coordsize="104,131" path="m107,967l72,967,78,968,88,975,90,980,92,987,112,984,111,975,108,969,107,967xe" filled="true" fillcolor="#000000" stroked="false">
                <v:path arrowok="t"/>
                <v:fill type="solid"/>
              </v:shape>
            </v:group>
            <v:group style="position:absolute;left:136;top:950;width:113;height:131" coordorigin="136,950" coordsize="113,131">
              <v:shape style="position:absolute;left:136;top:950;width:113;height:131" coordorigin="136,950" coordsize="113,131" path="m183,950l137,1003,136,1031,142,1050,155,1067,172,1077,194,1080,208,1080,220,1076,239,1062,184,1062,174,1058,168,1051,161,1044,158,1033,156,1020,249,1020,249,1014,248,1002,158,1002,158,991,162,983,176,969,183,967,231,967,224,959,208,952,183,950xe" filled="true" fillcolor="#000000" stroked="false">
                <v:path arrowok="t"/>
                <v:fill type="solid"/>
              </v:shape>
              <v:shape style="position:absolute;left:136;top:950;width:113;height:131" coordorigin="136,950" coordsize="113,131" path="m227,1037l202,1062,239,1062,245,1052,249,1039,227,1037xe" filled="true" fillcolor="#000000" stroked="false">
                <v:path arrowok="t"/>
                <v:fill type="solid"/>
              </v:shape>
              <v:shape style="position:absolute;left:136;top:950;width:113;height:131" coordorigin="136,950" coordsize="113,131" path="m231,967l203,967,213,971,219,979,224,984,226,992,227,1002,248,1002,247,995,239,977,231,967xe" filled="true" fillcolor="#000000" stroked="false">
                <v:path arrowok="t"/>
                <v:fill type="solid"/>
              </v:shape>
            </v:group>
            <v:group style="position:absolute;left:275;top:949;width:69;height:128" coordorigin="275,949" coordsize="69,128">
              <v:shape style="position:absolute;left:275;top:949;width:69;height:128" coordorigin="275,949" coordsize="69,128" path="m294,951l275,951,275,1076,297,1076,297,1002,298,995,300,986,302,981,304,978,308,975,311,972,316,971,294,971,294,951xe" filled="true" fillcolor="#000000" stroked="false">
                <v:path arrowok="t"/>
                <v:fill type="solid"/>
              </v:shape>
              <v:shape style="position:absolute;left:275;top:949;width:69;height:128" coordorigin="275,949" coordsize="69,128" path="m328,949l316,949,312,950,308,954,304,956,299,962,294,971,326,971,335,975,344,956,335,951,328,949xe" filled="true" fillcolor="#000000" stroked="false">
                <v:path arrowok="t"/>
                <v:fill type="solid"/>
              </v:shape>
            </v:group>
            <v:group style="position:absolute;left:342;top:951;width:114;height:125" coordorigin="342,951" coordsize="114,125">
              <v:shape style="position:absolute;left:342;top:951;width:114;height:125" coordorigin="342,951" coordsize="114,125" path="m365,951l342,951,390,1076,410,1076,419,1051,400,1051,395,1034,392,1027,365,951xe" filled="true" fillcolor="#000000" stroked="false">
                <v:path arrowok="t"/>
                <v:fill type="solid"/>
              </v:shape>
              <v:shape style="position:absolute;left:342;top:951;width:114;height:125" coordorigin="342,951" coordsize="114,125" path="m456,951l435,951,407,1028,405,1037,401,1045,400,1051,419,1051,456,951xe" filled="true" fillcolor="#000000" stroked="false">
                <v:path arrowok="t"/>
                <v:fill type="solid"/>
              </v:shape>
            </v:group>
            <v:group style="position:absolute;left:483;top:894;width:2;height:183" coordorigin="483,894" coordsize="2,183">
              <v:shape style="position:absolute;left:483;top:894;width:2;height:183" coordorigin="483,894" coordsize="0,183" path="m483,894l483,1076e" filled="false" stroked="true" strokeweight="1.18pt" strokecolor="#000000">
                <v:path arrowok="t"/>
              </v:shape>
            </v:group>
            <v:group style="position:absolute;left:521;top:949;width:108;height:131" coordorigin="521,949" coordsize="108,131">
              <v:shape style="position:absolute;left:521;top:949;width:108;height:131" coordorigin="521,949" coordsize="108,131" path="m591,949l567,949,556,951,521,1004,521,1031,528,1049,539,1067,556,1076,578,1080,591,1080,602,1075,611,1067,618,1062,567,1062,558,1058,551,1051,545,1043,542,1031,542,997,545,985,552,978,558,971,568,967,619,967,618,966,610,960,602,953,591,949xe" filled="true" fillcolor="#000000" stroked="false">
                <v:path arrowok="t"/>
                <v:fill type="solid"/>
              </v:shape>
              <v:shape style="position:absolute;left:521;top:949;width:108;height:131" coordorigin="521,949" coordsize="108,131" path="m608,1031l585,1062,618,1062,621,1059,627,1047,629,1033,608,1031xe" filled="true" fillcolor="#000000" stroked="false">
                <v:path arrowok="t"/>
                <v:fill type="solid"/>
              </v:shape>
              <v:shape style="position:absolute;left:521;top:949;width:108;height:131" coordorigin="521,949" coordsize="108,131" path="m619,967l585,967,591,968,596,973,602,977,604,984,606,992,627,989,624,975,619,967xe" filled="true" fillcolor="#000000" stroked="false">
                <v:path arrowok="t"/>
                <v:fill type="solid"/>
              </v:shape>
            </v:group>
            <v:group style="position:absolute;left:641;top:950;width:114;height:131" coordorigin="641,950" coordsize="114,131">
              <v:shape style="position:absolute;left:641;top:950;width:114;height:131" coordorigin="641,950" coordsize="114,131" path="m688,950l642,1003,641,1031,648,1050,661,1067,678,1077,699,1080,713,1080,725,1076,744,1062,689,1062,681,1058,666,1044,663,1033,662,1020,754,1020,755,1017,755,1013,754,1002,663,1002,664,991,668,983,681,969,689,967,737,967,730,959,713,952,688,950xe" filled="true" fillcolor="#000000" stroked="false">
                <v:path arrowok="t"/>
                <v:fill type="solid"/>
              </v:shape>
              <v:shape style="position:absolute;left:641;top:950;width:114;height:131" coordorigin="641,950" coordsize="114,131" path="m732,1037l707,1062,744,1062,750,1052,754,1039,732,1037xe" filled="true" fillcolor="#000000" stroked="false">
                <v:path arrowok="t"/>
                <v:fill type="solid"/>
              </v:shape>
              <v:shape style="position:absolute;left:641;top:950;width:114;height:131" coordorigin="641,950" coordsize="114,131" path="m737,967l708,967,718,971,724,979,729,984,731,992,732,1002,754,1002,753,994,745,977,737,967xe" filled="true" fillcolor="#000000" stroked="false">
                <v:path arrowok="t"/>
                <v:fill type="solid"/>
              </v:shape>
            </v:group>
            <v:group style="position:absolute;left:772;top:949;width:104;height:131" coordorigin="772,949" coordsize="104,131">
              <v:shape style="position:absolute;left:772;top:949;width:104;height:131" coordorigin="772,949" coordsize="104,131" path="m792,1035l772,1039,774,1052,779,1063,788,1069,797,1076,809,1080,834,1080,844,1077,851,1074,860,1070,866,1065,868,1062,815,1062,808,1059,802,1055,797,1051,794,1044,792,1035xe" filled="true" fillcolor="#000000" stroked="false">
                <v:path arrowok="t"/>
                <v:fill type="solid"/>
              </v:shape>
              <v:shape style="position:absolute;left:772;top:949;width:104;height:131" coordorigin="772,949" coordsize="104,131" path="m831,949l815,949,803,951,797,954,792,955,790,957,785,961,782,965,777,974,776,979,776,991,777,997,780,1002,783,1007,826,1023,848,1031,851,1033,854,1038,854,1047,851,1052,842,1059,834,1062,868,1062,873,1053,875,1047,875,1033,840,1005,825,1001,815,998,809,996,807,996,803,995,800,992,796,985,796,978,798,974,802,972,807,968,813,967,865,967,860,960,855,956,848,954,839,950,831,949xe" filled="true" fillcolor="#000000" stroked="false">
                <v:path arrowok="t"/>
                <v:fill type="solid"/>
              </v:shape>
              <v:shape style="position:absolute;left:772;top:949;width:104;height:131" coordorigin="772,949" coordsize="104,131" path="m865,967l831,967,837,968,846,975,849,980,850,987,870,984,869,975,867,969,865,967xe" filled="true" fillcolor="#000000" stroked="false">
                <v:path arrowok="t"/>
                <v:fill type="solid"/>
              </v:shape>
            </v:group>
            <v:group style="position:absolute;left:906;top:1053;width:27;height:26" coordorigin="906,1053" coordsize="27,26">
              <v:shape style="position:absolute;left:906;top:1053;width:27;height:26" coordorigin="906,1053" coordsize="27,26" path="m906,1066l933,1066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8.2pt;height:41.25pt;mso-position-horizontal-relative:char;mso-position-vertical-relative:line" coordorigin="0,0" coordsize="9164,825">
            <v:shape style="position:absolute;left:0;top:0;width:9163;height:825" type="#_x0000_t75" stroked="false">
              <v:imagedata r:id="rId70" o:title=""/>
            </v:shape>
            <v:group style="position:absolute;left:4886;top:12;width:2;height:173" coordorigin="4886,12" coordsize="2,173">
              <v:shape style="position:absolute;left:4886;top:12;width:2;height:173" coordorigin="4886,12" coordsize="0,173" path="m4886,12l4886,185e" filled="false" stroked="true" strokeweight="1.18pt" strokecolor="#000000">
                <v:path arrowok="t"/>
              </v:shape>
            </v:group>
            <v:group style="position:absolute;left:4921;top:58;width:114;height:130" coordorigin="4921,58" coordsize="114,130">
              <v:shape style="position:absolute;left:4921;top:58;width:114;height:130" coordorigin="4921,58" coordsize="114,130" path="m5024,75l4988,75,4997,77,5005,86,5008,92,5008,106,4999,108,4987,111,4962,114,4955,116,4951,117,4945,118,4936,123,4928,130,4925,135,4922,141,4921,146,4921,162,4925,171,4932,178,4939,184,4950,188,4972,188,5007,171,4961,171,4954,170,4945,161,4944,158,4944,144,4946,141,4951,136,4955,135,4958,132,4964,131,4973,130,4988,128,5000,125,5008,123,5029,123,5029,95,5028,89,5028,86,5027,80,5024,75xe" filled="true" fillcolor="#000000" stroked="false">
                <v:path arrowok="t"/>
                <v:fill type="solid"/>
              </v:shape>
              <v:shape style="position:absolute;left:4921;top:58;width:114;height:130" coordorigin="4921,58" coordsize="114,130" path="m5030,170l5009,170,5010,176,5011,180,5014,185,5035,185,5033,180,5032,176,5030,170xe" filled="true" fillcolor="#000000" stroked="false">
                <v:path arrowok="t"/>
                <v:fill type="solid"/>
              </v:shape>
              <v:shape style="position:absolute;left:4921;top:58;width:114;height:130" coordorigin="4921,58" coordsize="114,130" path="m5029,123l5008,123,5008,140,5006,147,5004,152,5002,158,4997,162,4990,166,4984,170,4976,171,5007,171,5009,170,5030,170,5029,165,5029,123xe" filled="true" fillcolor="#000000" stroked="false">
                <v:path arrowok="t"/>
                <v:fill type="solid"/>
              </v:shape>
              <v:shape style="position:absolute;left:4921;top:58;width:114;height:130" coordorigin="4921,58" coordsize="114,130" path="m4991,58l4970,58,4961,59,4952,62,4944,65,4938,69,4934,75,4930,80,4926,87,4925,96,4945,99,4948,90,4951,83,4956,81,4961,77,4968,75,5024,75,5021,71,5018,66,5014,64,5006,62,5000,59,4991,58xe" filled="true" fillcolor="#000000" stroked="false">
                <v:path arrowok="t"/>
                <v:fill type="solid"/>
              </v:shape>
            </v:group>
            <v:group style="position:absolute;left:5047;top:60;width:172;height:125" coordorigin="5047,60" coordsize="172,125">
              <v:shape style="position:absolute;left:5047;top:60;width:172;height:125" coordorigin="5047,60" coordsize="172,125" path="m5069,60l5047,60,5086,185,5108,185,5115,159,5096,159,5089,132,5069,60xe" filled="true" fillcolor="#000000" stroked="false">
                <v:path arrowok="t"/>
                <v:fill type="solid"/>
              </v:shape>
              <v:shape style="position:absolute;left:5047;top:60;width:172;height:125" coordorigin="5047,60" coordsize="172,125" path="m5153,89l5134,89,5138,111,5159,185,5180,185,5189,156,5170,156,5153,89xe" filled="true" fillcolor="#000000" stroked="false">
                <v:path arrowok="t"/>
                <v:fill type="solid"/>
              </v:shape>
              <v:shape style="position:absolute;left:5047;top:60;width:172;height:125" coordorigin="5047,60" coordsize="172,125" path="m5146,60l5124,60,5104,134,5099,149,5096,158,5096,159,5115,159,5134,89,5153,89,5146,60xe" filled="true" fillcolor="#000000" stroked="false">
                <v:path arrowok="t"/>
                <v:fill type="solid"/>
              </v:shape>
              <v:shape style="position:absolute;left:5047;top:60;width:172;height:125" coordorigin="5047,60" coordsize="172,125" path="m5219,60l5198,60,5170,156,5189,156,5219,60xe" filled="true" fillcolor="#000000" stroked="false">
                <v:path arrowok="t"/>
                <v:fill type="solid"/>
              </v:shape>
            </v:group>
            <v:group style="position:absolute;left:9026;top:12;width:2;height:173" coordorigin="9026,12" coordsize="2,173">
              <v:shape style="position:absolute;left:9026;top:12;width:2;height:173" coordorigin="9026,12" coordsize="0,173" path="m9026,12l9026,185e" filled="false" stroked="true" strokeweight="1.1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1.55pt;height:25.2pt;mso-position-horizontal-relative:char;mso-position-vertical-relative:line" coordorigin="0,0" coordsize="9231,504">
            <v:shape style="position:absolute;left:0;top:9;width:9230;height:495" type="#_x0000_t75" stroked="false">
              <v:imagedata r:id="rId71" o:title=""/>
            </v:shape>
            <v:group style="position:absolute;left:7692;top:12;width:2;height:183" coordorigin="7692,12" coordsize="2,183">
              <v:shape style="position:absolute;left:7692;top:12;width:2;height:183" coordorigin="7692,12" coordsize="0,183" path="m7692,12l7692,194e" filled="false" stroked="true" strokeweight="1.18pt" strokecolor="#000000">
                <v:path arrowok="t"/>
              </v:shape>
            </v:group>
            <v:group style="position:absolute;left:7722;top:26;width:62;height:170" coordorigin="7722,26" coordsize="62,170">
              <v:shape style="position:absolute;left:7722;top:26;width:62;height:170" coordorigin="7722,26" coordsize="62,170" path="m7759,86l7737,86,7737,170,7739,179,7740,182,7745,189,7749,192,7753,194,7759,195,7771,195,7783,193,7780,176,7767,176,7765,175,7764,174,7761,173,7759,170,7759,86xe" filled="true" fillcolor="#000000" stroked="false">
                <v:path arrowok="t"/>
                <v:fill type="solid"/>
              </v:shape>
              <v:shape style="position:absolute;left:7722;top:26;width:62;height:170" coordorigin="7722,26" coordsize="62,170" path="m7779,175l7776,175,7772,176,7780,176,7779,175xe" filled="true" fillcolor="#000000" stroked="false">
                <v:path arrowok="t"/>
                <v:fill type="solid"/>
              </v:shape>
              <v:shape style="position:absolute;left:7722;top:26;width:62;height:170" coordorigin="7722,26" coordsize="62,170" path="m7779,69l7722,69,7722,86,7779,86,7779,69xe" filled="true" fillcolor="#000000" stroked="false">
                <v:path arrowok="t"/>
                <v:fill type="solid"/>
              </v:shape>
              <v:shape style="position:absolute;left:7722;top:26;width:62;height:170" coordorigin="7722,26" coordsize="62,170" path="m7759,26l7737,38,7737,69,7759,69,7759,26xe" filled="true" fillcolor="#000000" stroked="false">
                <v:path arrowok="t"/>
                <v:fill type="solid"/>
              </v:shape>
            </v:group>
            <v:group style="position:absolute;left:8517;top:21;width:2;height:173" coordorigin="8517,21" coordsize="2,173">
              <v:shape style="position:absolute;left:8517;top:21;width:2;height:173" coordorigin="8517,21" coordsize="0,173" path="m8517,21l8517,194e" filled="false" stroked="true" strokeweight="1.18pt" strokecolor="#000000">
                <v:path arrowok="t"/>
              </v:shape>
            </v:group>
            <v:group style="position:absolute;left:8571;top:12;width:2;height:183" coordorigin="8571,12" coordsize="2,183">
              <v:shape style="position:absolute;left:8571;top:12;width:2;height:183" coordorigin="8571,12" coordsize="0,183" path="m8571,12l8571,194e" filled="false" stroked="true" strokeweight="1.18pt" strokecolor="#000000">
                <v:path arrowok="t"/>
              </v:shape>
            </v:group>
            <v:group style="position:absolute;left:8607;top:67;width:107;height:130" coordorigin="8607,67" coordsize="107,130">
              <v:shape style="position:absolute;left:8607;top:67;width:107;height:130" coordorigin="8607,67" coordsize="107,130" path="m8677,67l8652,67,8642,69,8634,74,8624,79,8617,86,8611,104,8608,121,8607,148,8613,167,8625,183,8642,193,8663,197,8677,197,8688,193,8703,180,8652,180,8643,175,8631,161,8628,149,8628,115,8631,103,8637,96,8645,87,8653,84,8705,84,8688,69,8677,67xe" filled="true" fillcolor="#000000" stroked="false">
                <v:path arrowok="t"/>
                <v:fill type="solid"/>
              </v:shape>
              <v:shape style="position:absolute;left:8607;top:67;width:107;height:130" coordorigin="8607,67" coordsize="107,130" path="m8694,149l8693,158,8689,167,8683,171,8678,176,8671,180,8703,180,8707,176,8713,165,8714,151,8694,149xe" filled="true" fillcolor="#000000" stroked="false">
                <v:path arrowok="t"/>
                <v:fill type="solid"/>
              </v:shape>
              <v:shape style="position:absolute;left:8607;top:67;width:107;height:130" coordorigin="8607,67" coordsize="107,130" path="m8705,84l8671,84,8677,86,8682,90,8687,95,8690,101,8693,109,8713,105,8711,93,8705,84xe" filled="true" fillcolor="#000000" stroked="false">
                <v:path arrowok="t"/>
                <v:fill type="solid"/>
              </v:shape>
            </v:group>
            <v:group style="position:absolute;left:8744;top:21;width:2;height:173" coordorigin="8744,21" coordsize="2,173">
              <v:shape style="position:absolute;left:8744;top:21;width:2;height:173" coordorigin="8744,21" coordsize="0,173" path="m8744,21l8744,194e" filled="false" stroked="true" strokeweight="1.18pt" strokecolor="#000000">
                <v:path arrowok="t"/>
              </v:shape>
            </v:group>
            <v:group style="position:absolute;left:8774;top:69;width:114;height:176" coordorigin="8774,69" coordsize="114,176">
              <v:shape style="position:absolute;left:8774;top:69;width:114;height:176" coordorigin="8774,69" coordsize="114,176" path="m8783,222l8785,242,8795,245,8805,245,8829,224,8791,224,8787,223,8783,222xe" filled="true" fillcolor="#000000" stroked="false">
                <v:path arrowok="t"/>
                <v:fill type="solid"/>
              </v:shape>
              <v:shape style="position:absolute;left:8774;top:69;width:114;height:176" coordorigin="8774,69" coordsize="114,176" path="m8797,69l8774,69,8821,194,8821,197,8820,198,8820,199,8816,207,8813,215,8811,218,8809,219,8807,222,8799,224,8829,224,8832,219,8835,210,8840,195,8850,170,8832,170,8829,161,8822,141,8797,69xe" filled="true" fillcolor="#000000" stroked="false">
                <v:path arrowok="t"/>
                <v:fill type="solid"/>
              </v:shape>
              <v:shape style="position:absolute;left:8774;top:69;width:114;height:176" coordorigin="8774,69" coordsize="114,176" path="m8888,69l8867,69,8840,141,8837,151,8832,170,8850,170,8888,69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9.9pt;height:27.2pt;mso-position-horizontal-relative:char;mso-position-vertical-relative:line" coordorigin="0,0" coordsize="9198,544">
            <v:shape style="position:absolute;left:0;top:10;width:9198;height:534" type="#_x0000_t75" stroked="false">
              <v:imagedata r:id="rId72" o:title=""/>
            </v:shape>
            <v:group style="position:absolute;left:1934;top:170;width:26;height:26" coordorigin="1934,170" coordsize="26,26">
              <v:shape style="position:absolute;left:1934;top:170;width:26;height:26" coordorigin="1934,170" coordsize="26,26" path="m1934,183l1960,183e" filled="false" stroked="true" strokeweight="1.36pt" strokecolor="#000000">
                <v:path arrowok="t"/>
              </v:shape>
            </v:group>
            <v:group style="position:absolute;left:2119;top:42;width:2;height:153" coordorigin="2119,42" coordsize="2,153">
              <v:shape style="position:absolute;left:2119;top:42;width:2;height:153" coordorigin="2119,42" coordsize="0,153" path="m2119,42l2119,194e" filled="false" stroked="true" strokeweight="1.24pt" strokecolor="#000000">
                <v:path arrowok="t"/>
              </v:shape>
            </v:group>
            <v:group style="position:absolute;left:2051;top:32;width:136;height:2" coordorigin="2051,32" coordsize="136,2">
              <v:shape style="position:absolute;left:2051;top:32;width:136;height:2" coordorigin="2051,32" coordsize="136,0" path="m2051,32l2186,32e" filled="false" stroked="true" strokeweight="1.06pt" strokecolor="#000000">
                <v:path arrowok="t"/>
              </v:shape>
            </v:group>
            <v:group style="position:absolute;left:2208;top:23;width:101;height:172" coordorigin="2208,23" coordsize="101,172">
              <v:shape style="position:absolute;left:2208;top:23;width:101;height:172" coordorigin="2208,23" coordsize="101,172" path="m2228,23l2208,23,2208,194,2228,194,2228,116,2230,108,2232,103,2234,97,2238,92,2244,90,2250,86,2256,85,2304,85,2303,84,2228,84,2228,23xe" filled="true" fillcolor="#000000" stroked="false">
                <v:path arrowok="t"/>
                <v:fill type="solid"/>
              </v:shape>
              <v:shape style="position:absolute;left:2208;top:23;width:101;height:172" coordorigin="2208,23" coordsize="101,172" path="m2304,85l2270,85,2276,87,2286,97,2288,104,2288,194,2309,194,2309,103,2308,93,2305,87,2304,85xe" filled="true" fillcolor="#000000" stroked="false">
                <v:path arrowok="t"/>
                <v:fill type="solid"/>
              </v:shape>
              <v:shape style="position:absolute;left:2208;top:23;width:101;height:172" coordorigin="2208,23" coordsize="101,172" path="m2275,67l2265,67,2245,71,2228,84,2303,84,2302,80,2297,75,2290,72,2284,68,2275,67xe" filled="true" fillcolor="#000000" stroked="false">
                <v:path arrowok="t"/>
                <v:fill type="solid"/>
              </v:shape>
            </v:group>
            <v:group style="position:absolute;left:2335;top:68;width:114;height:129" coordorigin="2335,68" coordsize="114,129">
              <v:shape style="position:absolute;left:2335;top:68;width:114;height:129" coordorigin="2335,68" coordsize="114,129" path="m2383,68l2336,121,2335,149,2342,167,2355,184,2373,193,2394,197,2408,197,2420,193,2430,186,2437,180,2383,180,2375,176,2368,168,2360,161,2357,151,2357,137,2449,137,2449,131,2448,120,2358,120,2358,109,2362,101,2375,87,2383,84,2431,84,2425,76,2408,69,2383,68xe" filled="true" fillcolor="#000000" stroked="false">
                <v:path arrowok="t"/>
                <v:fill type="solid"/>
              </v:shape>
              <v:shape style="position:absolute;left:2335;top:68;width:114;height:129" coordorigin="2335,68" coordsize="114,129" path="m2426,153l2424,163,2419,169,2413,173,2408,177,2401,180,2437,180,2438,179,2446,169,2448,157,2426,153xe" filled="true" fillcolor="#000000" stroked="false">
                <v:path arrowok="t"/>
                <v:fill type="solid"/>
              </v:shape>
              <v:shape style="position:absolute;left:2335;top:68;width:114;height:129" coordorigin="2335,68" coordsize="114,129" path="m2431,84l2404,84,2412,87,2419,96,2424,102,2426,109,2428,120,2448,120,2447,111,2440,94,2431,84xe" filled="true" fillcolor="#000000" stroked="false">
                <v:path arrowok="t"/>
                <v:fill type="solid"/>
              </v:shape>
            </v:group>
            <v:group style="position:absolute;left:2473;top:67;width:68;height:128" coordorigin="2473,67" coordsize="68,128">
              <v:shape style="position:absolute;left:2473;top:67;width:68;height:128" coordorigin="2473,67" coordsize="68,128" path="m2492,69l2473,69,2473,194,2495,194,2495,120,2496,111,2498,104,2500,99,2502,96,2506,92,2509,90,2514,89,2492,89,2492,69xe" filled="true" fillcolor="#000000" stroked="false">
                <v:path arrowok="t"/>
                <v:fill type="solid"/>
              </v:shape>
              <v:shape style="position:absolute;left:2473;top:67;width:68;height:128" coordorigin="2473,67" coordsize="68,128" path="m2526,67l2514,67,2510,68,2506,71,2502,73,2497,79,2492,89,2524,89,2528,90,2533,93,2540,73,2533,68,2526,67xe" filled="true" fillcolor="#000000" stroked="false">
                <v:path arrowok="t"/>
                <v:fill type="solid"/>
              </v:shape>
            </v:group>
            <v:group style="position:absolute;left:2548;top:68;width:114;height:130" coordorigin="2548,68" coordsize="114,130">
              <v:shape style="position:absolute;left:2548;top:68;width:114;height:130" coordorigin="2548,68" coordsize="114,130" path="m2595,68l2548,121,2548,149,2554,167,2567,184,2584,193,2605,197,2621,197,2632,193,2649,180,2596,180,2587,176,2580,168,2573,161,2569,151,2568,137,2662,137,2662,131,2660,120,2569,120,2570,109,2574,101,2580,93,2587,87,2596,84,2643,84,2637,76,2620,69,2595,68xe" filled="true" fillcolor="#000000" stroked="false">
                <v:path arrowok="t"/>
                <v:fill type="solid"/>
              </v:shape>
              <v:shape style="position:absolute;left:2548;top:68;width:114;height:130" coordorigin="2548,68" coordsize="114,130" path="m2639,153l2635,163,2632,169,2626,173,2620,177,2614,180,2649,180,2651,179,2657,169,2660,157,2639,153xe" filled="true" fillcolor="#000000" stroked="false">
                <v:path arrowok="t"/>
                <v:fill type="solid"/>
              </v:shape>
              <v:shape style="position:absolute;left:2548;top:68;width:114;height:130" coordorigin="2548,68" coordsize="114,130" path="m2643,84l2616,84,2624,87,2630,96,2635,102,2638,109,2639,120,2660,120,2659,112,2652,94,2643,84xe" filled="true" fillcolor="#000000" stroked="false">
                <v:path arrowok="t"/>
                <v:fill type="solid"/>
              </v:shape>
            </v:group>
            <v:group style="position:absolute;left:6024;top:12;width:2;height:183" coordorigin="6024,12" coordsize="2,183">
              <v:shape style="position:absolute;left:6024;top:12;width:2;height:183" coordorigin="6024,12" coordsize="0,183" path="m6024,12l6024,194e" filled="false" stroked="true" strokeweight="1.18pt" strokecolor="#000000">
                <v:path arrowok="t"/>
              </v:shape>
            </v:group>
            <v:group style="position:absolute;left:6067;top:67;width:101;height:128" coordorigin="6067,67" coordsize="101,128">
              <v:shape style="position:absolute;left:6067;top:67;width:101;height:128" coordorigin="6067,67" coordsize="101,128" path="m6085,69l6067,69,6067,194,6088,194,6088,110,6091,99,6097,93,6104,87,6085,87,6085,69xe" filled="true" fillcolor="#000000" stroked="false">
                <v:path arrowok="t"/>
                <v:fill type="solid"/>
              </v:shape>
              <v:shape style="position:absolute;left:6067;top:67;width:101;height:128" coordorigin="6067,67" coordsize="101,128" path="m6163,85l6126,85,6131,86,6136,89,6139,91,6143,95,6144,99,6146,103,6146,194,6168,194,6168,108,6167,101,6167,97,6166,91,6163,85xe" filled="true" fillcolor="#000000" stroked="false">
                <v:path arrowok="t"/>
                <v:fill type="solid"/>
              </v:shape>
              <v:shape style="position:absolute;left:6067;top:67;width:101;height:128" coordorigin="6067,67" coordsize="101,128" path="m6133,67l6120,67,6100,73,6085,87,6104,87,6112,85,6163,85,6160,81,6157,77,6152,73,6146,71,6139,68,6133,67xe" filled="true" fillcolor="#000000" stroked="false">
                <v:path arrowok="t"/>
                <v:fill type="solid"/>
              </v:shape>
            </v:group>
            <v:group style="position:absolute;left:6191;top:23;width:108;height:174" coordorigin="6191,23" coordsize="108,174">
              <v:shape style="position:absolute;left:6191;top:23;width:108;height:174" coordorigin="6191,23" coordsize="108,174" path="m6251,67l6233,67,6224,69,6191,120,6191,145,6193,156,6203,175,6209,183,6217,188,6226,194,6235,197,6260,197,6271,191,6279,180,6238,180,6229,175,6223,168,6216,159,6212,147,6212,115,6216,103,6222,96,6228,87,6236,84,6278,84,6275,79,6270,74,6264,72,6258,68,6251,67xe" filled="true" fillcolor="#000000" stroked="false">
                <v:path arrowok="t"/>
                <v:fill type="solid"/>
              </v:shape>
              <v:shape style="position:absolute;left:6191;top:23;width:108;height:174" coordorigin="6191,23" coordsize="108,174" path="m6299,179l6280,179,6280,194,6299,194,6299,179xe" filled="true" fillcolor="#000000" stroked="false">
                <v:path arrowok="t"/>
                <v:fill type="solid"/>
              </v:shape>
              <v:shape style="position:absolute;left:6191;top:23;width:108;height:174" coordorigin="6191,23" coordsize="108,174" path="m6299,23l6278,23,6278,84,6256,84,6263,87,6270,96,6276,104,6280,116,6280,149,6276,161,6264,175,6256,180,6279,180,6280,179,6299,179,6299,23xe" filled="true" fillcolor="#000000" stroked="false">
                <v:path arrowok="t"/>
                <v:fill type="solid"/>
              </v:shape>
            </v:group>
            <v:group style="position:absolute;left:6343;top:12;width:2;height:183" coordorigin="6343,12" coordsize="2,183">
              <v:shape style="position:absolute;left:6343;top:12;width:2;height:183" coordorigin="6343,12" coordsize="0,183" path="m6343,12l6343,194e" filled="false" stroked="true" strokeweight="1.18pt" strokecolor="#000000">
                <v:path arrowok="t"/>
              </v:shape>
            </v:group>
            <v:group style="position:absolute;left:6373;top:69;width:114;height:125" coordorigin="6373,69" coordsize="114,125">
              <v:shape style="position:absolute;left:6373;top:69;width:114;height:125" coordorigin="6373,69" coordsize="114,125" path="m6396,69l6373,69,6421,194,6440,194,6450,169,6431,169,6427,161,6422,144,6396,69xe" filled="true" fillcolor="#000000" stroked="false">
                <v:path arrowok="t"/>
                <v:fill type="solid"/>
              </v:shape>
              <v:shape style="position:absolute;left:6373;top:69;width:114;height:125" coordorigin="6373,69" coordsize="114,125" path="m6487,69l6466,69,6438,145,6434,155,6432,162,6431,169,6450,169,6487,69xe" filled="true" fillcolor="#000000" stroked="false">
                <v:path arrowok="t"/>
                <v:fill type="solid"/>
              </v:shape>
            </v:group>
            <v:group style="position:absolute;left:6514;top:12;width:2;height:183" coordorigin="6514,12" coordsize="2,183">
              <v:shape style="position:absolute;left:6514;top:12;width:2;height:183" coordorigin="6514,12" coordsize="0,183" path="m6514,12l6514,194e" filled="false" stroked="true" strokeweight="1.18pt" strokecolor="#000000">
                <v:path arrowok="t"/>
              </v:shape>
            </v:group>
            <v:group style="position:absolute;left:6548;top:23;width:110;height:174" coordorigin="6548,23" coordsize="110,174">
              <v:shape style="position:absolute;left:6548;top:23;width:110;height:174" coordorigin="6548,23" coordsize="110,174" path="m6608,67l6592,67,6582,69,6574,74,6565,80,6559,87,6556,98,6551,108,6548,120,6548,145,6551,156,6560,175,6566,183,6575,188,6583,194,6593,197,6618,197,6629,191,6636,180,6595,180,6587,175,6581,168,6574,159,6570,147,6570,115,6574,103,6580,96,6587,87,6594,84,6636,84,6632,79,6628,74,6622,72,6616,68,6608,67xe" filled="true" fillcolor="#000000" stroked="false">
                <v:path arrowok="t"/>
                <v:fill type="solid"/>
              </v:shape>
              <v:shape style="position:absolute;left:6548;top:23;width:110;height:174" coordorigin="6548,23" coordsize="110,174" path="m6658,179l6637,179,6637,194,6658,194,6658,179xe" filled="true" fillcolor="#000000" stroked="false">
                <v:path arrowok="t"/>
                <v:fill type="solid"/>
              </v:shape>
              <v:shape style="position:absolute;left:6548;top:23;width:110;height:174" coordorigin="6548,23" coordsize="110,174" path="m6658,23l6636,23,6636,84,6613,84,6622,87,6628,96,6635,104,6637,116,6637,149,6635,161,6628,168,6622,175,6613,180,6636,180,6637,179,6658,179,6658,23xe" filled="true" fillcolor="#000000" stroked="false">
                <v:path arrowok="t"/>
                <v:fill type="solid"/>
              </v:shape>
            </v:group>
            <v:group style="position:absolute;left:6691;top:69;width:101;height:128" coordorigin="6691,69" coordsize="101,128">
              <v:shape style="position:absolute;left:6691;top:69;width:101;height:128" coordorigin="6691,69" coordsize="101,128" path="m6712,69l6691,69,6691,162,6692,167,6694,173,6713,192,6719,195,6726,197,6739,196,6758,190,6769,179,6731,179,6726,177,6721,174,6714,167,6713,161,6712,157,6712,69xe" filled="true" fillcolor="#000000" stroked="false">
                <v:path arrowok="t"/>
                <v:fill type="solid"/>
              </v:shape>
              <v:shape style="position:absolute;left:6691;top:69;width:101;height:128" coordorigin="6691,69" coordsize="101,128" path="m6792,175l6773,175,6773,194,6792,194,6792,175xe" filled="true" fillcolor="#000000" stroked="false">
                <v:path arrowok="t"/>
                <v:fill type="solid"/>
              </v:shape>
              <v:shape style="position:absolute;left:6691;top:69;width:101;height:128" coordorigin="6691,69" coordsize="101,128" path="m6792,69l6770,69,6770,146,6769,155,6767,161,6764,165,6761,170,6755,174,6750,177,6744,179,6769,179,6773,175,6792,175,6792,69xe" filled="true" fillcolor="#000000" stroked="false">
                <v:path arrowok="t"/>
                <v:fill type="solid"/>
              </v:shape>
            </v:group>
            <v:group style="position:absolute;left:6818;top:67;width:116;height:130" coordorigin="6818,67" coordsize="116,130">
              <v:shape style="position:absolute;left:6818;top:67;width:116;height:130" coordorigin="6818,67" coordsize="116,130" path="m6922,84l6886,84,6894,86,6899,91,6904,95,6905,101,6905,115,6898,117,6884,120,6859,123,6853,125,6823,144,6820,150,6818,155,6818,171,6822,180,6829,187,6836,193,6847,197,6870,197,6906,180,6858,180,6852,179,6847,175,6844,170,6841,167,6841,157,6844,150,6848,145,6852,144,6856,141,6862,140,6871,139,6886,137,6898,134,6905,132,6926,132,6926,98,6925,95,6924,89,6922,84xe" filled="true" fillcolor="#000000" stroked="false">
                <v:path arrowok="t"/>
                <v:fill type="solid"/>
              </v:shape>
              <v:shape style="position:absolute;left:6818;top:67;width:116;height:130" coordorigin="6818,67" coordsize="116,130" path="m6928,179l6907,179,6907,185,6910,189,6911,194,6934,194,6930,189,6929,185,6928,179xe" filled="true" fillcolor="#000000" stroked="false">
                <v:path arrowok="t"/>
                <v:fill type="solid"/>
              </v:shape>
              <v:shape style="position:absolute;left:6818;top:67;width:116;height:130" coordorigin="6818,67" coordsize="116,130" path="m6926,132l6905,132,6905,149,6904,156,6901,161,6899,167,6894,171,6882,179,6875,180,6906,180,6907,179,6928,179,6926,174,6926,132xe" filled="true" fillcolor="#000000" stroked="false">
                <v:path arrowok="t"/>
                <v:fill type="solid"/>
              </v:shape>
              <v:shape style="position:absolute;left:6818;top:67;width:116;height:130" coordorigin="6818,67" coordsize="116,130" path="m6889,67l6868,67,6858,68,6850,71,6835,78,6832,84,6827,89,6824,96,6822,105,6842,108,6845,99,6848,92,6853,90,6858,86,6865,84,6922,84,6919,80,6916,75,6911,73,6905,71,6898,68,6889,67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60" w:bottom="1200" w:left="1300" w:right="11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473.579987pt;margin-top:731.640015pt;width:26.65pt;height:11.2pt;mso-position-horizontal-relative:page;mso-position-vertical-relative:page;z-index:2896" coordorigin="9472,14633" coordsize="533,224">
            <v:group style="position:absolute;left:9472;top:14633;width:132;height:173" coordorigin="9472,14633" coordsize="132,173">
              <v:shape style="position:absolute;left:9472;top:14633;width:132;height:173" coordorigin="9472,14633" coordsize="132,173" path="m9550,14633l9472,14633,9472,14806,9494,14806,9494,14735,9556,14734,9576,14729,9590,14720,9595,14716,9494,14716,9494,14653,9596,14653,9595,14652,9586,14642,9580,14639,9572,14636,9564,14635,9558,14634,9550,14633xe" filled="true" fillcolor="#000000" stroked="false">
                <v:path arrowok="t"/>
                <v:fill type="solid"/>
              </v:shape>
              <v:shape style="position:absolute;left:9472;top:14633;width:132;height:173" coordorigin="9472,14633" coordsize="132,173" path="m9596,14653l9550,14653,9557,14654,9560,14656,9566,14657,9571,14660,9578,14670,9581,14676,9581,14694,9577,14701,9571,14707,9565,14712,9554,14716,9595,14716,9600,14710,9604,14698,9604,14675,9602,14666,9596,14653xe" filled="true" fillcolor="#000000" stroked="false">
                <v:path arrowok="t"/>
                <v:fill type="solid"/>
              </v:shape>
            </v:group>
            <v:group style="position:absolute;left:9624;top:14678;width:114;height:130" coordorigin="9624,14678" coordsize="114,130">
              <v:shape style="position:absolute;left:9624;top:14678;width:114;height:130" coordorigin="9624,14678" coordsize="114,130" path="m9727,14695l9691,14695,9698,14698,9704,14702,9708,14706,9710,14712,9710,14726,9702,14729,9690,14731,9665,14735,9658,14736,9654,14736,9648,14738,9624,14766,9624,14783,9628,14791,9635,14798,9642,14804,9653,14808,9674,14808,9710,14791,9664,14791,9656,14790,9653,14785,9648,14782,9646,14777,9646,14768,9647,14765,9649,14761,9654,14756,9658,14755,9661,14753,9667,14752,9676,14750,9691,14748,9703,14746,9710,14743,9732,14743,9732,14716,9731,14708,9731,14705,9730,14700,9727,14695xe" filled="true" fillcolor="#000000" stroked="false">
                <v:path arrowok="t"/>
                <v:fill type="solid"/>
              </v:shape>
              <v:shape style="position:absolute;left:9624;top:14678;width:114;height:130" coordorigin="9624,14678" coordsize="114,130" path="m9733,14790l9712,14790,9713,14796,9714,14801,9716,14806,9738,14806,9736,14801,9733,14795,9733,14790xe" filled="true" fillcolor="#000000" stroked="false">
                <v:path arrowok="t"/>
                <v:fill type="solid"/>
              </v:shape>
              <v:shape style="position:absolute;left:9624;top:14678;width:114;height:130" coordorigin="9624,14678" coordsize="114,130" path="m9732,14743l9710,14743,9710,14760,9709,14767,9707,14772,9704,14778,9700,14783,9692,14786,9686,14790,9679,14791,9710,14791,9712,14790,9733,14790,9732,14785,9732,14743xe" filled="true" fillcolor="#000000" stroked="false">
                <v:path arrowok="t"/>
                <v:fill type="solid"/>
              </v:shape>
              <v:shape style="position:absolute;left:9624;top:14678;width:114;height:130" coordorigin="9624,14678" coordsize="114,130" path="m9694,14678l9673,14678,9664,14680,9628,14716,9648,14719,9650,14710,9654,14704,9659,14700,9664,14698,9671,14695,9727,14695,9724,14692,9721,14687,9716,14684,9709,14682,9703,14680,9694,14678xe" filled="true" fillcolor="#000000" stroked="false">
                <v:path arrowok="t"/>
                <v:fill type="solid"/>
              </v:shape>
            </v:group>
            <v:group style="position:absolute;left:9758;top:14678;width:109;height:178" coordorigin="9758,14678" coordsize="109,178">
              <v:shape style="position:absolute;left:9758;top:14678;width:109;height:178" coordorigin="9758,14678" coordsize="109,178" path="m9761,14815l9761,14829,9766,14839,9774,14845,9784,14852,9796,14856,9823,14856,9833,14854,9842,14849,9851,14844,9857,14838,9802,14838,9794,14836,9788,14832,9785,14830,9782,14825,9781,14819,9761,14815xe" filled="true" fillcolor="#000000" stroked="false">
                <v:path arrowok="t"/>
                <v:fill type="solid"/>
              </v:shape>
              <v:shape style="position:absolute;left:9758;top:14678;width:109;height:178" coordorigin="9758,14678" coordsize="109,178" path="m9866,14789l9845,14789,9845,14812,9844,14816,9841,14822,9838,14828,9833,14832,9828,14837,9820,14838,9857,14838,9861,14829,9865,14813,9866,14789xe" filled="true" fillcolor="#000000" stroked="false">
                <v:path arrowok="t"/>
                <v:fill type="solid"/>
              </v:shape>
              <v:shape style="position:absolute;left:9758;top:14678;width:109;height:178" coordorigin="9758,14678" coordsize="109,178" path="m9826,14678l9799,14678,9790,14681,9758,14753,9763,14772,9774,14790,9790,14802,9811,14806,9824,14806,9836,14800,9845,14789,9866,14789,9866,14788,9803,14788,9794,14784,9788,14777,9781,14768,9779,14756,9779,14725,9782,14714,9788,14707,9794,14699,9803,14695,9847,14695,9838,14683,9826,14678xe" filled="true" fillcolor="#000000" stroked="false">
                <v:path arrowok="t"/>
                <v:fill type="solid"/>
              </v:shape>
              <v:shape style="position:absolute;left:9758;top:14678;width:109;height:178" coordorigin="9758,14678" coordsize="109,178" path="m9866,14681l9847,14681,9847,14695,9822,14695,9830,14699,9836,14707,9844,14714,9847,14726,9847,14758,9844,14770,9838,14777,9830,14784,9822,14788,9866,14788,9866,14681xe" filled="true" fillcolor="#000000" stroked="false">
                <v:path arrowok="t"/>
                <v:fill type="solid"/>
              </v:shape>
            </v:group>
            <v:group style="position:absolute;left:9892;top:14679;width:113;height:129" coordorigin="9892,14679" coordsize="113,129">
              <v:shape style="position:absolute;left:9892;top:14679;width:113;height:129" coordorigin="9892,14679" coordsize="113,129" path="m9938,14679l9892,14732,9892,14760,9898,14779,9911,14795,9928,14805,9949,14808,9964,14808,9976,14804,9985,14797,9994,14790,9938,14790,9930,14786,9923,14779,9917,14772,9912,14762,9912,14748,10004,14748,10004,14742,10003,14731,9913,14731,9913,14720,9917,14711,9924,14705,9930,14699,9938,14695,9987,14695,9980,14688,9963,14681,9938,14679xe" filled="true" fillcolor="#000000" stroked="false">
                <v:path arrowok="t"/>
                <v:fill type="solid"/>
              </v:shape>
              <v:shape style="position:absolute;left:9892;top:14679;width:113;height:129" coordorigin="9892,14679" coordsize="113,129" path="m9982,14765l9979,14774,9974,14780,9970,14784,9964,14789,9958,14790,9994,14790,10001,14780,10004,14767,9982,14765xe" filled="true" fillcolor="#000000" stroked="false">
                <v:path arrowok="t"/>
                <v:fill type="solid"/>
              </v:shape>
              <v:shape style="position:absolute;left:9892;top:14679;width:113;height:129" coordorigin="9892,14679" coordsize="113,129" path="m9987,14695l9959,14695,9967,14699,9974,14707,9979,14713,9982,14720,9983,14731,10003,14731,10002,14723,9995,14705,9987,1469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4.720001pt;margin-top:731.76001pt;width:5.75pt;height:8.550pt;mso-position-horizontal-relative:page;mso-position-vertical-relative:page;z-index:2920" coordorigin="10094,14635" coordsize="115,171">
            <v:shape style="position:absolute;left:10094;top:14635;width:115;height:171" coordorigin="10094,14635" coordsize="115,171" path="m10127,14758l10094,14761,10096,14769,10104,14785,10122,14802,10140,14806,10166,14806,10184,14798,10200,14782,10145,14782,10140,14779,10135,14776,10130,14771,10128,14765,10127,14758xe" filled="true" fillcolor="#000000" stroked="false">
              <v:path arrowok="t"/>
              <v:fill type="solid"/>
            </v:shape>
            <v:shape style="position:absolute;left:10094;top:14635;width:115;height:171" coordorigin="10094,14635" coordsize="115,171" path="m10201,14717l10158,14717,10164,14719,10169,14724,10174,14730,10176,14737,10176,14759,10174,14767,10164,14779,10158,14782,10200,14782,10207,14764,10209,14742,10205,14722,10201,14717xe" filled="true" fillcolor="#000000" stroked="false">
              <v:path arrowok="t"/>
              <v:fill type="solid"/>
            </v:shape>
            <v:shape style="position:absolute;left:10094;top:14635;width:115;height:171" coordorigin="10094,14635" coordsize="115,171" path="m10201,14635l10115,14635,10098,14725,10124,14729,10132,14720,10140,14717,10201,14717,10194,14706,10179,14695,10134,14695,10140,14666,10201,14666,10201,14635xe" filled="true" fillcolor="#000000" stroked="false">
              <v:path arrowok="t"/>
              <v:fill type="solid"/>
            </v:shape>
            <v:shape style="position:absolute;left:10094;top:14635;width:115;height:171" coordorigin="10094,14635" coordsize="115,171" path="m10157,14690l10150,14690,10142,14692,10134,14695,10179,14695,10177,14694,10157,146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4.559998pt;margin-top:731.52002pt;width:10pt;height:8.9pt;mso-position-horizontal-relative:page;mso-position-vertical-relative:page;z-index:2944" coordorigin="10291,14630" coordsize="200,178">
            <v:group style="position:absolute;left:10291;top:14679;width:117;height:129" coordorigin="10291,14679" coordsize="117,129">
              <v:shape style="position:absolute;left:10291;top:14679;width:117;height:129" coordorigin="10291,14679" coordsize="117,129" path="m10338,14679l10321,14686,10302,14702,10294,14720,10291,14743,10293,14760,10299,14778,10312,14795,10329,14805,10350,14808,10361,14808,10370,14806,10380,14801,10390,14795,10394,14790,10339,14790,10331,14786,10324,14779,10316,14771,10313,14759,10313,14726,10316,14716,10331,14699,10339,14695,10389,14695,10381,14686,10364,14681,10338,14679xe" filled="true" fillcolor="#000000" stroked="false">
                <v:path arrowok="t"/>
                <v:fill type="solid"/>
              </v:shape>
              <v:shape style="position:absolute;left:10291;top:14679;width:117;height:129" coordorigin="10291,14679" coordsize="117,129" path="m10389,14695l10361,14695,10369,14699,10384,14716,10386,14726,10386,14759,10382,14771,10376,14779,10369,14786,10361,14790,10394,14790,10396,14788,10400,14779,10405,14770,10408,14758,10408,14740,10406,14722,10398,14705,10389,14695xe" filled="true" fillcolor="#000000" stroked="false">
                <v:path arrowok="t"/>
                <v:fill type="solid"/>
              </v:shape>
            </v:group>
            <v:group style="position:absolute;left:10418;top:14630;width:72;height:176" coordorigin="10418,14630" coordsize="72,176">
              <v:shape style="position:absolute;left:10418;top:14630;width:72;height:176" coordorigin="10418,14630" coordsize="72,176" path="m10458,14698l10436,14698,10436,14806,10458,14806,10458,14698xe" filled="true" fillcolor="#000000" stroked="false">
                <v:path arrowok="t"/>
                <v:fill type="solid"/>
              </v:shape>
              <v:shape style="position:absolute;left:10418;top:14630;width:72;height:176" coordorigin="10418,14630" coordsize="72,176" path="m10482,14681l10418,14681,10418,14698,10482,14698,10482,14681xe" filled="true" fillcolor="#000000" stroked="false">
                <v:path arrowok="t"/>
                <v:fill type="solid"/>
              </v:shape>
              <v:shape style="position:absolute;left:10418;top:14630;width:72;height:176" coordorigin="10418,14630" coordsize="72,176" path="m10477,14630l10462,14630,10454,14632,10436,14659,10436,14681,10458,14681,10458,14662,10459,14657,10462,14654,10464,14651,10469,14650,10488,14650,10490,14633,10483,14632,10477,14630xe" filled="true" fillcolor="#000000" stroked="false">
                <v:path arrowok="t"/>
                <v:fill type="solid"/>
              </v:shape>
              <v:shape style="position:absolute;left:10418;top:14630;width:72;height:176" coordorigin="10418,14630" coordsize="72,176" path="m10488,14650l10483,14650,10488,14651,10488,1465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8.539978pt;margin-top:731.640015pt;width:11.75pt;height:8.75pt;mso-position-horizontal-relative:page;mso-position-vertical-relative:page;z-index:2968" coordorigin="10571,14633" coordsize="235,175">
            <v:group style="position:absolute;left:10571;top:14633;width:76;height:173" coordorigin="10571,14633" coordsize="76,173">
              <v:shape style="position:absolute;left:10571;top:14633;width:76;height:173" coordorigin="10571,14633" coordsize="76,173" path="m10646,14681l10614,14681,10614,14806,10646,14806,10646,14681xe" filled="true" fillcolor="#000000" stroked="false">
                <v:path arrowok="t"/>
                <v:fill type="solid"/>
              </v:shape>
              <v:shape style="position:absolute;left:10571;top:14633;width:76;height:173" coordorigin="10571,14633" coordsize="76,173" path="m10646,14633l10620,14633,10616,14644,10609,14652,10600,14660,10589,14668,10580,14674,10571,14676,10581,14702,10598,14693,10614,14681,10646,14681,10646,14633xe" filled="true" fillcolor="#000000" stroked="false">
                <v:path arrowok="t"/>
                <v:fill type="solid"/>
              </v:shape>
            </v:group>
            <v:group style="position:absolute;left:10695;top:14633;width:110;height:175" coordorigin="10695,14633" coordsize="110,175">
              <v:shape style="position:absolute;left:10695;top:14633;width:110;height:175" coordorigin="10695,14633" coordsize="110,175" path="m10751,14633l10701,14670,10695,14743,10699,14763,10706,14780,10717,14797,10734,14805,10758,14808,10776,14801,10792,14786,10795,14780,10746,14780,10742,14779,10740,14777,10736,14774,10734,14770,10731,14758,10730,14742,10729,14725,10729,14712,10730,14693,10733,14677,10734,14671,10736,14666,10740,14664,10742,14662,10746,14660,10795,14660,10788,14649,10771,14637,10751,14633xe" filled="true" fillcolor="#000000" stroked="false">
                <v:path arrowok="t"/>
                <v:fill type="solid"/>
              </v:shape>
              <v:shape style="position:absolute;left:10695;top:14633;width:110;height:175" coordorigin="10695,14633" coordsize="110,175" path="m10795,14660l10754,14660,10758,14662,10760,14664,10771,14725,10770,14748,10768,14764,10766,14770,10764,14774,10760,14777,10758,14779,10754,14780,10795,14780,10798,14773,10802,14756,10805,14733,10805,14703,10802,14681,10796,14663,10795,14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24937" cy="904875"/>
            <wp:effectExtent l="0" t="0" r="0" b="0"/>
            <wp:docPr id="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3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tabs>
          <w:tab w:pos="4640" w:val="left" w:leader="none"/>
        </w:tabs>
        <w:spacing w:line="200" w:lineRule="atLeast"/>
        <w:ind w:left="3769" w:right="0"/>
        <w:jc w:val="left"/>
      </w:pPr>
      <w:r>
        <w:rPr>
          <w:position w:val="6"/>
        </w:rPr>
        <w:pict>
          <v:group style="width:37.950pt;height:11.8pt;mso-position-horizontal-relative:char;mso-position-vertical-relative:line" coordorigin="0,0" coordsize="759,236">
            <v:group style="position:absolute;left:0;top:0;width:186;height:236" coordorigin="0,0" coordsize="186,236">
              <v:shape style="position:absolute;left:0;top:0;width:186;height:236" coordorigin="0,0" coordsize="186,236" path="m46,153l0,157,1,165,7,185,59,231,108,236,128,233,146,227,163,216,176,201,178,197,82,197,70,193,62,186,54,179,48,168,46,153xe" filled="true" fillcolor="#3b3838" stroked="false">
                <v:path arrowok="t"/>
                <v:fill type="solid"/>
              </v:shape>
              <v:shape style="position:absolute;left:0;top:0;width:186;height:236" coordorigin="0,0" coordsize="186,236" path="m85,0l25,20,19,31,12,41,8,51,9,66,12,82,58,125,101,137,114,140,119,141,127,145,132,147,136,152,139,156,140,161,140,174,137,181,128,187,121,194,110,197,178,197,183,183,186,163,183,144,139,100,96,87,73,81,60,74,55,71,53,66,53,54,55,49,60,45,68,41,78,37,170,37,165,29,148,12,132,5,111,1,85,0xe" filled="true" fillcolor="#3b3838" stroked="false">
                <v:path arrowok="t"/>
                <v:fill type="solid"/>
              </v:shape>
              <v:shape style="position:absolute;left:0;top:0;width:186;height:236" coordorigin="0,0" coordsize="186,236" path="m170,37l104,37,114,41,121,45,127,50,132,59,133,71,180,64,175,46,170,37xe" filled="true" fillcolor="#3b3838" stroked="false">
                <v:path arrowok="t"/>
                <v:fill type="solid"/>
              </v:shape>
            </v:group>
            <v:group style="position:absolute;left:206;top:8;width:99;height:227" coordorigin="206,8" coordsize="99,227">
              <v:shape style="position:absolute;left:206;top:8;width:99;height:227" coordorigin="206,8" coordsize="99,227" path="m271,101l227,101,227,199,228,204,229,211,262,235,283,235,294,234,305,229,301,199,277,199,276,197,274,195,272,194,271,192,271,101xe" filled="true" fillcolor="#3b3838" stroked="false">
                <v:path arrowok="t"/>
                <v:fill type="solid"/>
              </v:shape>
              <v:shape style="position:absolute;left:206;top:8;width:99;height:227" coordorigin="206,8" coordsize="99,227" path="m300,195l293,198,287,199,301,199,300,195xe" filled="true" fillcolor="#3b3838" stroked="false">
                <v:path arrowok="t"/>
                <v:fill type="solid"/>
              </v:shape>
              <v:shape style="position:absolute;left:206;top:8;width:99;height:227" coordorigin="206,8" coordsize="99,227" path="m301,66l206,66,206,101,301,101,301,66xe" filled="true" fillcolor="#3b3838" stroked="false">
                <v:path arrowok="t"/>
                <v:fill type="solid"/>
              </v:shape>
              <v:shape style="position:absolute;left:206;top:8;width:99;height:227" coordorigin="206,8" coordsize="99,227" path="m271,8l227,33,227,66,271,66,271,8xe" filled="true" fillcolor="#3b3838" stroked="false">
                <v:path arrowok="t"/>
                <v:fill type="solid"/>
              </v:shape>
            </v:group>
            <v:group style="position:absolute;left:319;top:63;width:156;height:172" coordorigin="319,63" coordsize="156,172">
              <v:shape style="position:absolute;left:319;top:63;width:156;height:172" coordorigin="319,63" coordsize="156,172" path="m463,96l404,96,412,98,416,102,420,105,422,111,422,120,420,124,404,129,380,134,365,138,353,141,346,145,337,149,331,155,322,169,319,177,319,200,324,212,336,223,353,232,374,235,384,235,394,234,410,227,419,221,426,213,467,213,466,205,380,205,374,203,371,198,366,193,364,188,364,176,366,170,372,167,376,164,384,162,396,159,408,156,416,155,422,152,465,152,466,129,466,108,463,96xe" filled="true" fillcolor="#3b3838" stroked="false">
                <v:path arrowok="t"/>
                <v:fill type="solid"/>
              </v:shape>
              <v:shape style="position:absolute;left:319;top:63;width:156;height:172" coordorigin="319,63" coordsize="156,172" path="m467,213l426,213,426,215,427,216,427,219,430,224,431,229,432,231,475,231,468,217,467,213xe" filled="true" fillcolor="#3b3838" stroked="false">
                <v:path arrowok="t"/>
                <v:fill type="solid"/>
              </v:shape>
              <v:shape style="position:absolute;left:319;top:63;width:156;height:172" coordorigin="319,63" coordsize="156,172" path="m465,152l422,152,422,179,421,182,419,188,415,193,410,197,403,203,396,205,466,205,466,203,465,193,465,164,465,152xe" filled="true" fillcolor="#3b3838" stroked="false">
                <v:path arrowok="t"/>
                <v:fill type="solid"/>
              </v:shape>
              <v:shape style="position:absolute;left:319;top:63;width:156;height:172" coordorigin="319,63" coordsize="156,172" path="m381,63l361,68,345,76,332,90,324,110,364,116,366,109,370,104,379,97,385,96,463,96,463,95,456,80,449,74,428,66,410,63,381,63xe" filled="true" fillcolor="#3b3838" stroked="false">
                <v:path arrowok="t"/>
                <v:fill type="solid"/>
              </v:shape>
            </v:group>
            <v:group style="position:absolute;left:491;top:8;width:98;height:227" coordorigin="491,8" coordsize="98,227">
              <v:shape style="position:absolute;left:491;top:8;width:98;height:227" coordorigin="491,8" coordsize="98,227" path="m554,101l511,101,511,199,512,204,514,211,515,217,518,222,521,225,526,229,532,231,539,234,546,235,566,235,578,234,588,229,585,199,562,199,559,197,557,195,556,194,556,192,554,189,554,101xe" filled="true" fillcolor="#3b3838" stroked="false">
                <v:path arrowok="t"/>
                <v:fill type="solid"/>
              </v:shape>
              <v:shape style="position:absolute;left:491;top:8;width:98;height:227" coordorigin="491,8" coordsize="98,227" path="m584,195l577,198,571,199,585,199,584,195xe" filled="true" fillcolor="#3b3838" stroked="false">
                <v:path arrowok="t"/>
                <v:fill type="solid"/>
              </v:shape>
              <v:shape style="position:absolute;left:491;top:8;width:98;height:227" coordorigin="491,8" coordsize="98,227" path="m584,66l491,66,491,101,584,101,584,66xe" filled="true" fillcolor="#3b3838" stroked="false">
                <v:path arrowok="t"/>
                <v:fill type="solid"/>
              </v:shape>
              <v:shape style="position:absolute;left:491;top:8;width:98;height:227" coordorigin="491,8" coordsize="98,227" path="m554,8l511,33,511,66,554,66,554,8xe" filled="true" fillcolor="#3b3838" stroked="false">
                <v:path arrowok="t"/>
                <v:fill type="solid"/>
              </v:shape>
            </v:group>
            <v:group style="position:absolute;left:602;top:63;width:156;height:172" coordorigin="602,63" coordsize="156,172">
              <v:shape style="position:absolute;left:602;top:63;width:156;height:172" coordorigin="602,63" coordsize="156,172" path="m672,63l619,93,602,152,604,173,648,229,695,234,714,230,733,220,746,206,748,203,673,203,665,199,650,185,647,175,647,162,758,155,756,135,648,135,648,123,650,114,656,107,664,99,671,96,742,96,731,80,715,70,696,64,672,63xe" filled="true" fillcolor="#3b3838" stroked="false">
                <v:path arrowok="t"/>
                <v:fill type="solid"/>
              </v:shape>
              <v:shape style="position:absolute;left:602;top:63;width:156;height:172" coordorigin="602,63" coordsize="156,172" path="m712,179l709,187,704,193,700,197,696,201,690,203,748,203,756,187,712,179xe" filled="true" fillcolor="#3b3838" stroked="false">
                <v:path arrowok="t"/>
                <v:fill type="solid"/>
              </v:shape>
              <v:shape style="position:absolute;left:602;top:63;width:156;height:172" coordorigin="602,63" coordsize="156,172" path="m742,96l690,96,697,99,710,113,714,122,714,135,756,135,756,133,751,114,743,97,742,96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group style="width:60.6pt;height:14.8pt;mso-position-horizontal-relative:char;mso-position-vertical-relative:line" coordorigin="0,0" coordsize="1212,296">
            <v:group style="position:absolute;left:0;top:0;width:186;height:236" coordorigin="0,0" coordsize="186,236">
              <v:shape style="position:absolute;left:0;top:0;width:186;height:236" coordorigin="0,0" coordsize="186,236" path="m44,154l0,157,1,165,6,186,59,231,107,236,128,233,145,227,162,216,175,201,177,197,80,197,70,193,53,179,47,168,44,154xe" filled="true" fillcolor="#3b3838" stroked="false">
                <v:path arrowok="t"/>
                <v:fill type="solid"/>
              </v:shape>
              <v:shape style="position:absolute;left:0;top:0;width:186;height:236" coordorigin="0,0" coordsize="186,236" path="m85,0l24,20,18,31,11,41,9,50,9,66,11,82,58,125,101,137,113,140,118,142,126,145,132,148,134,152,138,156,139,161,139,174,136,181,128,187,120,194,109,197,177,197,183,183,186,162,183,144,138,100,95,87,72,81,59,74,54,71,52,66,52,54,54,49,60,46,67,41,78,37,169,37,165,29,148,12,132,5,111,1,85,0xe" filled="true" fillcolor="#3b3838" stroked="false">
                <v:path arrowok="t"/>
                <v:fill type="solid"/>
              </v:shape>
              <v:shape style="position:absolute;left:0;top:0;width:186;height:236" coordorigin="0,0" coordsize="186,236" path="m169,37l104,37,114,41,120,46,127,50,131,59,133,71,178,64,174,46,169,37xe" filled="true" fillcolor="#3b3838" stroked="false">
                <v:path arrowok="t"/>
                <v:fill type="solid"/>
              </v:shape>
            </v:group>
            <v:group style="position:absolute;left:226;top:66;width:150;height:170" coordorigin="226,66" coordsize="150,170">
              <v:shape style="position:absolute;left:226;top:66;width:150;height:170" coordorigin="226,66" coordsize="150,170" path="m269,66l226,66,226,187,227,199,232,208,235,217,241,223,251,228,259,233,269,235,292,235,335,208,376,208,376,203,290,203,284,200,269,143,269,66xe" filled="true" fillcolor="#3b3838" stroked="false">
                <v:path arrowok="t"/>
                <v:fill type="solid"/>
              </v:shape>
              <v:shape style="position:absolute;left:226;top:66;width:150;height:170" coordorigin="226,66" coordsize="150,170" path="m376,208l335,208,335,232,376,232,376,208xe" filled="true" fillcolor="#3b3838" stroked="false">
                <v:path arrowok="t"/>
                <v:fill type="solid"/>
              </v:shape>
              <v:shape style="position:absolute;left:226;top:66;width:150;height:170" coordorigin="226,66" coordsize="150,170" path="m376,66l332,66,332,143,331,167,304,203,376,203,376,66xe" filled="true" fillcolor="#3b3838" stroked="false">
                <v:path arrowok="t"/>
                <v:fill type="solid"/>
              </v:shape>
            </v:group>
            <v:group style="position:absolute;left:420;top:62;width:164;height:233" coordorigin="420,62" coordsize="164,233">
              <v:shape style="position:absolute;left:420;top:62;width:164;height:233" coordorigin="420,62" coordsize="164,233" path="m461,66l420,66,420,295,464,295,464,211,561,211,566,207,570,200,491,200,481,197,473,186,466,169,463,148,463,131,467,118,474,109,481,102,490,97,568,97,566,93,564,91,461,91,461,66xe" filled="true" fillcolor="#3b3838" stroked="false">
                <v:path arrowok="t"/>
                <v:fill type="solid"/>
              </v:shape>
              <v:shape style="position:absolute;left:420;top:62;width:164;height:233" coordorigin="420,62" coordsize="164,233" path="m561,211l464,211,472,221,480,227,494,234,503,235,513,235,531,232,548,223,561,211xe" filled="true" fillcolor="#3b3838" stroked="false">
                <v:path arrowok="t"/>
                <v:fill type="solid"/>
              </v:shape>
              <v:shape style="position:absolute;left:420;top:62;width:164;height:233" coordorigin="420,62" coordsize="164,233" path="m568,97l511,97,520,102,527,111,534,126,536,150,534,173,527,188,520,197,511,200,570,200,575,191,581,171,583,150,583,146,581,129,576,111,568,97xe" filled="true" fillcolor="#3b3838" stroked="false">
                <v:path arrowok="t"/>
                <v:fill type="solid"/>
              </v:shape>
              <v:shape style="position:absolute;left:420;top:62;width:164;height:233" coordorigin="420,62" coordsize="164,233" path="m512,62l502,62,492,65,482,71,473,76,466,83,461,91,564,91,550,75,533,66,512,62xe" filled="true" fillcolor="#3b3838" stroked="false">
                <v:path arrowok="t"/>
                <v:fill type="solid"/>
              </v:shape>
            </v:group>
            <v:group style="position:absolute;left:614;top:62;width:162;height:233" coordorigin="614,62" coordsize="162,233">
              <v:shape style="position:absolute;left:614;top:62;width:162;height:233" coordorigin="614,62" coordsize="162,233" path="m656,66l614,66,614,295,659,295,659,211,756,211,760,207,764,200,685,200,677,197,669,186,661,169,659,146,659,131,662,118,668,109,676,102,685,97,762,97,760,93,758,91,656,91,656,66xe" filled="true" fillcolor="#3b3838" stroked="false">
                <v:path arrowok="t"/>
                <v:fill type="solid"/>
              </v:shape>
              <v:shape style="position:absolute;left:614;top:62;width:162;height:233" coordorigin="614,62" coordsize="162,233" path="m756,211l659,211,667,221,674,227,684,231,698,234,725,232,743,224,756,211xe" filled="true" fillcolor="#3b3838" stroked="false">
                <v:path arrowok="t"/>
                <v:fill type="solid"/>
              </v:shape>
              <v:shape style="position:absolute;left:614;top:62;width:162;height:233" coordorigin="614,62" coordsize="162,233" path="m762,97l706,97,714,102,722,111,729,127,732,150,729,173,721,188,715,197,707,200,764,200,769,191,775,172,776,150,776,146,775,129,770,111,762,97xe" filled="true" fillcolor="#3b3838" stroked="false">
                <v:path arrowok="t"/>
                <v:fill type="solid"/>
              </v:shape>
              <v:shape style="position:absolute;left:614;top:62;width:162;height:233" coordorigin="614,62" coordsize="162,233" path="m707,62l696,62,686,65,677,71,668,76,661,83,656,91,758,91,745,75,727,66,707,62xe" filled="true" fillcolor="#3b3838" stroked="false">
                <v:path arrowok="t"/>
                <v:fill type="solid"/>
              </v:shape>
            </v:group>
            <v:group style="position:absolute;left:803;top:63;width:169;height:172" coordorigin="803,63" coordsize="169,172">
              <v:shape style="position:absolute;left:803;top:63;width:169;height:172" coordorigin="803,63" coordsize="169,172" path="m877,63l812,108,803,146,803,149,834,218,897,235,917,231,935,223,952,209,958,200,877,200,868,196,859,187,850,171,847,149,847,133,852,120,859,112,868,103,877,98,957,98,955,96,938,78,922,69,902,64,877,63xe" filled="true" fillcolor="#3b3838" stroked="false">
                <v:path arrowok="t"/>
                <v:fill type="solid"/>
              </v:shape>
              <v:shape style="position:absolute;left:803;top:63;width:169;height:172" coordorigin="803,63" coordsize="169,172" path="m957,98l900,98,910,103,917,112,925,120,929,133,929,149,925,171,917,187,910,196,900,200,958,200,961,195,968,179,971,158,972,131,966,114,957,98xe" filled="true" fillcolor="#3b3838" stroked="false">
                <v:path arrowok="t"/>
                <v:fill type="solid"/>
              </v:shape>
            </v:group>
            <v:group style="position:absolute;left:1006;top:62;width:108;height:170" coordorigin="1006,62" coordsize="108,170">
              <v:shape style="position:absolute;left:1006;top:62;width:108;height:170" coordorigin="1006,62" coordsize="108,170" path="m1046,66l1006,66,1006,232,1050,232,1050,159,1052,138,1073,102,1102,102,1106,90,1046,90,1046,66xe" filled="true" fillcolor="#3b3838" stroked="false">
                <v:path arrowok="t"/>
                <v:fill type="solid"/>
              </v:shape>
              <v:shape style="position:absolute;left:1006;top:62;width:108;height:170" coordorigin="1006,62" coordsize="108,170" path="m1102,102l1086,102,1092,104,1099,109,1102,102xe" filled="true" fillcolor="#3b3838" stroked="false">
                <v:path arrowok="t"/>
                <v:fill type="solid"/>
              </v:shape>
              <v:shape style="position:absolute;left:1006;top:62;width:108;height:170" coordorigin="1006,62" coordsize="108,170" path="m1094,62l1078,62,1072,65,1060,72,1054,79,1046,90,1106,90,1114,71,1104,66,1094,62xe" filled="true" fillcolor="#3b3838" stroked="false">
                <v:path arrowok="t"/>
                <v:fill type="solid"/>
              </v:shape>
            </v:group>
            <v:group style="position:absolute;left:1114;top:8;width:99;height:227" coordorigin="1114,8" coordsize="99,227">
              <v:shape style="position:absolute;left:1114;top:8;width:99;height:227" coordorigin="1114,8" coordsize="99,227" path="m1178,101l1134,101,1134,199,1135,204,1136,211,1169,235,1190,235,1201,234,1212,229,1208,199,1184,199,1183,197,1181,196,1180,194,1178,192,1178,101xe" filled="true" fillcolor="#3b3838" stroked="false">
                <v:path arrowok="t"/>
                <v:fill type="solid"/>
              </v:shape>
              <v:shape style="position:absolute;left:1114;top:8;width:99;height:227" coordorigin="1114,8" coordsize="99,227" path="m1207,196l1200,198,1194,199,1208,199,1207,196xe" filled="true" fillcolor="#3b3838" stroked="false">
                <v:path arrowok="t"/>
                <v:fill type="solid"/>
              </v:shape>
              <v:shape style="position:absolute;left:1114;top:8;width:99;height:227" coordorigin="1114,8" coordsize="99,227" path="m1208,66l1114,66,1114,101,1208,101,1208,66xe" filled="true" fillcolor="#3b3838" stroked="false">
                <v:path arrowok="t"/>
                <v:fill type="solid"/>
              </v:shape>
              <v:shape style="position:absolute;left:1114;top:8;width:99;height:227" coordorigin="1114,8" coordsize="99,227" path="m1178,8l1134,34,1134,66,1178,66,1178,8xe" filled="true" fillcolor="#3b3838" stroked="false">
                <v:path arrowok="t"/>
                <v:fill type="solid"/>
              </v:shape>
            </v:group>
          </v:group>
        </w:pic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8.7pt;height:70pt;mso-position-horizontal-relative:char;mso-position-vertical-relative:line" coordorigin="0,0" coordsize="9374,1400">
            <v:shape style="position:absolute;left:0;top:10;width:9374;height:1130" type="#_x0000_t75" stroked="false">
              <v:imagedata r:id="rId75" o:title=""/>
            </v:shape>
            <v:group style="position:absolute;left:2896;top:12;width:2;height:183" coordorigin="2896,12" coordsize="2,183">
              <v:shape style="position:absolute;left:2896;top:12;width:2;height:183" coordorigin="2896,12" coordsize="0,183" path="m2896,12l2896,194e" filled="false" stroked="true" strokeweight="1.18pt" strokecolor="#000000">
                <v:path arrowok="t"/>
              </v:shape>
            </v:group>
            <v:group style="position:absolute;left:2949;top:24;width:2;height:173" coordorigin="2949,24" coordsize="2,173">
              <v:shape style="position:absolute;left:2949;top:24;width:2;height:173" coordorigin="2949,24" coordsize="0,173" path="m2949,24l2949,197e" filled="false" stroked="true" strokeweight="1.18pt" strokecolor="#000000">
                <v:path arrowok="t"/>
              </v:shape>
              <v:shape style="position:absolute;left:4858;top:10;width:1501;height:199" type="#_x0000_t75" stroked="false">
                <v:imagedata r:id="rId76" o:title=""/>
              </v:shape>
            </v:group>
            <v:group style="position:absolute;left:6461;top:24;width:2;height:173" coordorigin="6461,24" coordsize="2,173">
              <v:shape style="position:absolute;left:6461;top:24;width:2;height:173" coordorigin="6461,24" coordsize="0,173" path="m6461,24l6461,197e" filled="false" stroked="true" strokeweight="1.18pt" strokecolor="#000000">
                <v:path arrowok="t"/>
              </v:shape>
            </v:group>
            <v:group style="position:absolute;left:6495;top:68;width:118;height:131" coordorigin="6495,68" coordsize="118,131">
              <v:shape style="position:absolute;left:6495;top:68;width:118;height:131" coordorigin="6495,68" coordsize="118,131" path="m6542,68l6525,75,6505,91,6497,109,6495,132,6496,150,6503,168,6515,185,6532,195,6554,199,6564,199,6574,195,6584,189,6592,185,6598,180,6543,180,6534,176,6527,168,6520,161,6516,149,6516,116,6520,104,6527,97,6534,89,6543,85,6594,85,6585,75,6567,69,6542,68xe" filled="true" fillcolor="#000000" stroked="false">
                <v:path arrowok="t"/>
                <v:fill type="solid"/>
              </v:shape>
              <v:shape style="position:absolute;left:6495;top:68;width:118;height:131" coordorigin="6495,68" coordsize="118,131" path="m6594,85l6563,85,6573,89,6579,97,6586,104,6590,116,6590,149,6586,161,6579,168,6573,176,6563,180,6598,180,6600,177,6605,168,6611,151,6612,129,6610,111,6602,94,6594,85xe" filled="true" fillcolor="#000000" stroked="false">
                <v:path arrowok="t"/>
                <v:fill type="solid"/>
              </v:shape>
            </v:group>
            <v:group style="position:absolute;left:6632;top:67;width:108;height:132" coordorigin="6632,67" coordsize="108,132">
              <v:shape style="position:absolute;left:6632;top:67;width:108;height:132" coordorigin="6632,67" coordsize="108,132" path="m6701,67l6677,67,6666,69,6658,75,6648,80,6642,87,6635,105,6632,122,6632,149,6638,168,6650,185,6667,195,6688,199,6701,199,6712,193,6722,186,6728,180,6677,180,6669,176,6662,169,6656,161,6652,149,6652,116,6656,104,6663,96,6669,89,6677,85,6729,85,6729,84,6720,78,6712,71,6701,67xe" filled="true" fillcolor="#000000" stroked="false">
                <v:path arrowok="t"/>
                <v:fill type="solid"/>
              </v:shape>
              <v:shape style="position:absolute;left:6632;top:67;width:108;height:132" coordorigin="6632,67" coordsize="108,132" path="m6718,149l6695,180,6728,180,6731,177,6737,167,6740,152,6718,149xe" filled="true" fillcolor="#000000" stroked="false">
                <v:path arrowok="t"/>
                <v:fill type="solid"/>
              </v:shape>
              <v:shape style="position:absolute;left:6632;top:67;width:108;height:132" coordorigin="6632,67" coordsize="108,132" path="m6729,85l6695,85,6701,86,6711,96,6714,102,6717,110,6737,107,6735,95,6729,85xe" filled="true" fillcolor="#000000" stroked="false">
                <v:path arrowok="t"/>
                <v:fill type="solid"/>
              </v:shape>
            </v:group>
            <v:group style="position:absolute;left:6750;top:67;width:114;height:132" coordorigin="6750,67" coordsize="114,132">
              <v:shape style="position:absolute;left:6750;top:67;width:114;height:132" coordorigin="6750,67" coordsize="114,132" path="m6854,85l6818,85,6826,87,6834,96,6837,102,6837,116,6828,119,6816,121,6800,123,6791,123,6784,125,6780,126,6774,128,6770,129,6750,156,6750,173,6754,181,6761,187,6768,194,6779,199,6801,199,6809,197,6816,193,6824,191,6831,186,6837,181,6790,181,6783,179,6779,175,6774,171,6773,167,6773,155,6776,151,6802,140,6818,138,6830,135,6837,132,6858,132,6858,105,6857,98,6857,95,6856,89,6854,85xe" filled="true" fillcolor="#000000" stroked="false">
                <v:path arrowok="t"/>
                <v:fill type="solid"/>
              </v:shape>
              <v:shape style="position:absolute;left:6750;top:67;width:114;height:132" coordorigin="6750,67" coordsize="114,132" path="m6860,180l6838,180,6839,185,6840,191,6843,194,6864,194,6862,189,6860,180xe" filled="true" fillcolor="#000000" stroked="false">
                <v:path arrowok="t"/>
                <v:fill type="solid"/>
              </v:shape>
              <v:shape style="position:absolute;left:6750;top:67;width:114;height:132" coordorigin="6750,67" coordsize="114,132" path="m6858,132l6837,132,6837,149,6836,156,6833,161,6831,167,6826,173,6820,175,6813,179,6806,181,6837,181,6838,180,6860,180,6858,175,6858,132xe" filled="true" fillcolor="#000000" stroked="false">
                <v:path arrowok="t"/>
                <v:fill type="solid"/>
              </v:shape>
              <v:shape style="position:absolute;left:6750;top:67;width:114;height:132" coordorigin="6750,67" coordsize="114,132" path="m6820,67l6800,67,6790,68,6782,72,6773,74,6767,79,6764,84,6759,90,6755,97,6754,105,6774,109,6777,99,6780,93,6790,86,6797,85,6854,85,6854,84,6850,80,6848,77,6843,73,6836,71,6830,68,6820,67xe" filled="true" fillcolor="#000000" stroked="false">
                <v:path arrowok="t"/>
                <v:fill type="solid"/>
              </v:shape>
            </v:group>
            <v:group style="position:absolute;left:32;top:311;width:2;height:182" coordorigin="32,311" coordsize="2,182">
              <v:shape style="position:absolute;left:32;top:311;width:2;height:182" coordorigin="32,311" coordsize="0,182" path="m32,311l32,493e" filled="false" stroked="true" strokeweight="1.120pt" strokecolor="#000000">
                <v:path arrowok="t"/>
              </v:shape>
            </v:group>
            <v:group style="position:absolute;left:75;top:366;width:101;height:128" coordorigin="75,366" coordsize="101,128">
              <v:shape style="position:absolute;left:75;top:366;width:101;height:128" coordorigin="75,366" coordsize="101,128" path="m94,369l75,369,75,493,96,493,96,409,99,398,106,393,112,387,116,386,94,386,94,369xe" filled="true" fillcolor="#000000" stroked="false">
                <v:path arrowok="t"/>
                <v:fill type="solid"/>
              </v:shape>
              <v:shape style="position:absolute;left:75;top:366;width:101;height:128" coordorigin="75,366" coordsize="101,128" path="m171,385l135,385,140,386,143,389,148,391,153,398,154,403,155,409,155,493,176,493,176,401,174,396,173,390,171,385xe" filled="true" fillcolor="#000000" stroked="false">
                <v:path arrowok="t"/>
                <v:fill type="solid"/>
              </v:shape>
              <v:shape style="position:absolute;left:75;top:366;width:101;height:128" coordorigin="75,366" coordsize="101,128" path="m141,366l128,366,108,372,94,386,116,386,120,385,171,385,168,380,165,377,160,373,154,371,148,367,141,366xe" filled="true" fillcolor="#000000" stroked="false">
                <v:path arrowok="t"/>
                <v:fill type="solid"/>
              </v:shape>
            </v:group>
            <v:group style="position:absolute;left:84;top:1125;width:4226;height:2" coordorigin="84,1125" coordsize="4226,2">
              <v:shape style="position:absolute;left:84;top:1125;width:4226;height:2" coordorigin="84,1125" coordsize="4226,0" path="m84,1125l4310,1125e" filled="false" stroked="true" strokeweight="1.000020pt" strokecolor="#0563c1">
                <v:path arrowok="t"/>
              </v:shape>
            </v:group>
            <v:group style="position:absolute;left:14;top:1257;width:104;height:131" coordorigin="14,1257" coordsize="104,131">
              <v:shape style="position:absolute;left:14;top:1257;width:104;height:131" coordorigin="14,1257" coordsize="104,131" path="m34,1345l14,1349,16,1362,21,1371,29,1379,38,1385,50,1388,76,1388,109,1371,57,1371,50,1369,44,1364,39,1359,35,1353,34,1345xe" filled="true" fillcolor="#000000" stroked="false">
                <v:path arrowok="t"/>
                <v:fill type="solid"/>
              </v:shape>
              <v:shape style="position:absolute;left:14;top:1257;width:104;height:131" coordorigin="14,1257" coordsize="104,131" path="m72,1257l56,1257,44,1260,39,1261,34,1265,30,1267,23,1274,16,1289,16,1301,18,1305,21,1311,24,1316,29,1320,35,1322,41,1326,52,1329,66,1333,78,1335,86,1338,88,1340,93,1343,95,1346,95,1357,93,1362,83,1369,76,1371,109,1371,111,1369,114,1363,117,1356,117,1341,114,1335,111,1331,108,1326,56,1308,50,1305,47,1304,44,1303,41,1302,40,1299,38,1297,36,1295,36,1287,39,1284,44,1280,47,1278,54,1275,106,1275,101,1269,95,1266,88,1261,81,1259,72,1257xe" filled="true" fillcolor="#000000" stroked="false">
                <v:path arrowok="t"/>
                <v:fill type="solid"/>
              </v:shape>
              <v:shape style="position:absolute;left:14;top:1257;width:104;height:131" coordorigin="14,1257" coordsize="104,131" path="m106,1275l72,1275,78,1278,88,1285,90,1290,92,1296,112,1293,111,1285,108,1279,106,1275xe" filled="true" fillcolor="#000000" stroked="false">
                <v:path arrowok="t"/>
                <v:fill type="solid"/>
              </v:shape>
            </v:group>
            <v:group style="position:absolute;left:141;top:1260;width:101;height:129" coordorigin="141,1260" coordsize="101,129">
              <v:shape style="position:absolute;left:141;top:1260;width:101;height:129" coordorigin="141,1260" coordsize="101,129" path="m162,1260l141,1260,141,1347,142,1353,142,1358,143,1364,146,1369,149,1374,152,1377,156,1381,164,1385,170,1387,177,1388,189,1388,208,1382,221,1370,182,1370,176,1369,172,1365,167,1362,165,1358,164,1352,162,1349,162,1260xe" filled="true" fillcolor="#000000" stroked="false">
                <v:path arrowok="t"/>
                <v:fill type="solid"/>
              </v:shape>
              <v:shape style="position:absolute;left:141;top:1260;width:101;height:129" coordorigin="141,1260" coordsize="101,129" path="m242,1368l224,1368,224,1386,242,1386,242,1368xe" filled="true" fillcolor="#000000" stroked="false">
                <v:path arrowok="t"/>
                <v:fill type="solid"/>
              </v:shape>
              <v:shape style="position:absolute;left:141;top:1260;width:101;height:129" coordorigin="141,1260" coordsize="101,129" path="m242,1260l221,1260,221,1339,220,1346,215,1358,212,1362,200,1369,194,1370,221,1370,224,1368,242,1368,242,1260xe" filled="true" fillcolor="#000000" stroked="false">
                <v:path arrowok="t"/>
                <v:fill type="solid"/>
              </v:shape>
            </v:group>
            <v:group style="position:absolute;left:275;top:1213;width:108;height:175" coordorigin="275,1213" coordsize="108,175">
              <v:shape style="position:absolute;left:275;top:1213;width:108;height:175" coordorigin="275,1213" coordsize="108,175" path="m360,1376l300,1376,315,1385,340,1387,356,1379,360,1376xe" filled="true" fillcolor="#000000" stroked="false">
                <v:path arrowok="t"/>
                <v:fill type="solid"/>
              </v:shape>
              <v:shape style="position:absolute;left:275;top:1213;width:108;height:175" coordorigin="275,1213" coordsize="108,175" path="m297,1213l275,1213,275,1386,296,1386,300,1376,360,1376,364,1371,316,1371,308,1365,300,1355,297,1349,294,1338,294,1308,298,1296,305,1287,311,1280,320,1275,297,1275,297,1213xe" filled="true" fillcolor="#000000" stroked="false">
                <v:path arrowok="t"/>
                <v:fill type="solid"/>
              </v:shape>
              <v:shape style="position:absolute;left:275;top:1213;width:108;height:175" coordorigin="275,1213" coordsize="108,175" path="m339,1257l317,1257,305,1262,297,1275,338,1275,346,1279,352,1287,359,1295,362,1307,362,1339,358,1351,352,1359,345,1367,338,1371,364,1371,374,1362,381,1343,383,1322,383,1313,382,1304,380,1296,377,1289,374,1281,369,1275,365,1271,359,1266,352,1262,346,1259,339,1257xe" filled="true" fillcolor="#000000" stroked="false">
                <v:path arrowok="t"/>
                <v:fill type="solid"/>
              </v:shape>
            </v:group>
            <v:group style="position:absolute;left:410;top:1257;width:170;height:129" coordorigin="410,1257" coordsize="170,129">
              <v:shape style="position:absolute;left:410;top:1257;width:170;height:129" coordorigin="410,1257" coordsize="170,129" path="m429,1260l410,1260,410,1386,431,1386,431,1310,432,1301,435,1295,436,1289,449,1279,429,1279,429,1260xe" filled="true" fillcolor="#000000" stroked="false">
                <v:path arrowok="t"/>
                <v:fill type="solid"/>
              </v:shape>
              <v:shape style="position:absolute;left:410;top:1257;width:170;height:129" coordorigin="410,1257" coordsize="170,129" path="m501,1277l470,1277,476,1279,479,1284,482,1289,484,1296,484,1386,504,1386,504,1301,508,1291,514,1285,518,1280,502,1280,501,1277xe" filled="true" fillcolor="#000000" stroked="false">
                <v:path arrowok="t"/>
                <v:fill type="solid"/>
              </v:shape>
              <v:shape style="position:absolute;left:410;top:1257;width:170;height:129" coordorigin="410,1257" coordsize="170,129" path="m576,1277l540,1277,544,1278,551,1283,554,1285,556,1289,557,1292,557,1386,579,1386,579,1286,576,1277xe" filled="true" fillcolor="#000000" stroked="false">
                <v:path arrowok="t"/>
                <v:fill type="solid"/>
              </v:shape>
              <v:shape style="position:absolute;left:410;top:1257;width:170;height:129" coordorigin="410,1257" coordsize="170,129" path="m552,1257l535,1258,517,1265,502,1280,518,1280,519,1279,526,1277,576,1277,575,1275,568,1268,562,1261,552,1257xe" filled="true" fillcolor="#000000" stroked="false">
                <v:path arrowok="t"/>
                <v:fill type="solid"/>
              </v:shape>
              <v:shape style="position:absolute;left:410;top:1257;width:170;height:129" coordorigin="410,1257" coordsize="170,129" path="m476,1257l458,1257,450,1259,444,1262,437,1268,432,1273,429,1279,449,1279,450,1278,456,1277,501,1277,500,1273,495,1268,489,1265,483,1259,476,1257xe" filled="true" fillcolor="#000000" stroked="false">
                <v:path arrowok="t"/>
                <v:fill type="solid"/>
              </v:shape>
            </v:group>
            <v:group style="position:absolute;left:622;top:1202;width:2;height:184" coordorigin="622,1202" coordsize="2,184">
              <v:shape style="position:absolute;left:622;top:1202;width:2;height:184" coordorigin="622,1202" coordsize="0,184" path="m622,1202l622,1386e" filled="false" stroked="true" strokeweight="1.18pt" strokecolor="#000000">
                <v:path arrowok="t"/>
              </v:shape>
            </v:group>
            <v:group style="position:absolute;left:654;top:1217;width:60;height:171" coordorigin="654,1217" coordsize="60,171">
              <v:shape style="position:absolute;left:654;top:1217;width:60;height:171" coordorigin="654,1217" coordsize="60,171" path="m690,1278l670,1278,670,1370,672,1374,674,1379,681,1383,686,1386,692,1387,708,1387,714,1386,712,1368,699,1368,696,1367,695,1367,693,1364,692,1362,690,1361,690,1278xe" filled="true" fillcolor="#000000" stroked="false">
                <v:path arrowok="t"/>
                <v:fill type="solid"/>
              </v:shape>
              <v:shape style="position:absolute;left:654;top:1217;width:60;height:171" coordorigin="654,1217" coordsize="60,171" path="m712,1367l708,1368,712,1368,712,1367xe" filled="true" fillcolor="#000000" stroked="false">
                <v:path arrowok="t"/>
                <v:fill type="solid"/>
              </v:shape>
              <v:shape style="position:absolute;left:654;top:1217;width:60;height:171" coordorigin="654,1217" coordsize="60,171" path="m712,1260l654,1260,654,1278,712,1278,712,1260xe" filled="true" fillcolor="#000000" stroked="false">
                <v:path arrowok="t"/>
                <v:fill type="solid"/>
              </v:shape>
              <v:shape style="position:absolute;left:654;top:1217;width:60;height:171" coordorigin="654,1217" coordsize="60,171" path="m690,1217l670,1229,670,1260,690,1260,690,1217xe" filled="true" fillcolor="#000000" stroked="false">
                <v:path arrowok="t"/>
                <v:fill type="solid"/>
              </v:shape>
            </v:group>
            <v:group style="position:absolute;left:718;top:1217;width:62;height:171" coordorigin="718,1217" coordsize="62,171">
              <v:shape style="position:absolute;left:718;top:1217;width:62;height:171" coordorigin="718,1217" coordsize="62,171" path="m755,1278l734,1278,734,1362,746,1383,749,1386,755,1387,773,1387,779,1386,776,1368,764,1368,761,1367,760,1367,758,1365,756,1364,756,1362,755,1361,755,1278xe" filled="true" fillcolor="#000000" stroked="false">
                <v:path arrowok="t"/>
                <v:fill type="solid"/>
              </v:shape>
              <v:shape style="position:absolute;left:718;top:1217;width:62;height:171" coordorigin="718,1217" coordsize="62,171" path="m776,1367l772,1368,776,1368,776,1367xe" filled="true" fillcolor="#000000" stroked="false">
                <v:path arrowok="t"/>
                <v:fill type="solid"/>
              </v:shape>
              <v:shape style="position:absolute;left:718;top:1217;width:62;height:171" coordorigin="718,1217" coordsize="62,171" path="m776,1260l718,1260,718,1278,776,1278,776,1260xe" filled="true" fillcolor="#000000" stroked="false">
                <v:path arrowok="t"/>
                <v:fill type="solid"/>
              </v:shape>
              <v:shape style="position:absolute;left:718;top:1217;width:62;height:171" coordorigin="718,1217" coordsize="62,171" path="m755,1217l734,1229,734,1260,755,1260,755,1217xe" filled="true" fillcolor="#000000" stroked="false">
                <v:path arrowok="t"/>
                <v:fill type="solid"/>
              </v:shape>
            </v:group>
            <v:group style="position:absolute;left:791;top:1258;width:113;height:130" coordorigin="791,1258" coordsize="113,130">
              <v:shape style="position:absolute;left:791;top:1258;width:113;height:130" coordorigin="791,1258" coordsize="113,130" path="m838,1258l792,1312,791,1340,797,1359,810,1376,828,1385,849,1388,863,1388,875,1385,885,1377,894,1371,839,1371,830,1368,824,1361,816,1353,813,1343,812,1328,904,1328,904,1322,903,1311,813,1311,813,1301,818,1292,824,1285,831,1279,838,1275,886,1275,879,1267,862,1260,838,1258xe" filled="true" fillcolor="#000000" stroked="false">
                <v:path arrowok="t"/>
                <v:fill type="solid"/>
              </v:shape>
              <v:shape style="position:absolute;left:791;top:1258;width:113;height:130" coordorigin="791,1258" coordsize="113,130" path="m882,1345l857,1371,894,1371,900,1361,904,1349,882,1345xe" filled="true" fillcolor="#000000" stroked="false">
                <v:path arrowok="t"/>
                <v:fill type="solid"/>
              </v:shape>
              <v:shape style="position:absolute;left:791;top:1258;width:113;height:130" coordorigin="791,1258" coordsize="113,130" path="m886,1275l858,1275,868,1280,874,1287,879,1293,881,1301,882,1311,903,1311,902,1303,894,1285,886,1275xe" filled="true" fillcolor="#000000" stroked="false">
                <v:path arrowok="t"/>
                <v:fill type="solid"/>
              </v:shape>
            </v:group>
            <v:group style="position:absolute;left:923;top:1213;width:108;height:176" coordorigin="923,1213" coordsize="108,176">
              <v:shape style="position:absolute;left:923;top:1213;width:108;height:176" coordorigin="923,1213" coordsize="108,176" path="m984,1257l966,1257,957,1260,948,1267,940,1272,934,1280,930,1290,926,1299,923,1311,923,1337,926,1347,935,1367,941,1375,950,1380,958,1386,968,1388,993,1388,1005,1382,1011,1371,970,1371,962,1367,956,1359,948,1351,946,1339,946,1307,948,1295,954,1287,962,1280,969,1275,1011,1275,1007,1271,1002,1266,990,1259,984,1257xe" filled="true" fillcolor="#000000" stroked="false">
                <v:path arrowok="t"/>
                <v:fill type="solid"/>
              </v:shape>
              <v:shape style="position:absolute;left:923;top:1213;width:108;height:176" coordorigin="923,1213" coordsize="108,176" path="m1031,1370l1012,1370,1012,1386,1031,1386,1031,1370xe" filled="true" fillcolor="#000000" stroked="false">
                <v:path arrowok="t"/>
                <v:fill type="solid"/>
              </v:shape>
              <v:shape style="position:absolute;left:923;top:1213;width:108;height:176" coordorigin="923,1213" coordsize="108,176" path="m1031,1213l1011,1213,1011,1275,988,1275,996,1280,1002,1287,1010,1296,1012,1308,1012,1340,1010,1352,1002,1359,996,1368,988,1371,1011,1371,1012,1370,1031,1370,1031,1213xe" filled="true" fillcolor="#000000" stroked="false">
                <v:path arrowok="t"/>
                <v:fill type="solid"/>
              </v:shape>
            </v:group>
            <v:group style="position:absolute;left:1070;top:1361;width:26;height:26" coordorigin="1070,1361" coordsize="26,26">
              <v:shape style="position:absolute;left:1070;top:1361;width:26;height:26" coordorigin="1070,1361" coordsize="26,26" path="m1070,1373l1095,1373e" filled="false" stroked="true" strokeweight="1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1pt;height:86.6pt;mso-position-horizontal-relative:char;mso-position-vertical-relative:line" coordorigin="0,0" coordsize="9382,1732">
            <v:group style="position:absolute;left:14;top:23;width:131;height:172" coordorigin="14,23" coordsize="131,172">
              <v:shape style="position:absolute;left:14;top:23;width:131;height:172" coordorigin="14,23" coordsize="131,172" path="m100,23l14,23,14,194,37,194,37,125,97,124,118,118,131,109,136,104,37,104,37,43,137,43,137,42,132,36,126,32,121,27,114,25,106,24,100,23xe" filled="true" fillcolor="#000000" stroked="false">
                <v:path arrowok="t"/>
                <v:fill type="solid"/>
              </v:shape>
              <v:shape style="position:absolute;left:14;top:23;width:131;height:172" coordorigin="14,23" coordsize="131,172" path="m137,43l98,43,102,44,108,45,113,49,116,54,120,60,122,66,122,83,119,90,113,96,107,101,96,104,136,104,140,99,145,86,145,63,144,55,140,49,137,43xe" filled="true" fillcolor="#000000" stroked="false">
                <v:path arrowok="t"/>
                <v:fill type="solid"/>
              </v:shape>
            </v:group>
            <v:group style="position:absolute;left:182;top:21;width:2;height:174" coordorigin="182,21" coordsize="2,174">
              <v:shape style="position:absolute;left:182;top:21;width:2;height:174" coordorigin="182,21" coordsize="0,174" path="m182,21l182,195e" filled="false" stroked="true" strokeweight="1.18pt" strokecolor="#000000">
                <v:path arrowok="t"/>
              </v:shape>
            </v:group>
            <v:group style="position:absolute;left:218;top:67;width:114;height:130" coordorigin="218,67" coordsize="114,130">
              <v:shape style="position:absolute;left:218;top:67;width:114;height:130" coordorigin="218,67" coordsize="114,130" path="m322,84l286,84,294,86,302,95,305,101,305,115,296,117,284,120,259,123,252,125,248,126,242,127,233,132,226,139,222,145,220,150,218,155,218,171,222,180,229,187,236,193,247,197,269,197,277,195,284,193,299,186,305,180,258,180,251,179,247,175,242,171,241,167,241,153,244,151,246,147,248,145,256,143,262,140,270,139,286,138,298,134,305,132,326,132,326,104,325,98,325,95,324,89,322,84xe" filled="true" fillcolor="#000000" stroked="false">
                <v:path arrowok="t"/>
                <v:fill type="solid"/>
              </v:shape>
              <v:shape style="position:absolute;left:218;top:67;width:114;height:130" coordorigin="218,67" coordsize="114,130" path="m328,179l306,179,307,185,308,189,311,194,332,194,330,189,329,185,328,179xe" filled="true" fillcolor="#000000" stroked="false">
                <v:path arrowok="t"/>
                <v:fill type="solid"/>
              </v:shape>
              <v:shape style="position:absolute;left:218;top:67;width:114;height:130" coordorigin="218,67" coordsize="114,130" path="m326,132l305,132,305,149,304,156,301,161,299,167,294,171,288,175,281,179,274,180,305,180,306,179,328,179,326,174,326,132xe" filled="true" fillcolor="#000000" stroked="false">
                <v:path arrowok="t"/>
                <v:fill type="solid"/>
              </v:shape>
              <v:shape style="position:absolute;left:218;top:67;width:114;height:130" coordorigin="218,67" coordsize="114,130" path="m288,67l268,67,258,68,250,71,241,74,235,78,232,84,227,89,223,96,222,105,242,108,245,99,248,93,258,86,265,84,322,84,318,80,316,77,311,73,304,71,298,68,288,67xe" filled="true" fillcolor="#000000" stroked="false">
                <v:path arrowok="t"/>
                <v:fill type="solid"/>
              </v:shape>
            </v:group>
            <v:group style="position:absolute;left:359;top:67;width:101;height:128" coordorigin="359,67" coordsize="101,128">
              <v:shape style="position:absolute;left:359;top:67;width:101;height:128" coordorigin="359,67" coordsize="101,128" path="m378,69l359,69,359,194,380,194,380,110,383,99,390,93,396,87,378,87,378,69xe" filled="true" fillcolor="#000000" stroked="false">
                <v:path arrowok="t"/>
                <v:fill type="solid"/>
              </v:shape>
              <v:shape style="position:absolute;left:359;top:67;width:101;height:128" coordorigin="359,67" coordsize="101,128" path="m454,85l419,85,424,86,427,89,439,110,439,194,460,194,460,101,458,97,457,91,454,85xe" filled="true" fillcolor="#000000" stroked="false">
                <v:path arrowok="t"/>
                <v:fill type="solid"/>
              </v:shape>
              <v:shape style="position:absolute;left:359;top:67;width:101;height:128" coordorigin="359,67" coordsize="101,128" path="m425,67l412,67,392,73,378,87,396,87,404,85,454,85,452,81,449,77,444,73,432,68,425,67xe" filled="true" fillcolor="#000000" stroked="false">
                <v:path arrowok="t"/>
                <v:fill type="solid"/>
              </v:shape>
            </v:group>
            <v:group style="position:absolute;left:485;top:67;width:104;height:130" coordorigin="485,67" coordsize="104,130">
              <v:shape style="position:absolute;left:485;top:67;width:104;height:130" coordorigin="485,67" coordsize="104,130" path="m506,153l485,157,487,170,493,180,502,187,510,193,522,197,548,197,557,195,564,192,572,188,578,183,581,180,528,180,521,177,516,173,510,168,508,162,506,153xe" filled="true" fillcolor="#000000" stroked="false">
                <v:path arrowok="t"/>
                <v:fill type="solid"/>
              </v:shape>
              <v:shape style="position:absolute;left:485;top:67;width:104;height:130" coordorigin="485,67" coordsize="104,130" path="m544,67l528,67,510,71,488,97,488,109,506,131,512,134,523,138,539,141,551,144,558,146,560,149,565,151,566,155,566,165,564,170,554,177,547,180,581,180,582,177,587,171,588,165,538,119,528,116,522,114,520,113,516,111,514,110,511,108,509,103,509,96,511,92,515,89,520,86,526,84,577,84,572,78,568,74,560,71,553,68,544,67xe" filled="true" fillcolor="#000000" stroked="false">
                <v:path arrowok="t"/>
                <v:fill type="solid"/>
              </v:shape>
              <v:shape style="position:absolute;left:485;top:67;width:104;height:130" coordorigin="485,67" coordsize="104,130" path="m577,84l544,84,551,86,554,90,559,93,562,98,563,104,583,102,582,93,580,87,577,84xe" filled="true" fillcolor="#000000" stroked="false">
                <v:path arrowok="t"/>
                <v:fill type="solid"/>
              </v:shape>
            </v:group>
            <v:group style="position:absolute;left:667;top:19;width:74;height:176" coordorigin="667,19" coordsize="74,176">
              <v:shape style="position:absolute;left:667;top:19;width:74;height:176" coordorigin="667,19" coordsize="74,176" path="m707,86l686,86,686,194,707,194,707,86xe" filled="true" fillcolor="#000000" stroked="false">
                <v:path arrowok="t"/>
                <v:fill type="solid"/>
              </v:shape>
              <v:shape style="position:absolute;left:667;top:19;width:74;height:176" coordorigin="667,19" coordsize="74,176" path="m732,69l667,69,667,86,732,86,732,69xe" filled="true" fillcolor="#000000" stroked="false">
                <v:path arrowok="t"/>
                <v:fill type="solid"/>
              </v:shape>
              <v:shape style="position:absolute;left:667;top:19;width:74;height:176" coordorigin="667,19" coordsize="74,176" path="m727,19l712,19,704,21,700,24,694,27,690,32,689,38,688,42,686,48,686,69,707,69,707,50,709,45,712,43,714,39,719,38,737,38,740,21,733,20,727,19xe" filled="true" fillcolor="#000000" stroked="false">
                <v:path arrowok="t"/>
                <v:fill type="solid"/>
              </v:shape>
              <v:shape style="position:absolute;left:667;top:19;width:74;height:176" coordorigin="667,19" coordsize="74,176" path="m737,38l728,38,733,39,737,39,737,38xe" filled="true" fillcolor="#000000" stroked="false">
                <v:path arrowok="t"/>
                <v:fill type="solid"/>
              </v:shape>
            </v:group>
            <v:group style="position:absolute;left:762;top:12;width:2;height:183" coordorigin="762,12" coordsize="2,183">
              <v:shape style="position:absolute;left:762;top:12;width:2;height:183" coordorigin="762,12" coordsize="0,183" path="m762,12l762,194e" filled="false" stroked="true" strokeweight="1.18pt" strokecolor="#000000">
                <v:path arrowok="t"/>
              </v:shape>
            </v:group>
            <v:group style="position:absolute;left:802;top:67;width:101;height:128" coordorigin="802,67" coordsize="101,128">
              <v:shape style="position:absolute;left:802;top:67;width:101;height:128" coordorigin="802,67" coordsize="101,128" path="m821,69l802,69,802,194,823,194,823,110,826,99,833,93,839,87,821,87,821,69xe" filled="true" fillcolor="#000000" stroked="false">
                <v:path arrowok="t"/>
                <v:fill type="solid"/>
              </v:shape>
              <v:shape style="position:absolute;left:802;top:67;width:101;height:128" coordorigin="802,67" coordsize="101,128" path="m897,85l862,85,866,86,870,89,882,110,882,194,902,194,902,101,901,97,900,91,897,85xe" filled="true" fillcolor="#000000" stroked="false">
                <v:path arrowok="t"/>
                <v:fill type="solid"/>
              </v:shape>
              <v:shape style="position:absolute;left:802;top:67;width:101;height:128" coordorigin="802,67" coordsize="101,128" path="m868,67l855,67,835,73,821,87,839,87,847,85,897,85,895,81,892,77,887,73,875,68,868,67xe" filled="true" fillcolor="#000000" stroked="false">
                <v:path arrowok="t"/>
                <v:fill type="solid"/>
              </v:shape>
            </v:group>
            <v:group style="position:absolute;left:929;top:67;width:114;height:130" coordorigin="929,67" coordsize="114,130">
              <v:shape style="position:absolute;left:929;top:67;width:114;height:130" coordorigin="929,67" coordsize="114,130" path="m1032,84l996,84,1004,86,1013,95,1015,101,1015,115,1007,117,995,120,970,123,962,125,959,126,953,127,943,132,936,139,932,145,930,150,929,155,929,171,932,180,940,187,947,193,958,197,979,197,988,195,995,193,1009,186,1015,180,968,180,961,179,958,175,953,171,952,167,952,153,954,151,956,147,959,145,966,143,972,140,980,139,996,138,1008,134,1015,132,1037,132,1037,104,1036,98,1036,95,1034,89,1032,84xe" filled="true" fillcolor="#000000" stroked="false">
                <v:path arrowok="t"/>
                <v:fill type="solid"/>
              </v:shape>
              <v:shape style="position:absolute;left:929;top:67;width:114;height:130" coordorigin="929,67" coordsize="114,130" path="m1038,179l1016,179,1018,185,1019,189,1021,194,1043,194,1040,189,1039,185,1038,179xe" filled="true" fillcolor="#000000" stroked="false">
                <v:path arrowok="t"/>
                <v:fill type="solid"/>
              </v:shape>
              <v:shape style="position:absolute;left:929;top:67;width:114;height:130" coordorigin="929,67" coordsize="114,130" path="m1037,132l1015,132,1015,149,1014,156,1012,161,1009,167,1004,171,998,175,991,179,984,180,1015,180,1016,179,1038,179,1037,174,1037,132xe" filled="true" fillcolor="#000000" stroked="false">
                <v:path arrowok="t"/>
                <v:fill type="solid"/>
              </v:shape>
              <v:shape style="position:absolute;left:929;top:67;width:114;height:130" coordorigin="929,67" coordsize="114,130" path="m998,67l978,67,968,68,960,71,952,74,946,78,942,84,937,89,934,96,932,105,953,108,955,99,959,93,968,86,976,84,1032,84,1028,80,1026,77,1021,73,1014,71,1008,68,998,67xe" filled="true" fillcolor="#000000" stroked="false">
                <v:path arrowok="t"/>
                <v:fill type="solid"/>
              </v:shape>
            </v:group>
            <v:group style="position:absolute;left:1081;top:21;width:2;height:174" coordorigin="1081,21" coordsize="2,174">
              <v:shape style="position:absolute;left:1081;top:21;width:2;height:174" coordorigin="1081,21" coordsize="0,174" path="m1081,21l1081,195e" filled="false" stroked="true" strokeweight="1.18pt" strokecolor="#000000">
                <v:path arrowok="t"/>
              </v:shape>
            </v:group>
            <v:group style="position:absolute;left:1134;top:12;width:2;height:183" coordorigin="1134,12" coordsize="2,183">
              <v:shape style="position:absolute;left:1134;top:12;width:2;height:183" coordorigin="1134,12" coordsize="0,183" path="m1134,12l1134,194e" filled="false" stroked="true" strokeweight="1.18pt" strokecolor="#000000">
                <v:path arrowok="t"/>
              </v:shape>
            </v:group>
            <v:group style="position:absolute;left:1164;top:69;width:111;height:125" coordorigin="1164,69" coordsize="111,125">
              <v:shape style="position:absolute;left:1164;top:69;width:111;height:125" coordorigin="1164,69" coordsize="111,125" path="m1271,69l1169,69,1169,86,1243,86,1164,177,1164,194,1274,194,1274,177,1190,177,1204,163,1271,84,1271,69xe" filled="true" fillcolor="#000000" stroked="false">
                <v:path arrowok="t"/>
                <v:fill type="solid"/>
              </v:shape>
              <v:shape style="position:absolute;left:1164;top:69;width:111;height:125" coordorigin="1164,69" coordsize="111,125" path="m1274,176l1200,176,1190,177,1274,177,1274,176xe" filled="true" fillcolor="#000000" stroked="false">
                <v:path arrowok="t"/>
                <v:fill type="solid"/>
              </v:shape>
            </v:group>
            <v:group style="position:absolute;left:1288;top:68;width:114;height:129" coordorigin="1288,68" coordsize="114,129">
              <v:shape style="position:absolute;left:1288;top:68;width:114;height:129" coordorigin="1288,68" coordsize="114,129" path="m1334,68l1288,121,1288,149,1294,167,1307,184,1324,194,1345,197,1360,197,1373,193,1382,186,1392,180,1336,180,1326,176,1320,169,1313,162,1309,151,1308,137,1402,137,1402,130,1400,120,1309,120,1309,109,1314,101,1320,93,1327,87,1334,84,1383,84,1376,76,1359,69,1334,68xe" filled="true" fillcolor="#000000" stroked="false">
                <v:path arrowok="t"/>
                <v:fill type="solid"/>
              </v:shape>
              <v:shape style="position:absolute;left:1288;top:68;width:114;height:129" coordorigin="1288,68" coordsize="114,129" path="m1380,153l1354,180,1392,180,1398,169,1402,157,1380,153xe" filled="true" fillcolor="#000000" stroked="false">
                <v:path arrowok="t"/>
                <v:fill type="solid"/>
              </v:shape>
              <v:shape style="position:absolute;left:1288;top:68;width:114;height:129" coordorigin="1288,68" coordsize="114,129" path="m1383,84l1355,84,1364,89,1372,96,1376,102,1379,109,1380,120,1400,120,1399,111,1392,94,1383,84xe" filled="true" fillcolor="#000000" stroked="false">
                <v:path arrowok="t"/>
                <v:fill type="solid"/>
              </v:shape>
            </v:group>
            <v:group style="position:absolute;left:1421;top:23;width:108;height:174" coordorigin="1421,23" coordsize="108,174">
              <v:shape style="position:absolute;left:1421;top:23;width:108;height:174" coordorigin="1421,23" coordsize="108,174" path="m1481,67l1463,67,1454,69,1446,75,1438,80,1432,89,1427,98,1423,108,1421,120,1421,145,1423,156,1433,175,1439,183,1447,188,1456,194,1464,197,1489,197,1501,191,1509,180,1468,180,1459,175,1453,168,1446,159,1442,147,1442,115,1446,103,1458,89,1466,84,1507,84,1504,79,1499,74,1494,72,1488,68,1481,67xe" filled="true" fillcolor="#000000" stroked="false">
                <v:path arrowok="t"/>
                <v:fill type="solid"/>
              </v:shape>
              <v:shape style="position:absolute;left:1421;top:23;width:108;height:174" coordorigin="1421,23" coordsize="108,174" path="m1529,179l1510,179,1510,194,1529,194,1529,179xe" filled="true" fillcolor="#000000" stroked="false">
                <v:path arrowok="t"/>
                <v:fill type="solid"/>
              </v:shape>
              <v:shape style="position:absolute;left:1421;top:23;width:108;height:174" coordorigin="1421,23" coordsize="108,174" path="m1529,23l1507,23,1507,84,1486,84,1493,89,1500,96,1506,104,1510,116,1510,149,1506,161,1500,168,1494,176,1486,180,1509,180,1510,179,1529,179,1529,23xe" filled="true" fillcolor="#000000" stroked="false">
                <v:path arrowok="t"/>
                <v:fill type="solid"/>
              </v:shape>
              <v:shape style="position:absolute;left:0;top:10;width:9381;height:1722" type="#_x0000_t75" stroked="false">
                <v:imagedata r:id="rId77" o:title=""/>
              </v:shape>
            </v:group>
            <v:group style="position:absolute;left:29;top:1213;width:2;height:174" coordorigin="29,1213" coordsize="2,174">
              <v:shape style="position:absolute;left:29;top:1213;width:2;height:174" coordorigin="29,1213" coordsize="0,174" path="m29,1213l29,1387e" filled="false" stroked="true" strokeweight="1.24pt" strokecolor="#000000">
                <v:path arrowok="t"/>
              </v:shape>
            </v:group>
            <v:group style="position:absolute;left:78;top:1259;width:101;height:128" coordorigin="78,1259" coordsize="101,128">
              <v:shape style="position:absolute;left:78;top:1259;width:101;height:128" coordorigin="78,1259" coordsize="101,128" path="m97,1261l78,1261,78,1386,100,1386,100,1302,102,1291,109,1285,115,1279,97,1279,97,1261xe" filled="true" fillcolor="#000000" stroked="false">
                <v:path arrowok="t"/>
                <v:fill type="solid"/>
              </v:shape>
              <v:shape style="position:absolute;left:78;top:1259;width:101;height:128" coordorigin="78,1259" coordsize="101,128" path="m174,1277l138,1277,143,1278,148,1280,158,1302,158,1386,179,1386,179,1292,178,1289,176,1283,175,1278,174,1277xe" filled="true" fillcolor="#000000" stroked="false">
                <v:path arrowok="t"/>
                <v:fill type="solid"/>
              </v:shape>
              <v:shape style="position:absolute;left:78;top:1259;width:101;height:128" coordorigin="78,1259" coordsize="101,128" path="m144,1259l132,1259,112,1264,97,1279,115,1279,124,1277,174,1277,168,1268,163,1265,151,1260,144,1259xe" filled="true" fillcolor="#000000" stroked="false">
                <v:path arrowok="t"/>
                <v:fill type="solid"/>
              </v:shape>
            </v:group>
            <v:group style="position:absolute;left:6;top:1554;width:108;height:130" coordorigin="6,1554" coordsize="108,130">
              <v:shape style="position:absolute;left:6;top:1554;width:108;height:130" coordorigin="6,1554" coordsize="108,130" path="m76,1554l52,1554,41,1556,32,1561,23,1566,16,1574,9,1591,6,1608,6,1635,12,1654,23,1670,40,1680,61,1683,76,1683,86,1680,101,1667,52,1667,43,1663,35,1653,30,1647,26,1635,26,1602,30,1590,37,1583,43,1574,52,1571,103,1571,95,1563,86,1557,76,1554xe" filled="true" fillcolor="#000000" stroked="false">
                <v:path arrowok="t"/>
                <v:fill type="solid"/>
              </v:shape>
              <v:shape style="position:absolute;left:6;top:1554;width:108;height:130" coordorigin="6,1554" coordsize="108,130" path="m92,1635l91,1646,88,1653,82,1658,77,1664,70,1667,101,1667,106,1663,112,1652,114,1638,92,1635xe" filled="true" fillcolor="#000000" stroked="false">
                <v:path arrowok="t"/>
                <v:fill type="solid"/>
              </v:shape>
              <v:shape style="position:absolute;left:6;top:1554;width:108;height:130" coordorigin="6,1554" coordsize="108,130" path="m103,1571l70,1571,76,1573,80,1578,85,1581,89,1587,91,1596,112,1593,109,1580,103,1571xe" filled="true" fillcolor="#000000" stroked="false">
                <v:path arrowok="t"/>
                <v:fill type="solid"/>
              </v:shape>
            </v:group>
            <v:group style="position:absolute;left:124;top:1555;width:117;height:129" coordorigin="124,1555" coordsize="117,129">
              <v:shape style="position:absolute;left:124;top:1555;width:117;height:129" coordorigin="124,1555" coordsize="117,129" path="m170,1555l153,1562,134,1578,126,1596,124,1619,125,1636,132,1654,144,1671,161,1681,182,1683,193,1683,203,1681,212,1676,221,1671,226,1667,172,1667,163,1662,156,1654,149,1646,145,1634,145,1603,149,1591,156,1583,163,1575,172,1571,221,1571,213,1562,196,1556,170,1555xe" filled="true" fillcolor="#000000" stroked="false">
                <v:path arrowok="t"/>
                <v:fill type="solid"/>
              </v:shape>
              <v:shape style="position:absolute;left:124;top:1555;width:117;height:129" coordorigin="124,1555" coordsize="117,129" path="m221,1571l192,1571,202,1575,208,1583,215,1591,218,1603,218,1634,215,1646,208,1655,202,1662,192,1667,226,1667,228,1664,238,1645,240,1633,240,1616,238,1597,230,1580,221,1571xe" filled="true" fillcolor="#000000" stroked="false">
                <v:path arrowok="t"/>
                <v:fill type="solid"/>
              </v:shape>
            </v:group>
            <v:group style="position:absolute;left:265;top:1554;width:102;height:128" coordorigin="265,1554" coordsize="102,128">
              <v:shape style="position:absolute;left:265;top:1554;width:102;height:128" coordorigin="265,1554" coordsize="102,128" path="m284,1556l265,1556,265,1681,287,1681,287,1597,290,1586,296,1580,304,1574,284,1574,284,1556xe" filled="true" fillcolor="#000000" stroked="false">
                <v:path arrowok="t"/>
                <v:fill type="solid"/>
              </v:shape>
              <v:shape style="position:absolute;left:265;top:1554;width:102;height:128" coordorigin="265,1554" coordsize="102,128" path="m362,1572l325,1572,330,1573,335,1575,338,1578,342,1581,343,1586,344,1590,346,1597,346,1681,367,1681,367,1595,366,1587,366,1584,365,1578,362,1573,362,1572xe" filled="true" fillcolor="#000000" stroked="false">
                <v:path arrowok="t"/>
                <v:fill type="solid"/>
              </v:shape>
              <v:shape style="position:absolute;left:265;top:1554;width:102;height:128" coordorigin="265,1554" coordsize="102,128" path="m331,1554l319,1554,300,1560,284,1574,304,1574,311,1572,362,1572,359,1568,356,1563,352,1560,344,1557,338,1555,331,1554xe" filled="true" fillcolor="#000000" stroked="false">
                <v:path arrowok="t"/>
                <v:fill type="solid"/>
              </v:shape>
            </v:group>
            <v:group style="position:absolute;left:391;top:1554;width:104;height:130" coordorigin="391,1554" coordsize="104,130">
              <v:shape style="position:absolute;left:391;top:1554;width:104;height:130" coordorigin="391,1554" coordsize="104,130" path="m413,1640l391,1644,394,1657,400,1667,408,1674,416,1680,428,1683,455,1683,463,1682,470,1679,479,1675,485,1670,487,1667,434,1667,427,1664,422,1659,416,1655,414,1649,413,1640xe" filled="true" fillcolor="#000000" stroked="false">
                <v:path arrowok="t"/>
                <v:fill type="solid"/>
              </v:shape>
              <v:shape style="position:absolute;left:391;top:1554;width:104;height:130" coordorigin="391,1554" coordsize="104,130" path="m450,1554l434,1554,416,1557,395,1584,395,1596,413,1617,419,1621,430,1625,445,1628,457,1631,464,1633,467,1635,472,1638,473,1641,473,1652,470,1657,461,1664,454,1667,487,1667,488,1664,493,1658,494,1652,444,1605,434,1603,428,1601,426,1599,422,1598,420,1597,418,1595,415,1590,415,1583,418,1579,421,1575,426,1573,432,1571,483,1571,479,1565,474,1561,467,1557,460,1555,450,1554xe" filled="true" fillcolor="#000000" stroked="false">
                <v:path arrowok="t"/>
                <v:fill type="solid"/>
              </v:shape>
              <v:shape style="position:absolute;left:391;top:1554;width:104;height:130" coordorigin="391,1554" coordsize="104,130" path="m483,1571l450,1571,457,1573,461,1577,466,1580,468,1585,469,1591,490,1589,488,1580,486,1574,483,1571xe" filled="true" fillcolor="#000000" stroked="false">
                <v:path arrowok="t"/>
                <v:fill type="solid"/>
              </v:shape>
            </v:group>
            <v:group style="position:absolute;left:512;top:1555;width:118;height:129" coordorigin="512,1555" coordsize="118,129">
              <v:shape style="position:absolute;left:512;top:1555;width:118;height:129" coordorigin="512,1555" coordsize="118,129" path="m559,1555l542,1562,522,1578,515,1596,512,1619,514,1635,520,1654,532,1670,549,1680,570,1683,581,1683,592,1681,600,1676,610,1671,614,1667,559,1667,551,1662,544,1655,538,1646,534,1634,534,1603,538,1591,544,1583,551,1575,559,1571,610,1571,602,1562,585,1556,559,1555xe" filled="true" fillcolor="#000000" stroked="false">
                <v:path arrowok="t"/>
                <v:fill type="solid"/>
              </v:shape>
              <v:shape style="position:absolute;left:512;top:1555;width:118;height:129" coordorigin="512,1555" coordsize="118,129" path="m610,1571l581,1571,589,1575,596,1583,604,1591,607,1603,607,1634,604,1646,596,1655,589,1662,581,1667,614,1667,617,1664,622,1654,628,1638,630,1615,627,1597,618,1580,610,157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00" w:lineRule="atLeast"/>
        <w:ind w:left="114" w:right="0"/>
        <w:jc w:val="left"/>
      </w:pPr>
      <w:r>
        <w:rPr/>
        <w:pict>
          <v:group style="width:366pt;height:27pt;mso-position-horizontal-relative:char;mso-position-vertical-relative:line" coordorigin="0,0" coordsize="7320,540">
            <v:group style="position:absolute;left:79;top:43;width:2;height:152" coordorigin="79,43" coordsize="2,152">
              <v:shape style="position:absolute;left:79;top:43;width:2;height:152" coordorigin="79,43" coordsize="0,152" path="m79,43l79,194e" filled="false" stroked="true" strokeweight="1.24pt" strokecolor="#000000">
                <v:path arrowok="t"/>
              </v:shape>
            </v:group>
            <v:group style="position:absolute;left:11;top:33;width:137;height:2" coordorigin="11,33" coordsize="137,2">
              <v:shape style="position:absolute;left:11;top:33;width:137;height:2" coordorigin="11,33" coordsize="137,0" path="m11,33l148,33e" filled="false" stroked="true" strokeweight="1.120pt" strokecolor="#000000">
                <v:path arrowok="t"/>
              </v:shape>
            </v:group>
            <v:group style="position:absolute;left:170;top:23;width:102;height:172" coordorigin="170,23" coordsize="102,172">
              <v:shape style="position:absolute;left:170;top:23;width:102;height:172" coordorigin="170,23" coordsize="102,172" path="m191,23l170,23,170,194,191,194,191,116,192,109,197,97,201,93,207,90,212,86,218,85,266,85,266,84,191,84,191,23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66,85l232,85,239,87,244,92,248,97,250,104,250,194,272,194,272,103,270,93,267,87,266,85xe" filled="true" fillcolor="#000000" stroked="false">
                <v:path arrowok="t"/>
                <v:fill type="solid"/>
              </v:shape>
              <v:shape style="position:absolute;left:170;top:23;width:102;height:172" coordorigin="170,23" coordsize="102,172" path="m238,67l228,67,208,72,191,84,266,84,264,80,260,75,245,68,238,67xe" filled="true" fillcolor="#000000" stroked="false">
                <v:path arrowok="t"/>
                <v:fill type="solid"/>
              </v:shape>
            </v:group>
            <v:group style="position:absolute;left:297;top:68;width:113;height:129" coordorigin="297,68" coordsize="113,129">
              <v:shape style="position:absolute;left:297;top:68;width:113;height:129" coordorigin="297,68" coordsize="113,129" path="m344,68l297,121,297,149,303,167,316,184,333,194,354,197,369,197,381,193,390,186,399,180,344,180,335,176,328,169,322,162,317,151,317,137,410,137,410,131,408,120,318,120,318,109,322,101,335,87,344,84,392,84,385,76,368,69,344,68xe" filled="true" fillcolor="#000000" stroked="false">
                <v:path arrowok="t"/>
                <v:fill type="solid"/>
              </v:shape>
              <v:shape style="position:absolute;left:297;top:68;width:113;height:129" coordorigin="297,68" coordsize="113,129" path="m387,153l362,180,399,180,406,169,410,157,387,153xe" filled="true" fillcolor="#000000" stroked="false">
                <v:path arrowok="t"/>
                <v:fill type="solid"/>
              </v:shape>
              <v:shape style="position:absolute;left:297;top:68;width:113;height:129" coordorigin="297,68" coordsize="113,129" path="m392,84l364,84,372,89,380,96,384,102,387,109,388,120,408,120,408,112,400,94,392,84xe" filled="true" fillcolor="#000000" stroked="false">
                <v:path arrowok="t"/>
                <v:fill type="solid"/>
              </v:shape>
              <v:shape style="position:absolute;left:10;top:19;width:2888;height:521" type="#_x0000_t75" stroked="false">
                <v:imagedata r:id="rId78" o:title=""/>
              </v:shape>
            </v:group>
            <v:group style="position:absolute;left:2924;top:12;width:2;height:183" coordorigin="2924,12" coordsize="2,183">
              <v:shape style="position:absolute;left:2924;top:12;width:2;height:183" coordorigin="2924,12" coordsize="0,183" path="m2924,12l2924,194e" filled="false" stroked="true" strokeweight="1.18pt" strokecolor="#000000">
                <v:path arrowok="t"/>
              </v:shape>
            </v:group>
            <v:group style="position:absolute;left:2976;top:21;width:2;height:173" coordorigin="2976,21" coordsize="2,173">
              <v:shape style="position:absolute;left:2976;top:21;width:2;height:173" coordorigin="2976,21" coordsize="0,173" path="m2976,21l2976,194e" filled="false" stroked="true" strokeweight="1.18pt" strokecolor="#000000">
                <v:path arrowok="t"/>
              </v:shape>
              <v:shape style="position:absolute;left:3016;top:10;width:4303;height:235" type="#_x0000_t75" stroked="false">
                <v:imagedata r:id="rId79" o:title=""/>
              </v:shape>
            </v:group>
          </v:group>
        </w:pict>
      </w:r>
      <w:r>
        <w:rPr/>
      </w:r>
      <w:r>
        <w:rPr>
          <w:spacing w:val="39"/>
        </w:rPr>
        <w:t> </w:t>
      </w:r>
      <w:r>
        <w:rPr>
          <w:spacing w:val="39"/>
          <w:position w:val="29"/>
        </w:rPr>
        <w:drawing>
          <wp:inline distT="0" distB="0" distL="0" distR="0">
            <wp:extent cx="1241464" cy="149351"/>
            <wp:effectExtent l="0" t="0" r="0" b="0"/>
            <wp:docPr id="7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6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29"/>
        </w:rPr>
      </w:r>
    </w:p>
    <w:p>
      <w:pPr>
        <w:spacing w:after="0" w:line="200" w:lineRule="atLeast"/>
        <w:jc w:val="left"/>
        <w:sectPr>
          <w:footerReference w:type="default" r:id="rId73"/>
          <w:pgSz w:w="12240" w:h="15840"/>
          <w:pgMar w:footer="1010" w:header="0" w:top="1400" w:bottom="1200" w:left="132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  <w:r>
        <w:rPr/>
        <w:pict>
          <v:shape style="position:absolute;margin-left:43.860001pt;margin-top:195.419998pt;width:44.349623pt;height:9.555pt;mso-position-horizontal-relative:page;mso-position-vertical-relative:page;z-index:-67840" type="#_x0000_t75" stroked="false">
            <v:imagedata r:id="rId83" o:title=""/>
          </v:shape>
        </w:pict>
      </w:r>
    </w:p>
    <w:p>
      <w:pPr>
        <w:pStyle w:val="BodyText"/>
        <w:tabs>
          <w:tab w:pos="6370" w:val="left" w:leader="none"/>
        </w:tabs>
        <w:spacing w:line="200" w:lineRule="atLeast"/>
        <w:ind w:left="4424" w:right="0"/>
        <w:jc w:val="left"/>
      </w:pPr>
      <w:r>
        <w:rPr/>
        <w:pict>
          <v:group style="width:92pt;height:15.65pt;mso-position-horizontal-relative:char;mso-position-vertical-relative:line" coordorigin="0,0" coordsize="1840,313">
            <v:group style="position:absolute;left:0;top:29;width:260;height:257" coordorigin="0,29" coordsize="260,257">
              <v:shape style="position:absolute;left:0;top:29;width:260;height:257" coordorigin="0,29" coordsize="260,257" path="m156,29l101,29,0,285,56,285,78,228,236,228,218,183,94,183,128,89,180,89,156,29xe" filled="true" fillcolor="#000000" stroked="false">
                <v:path arrowok="t"/>
                <v:fill type="solid"/>
              </v:shape>
              <v:shape style="position:absolute;left:0;top:29;width:260;height:257" coordorigin="0,29" coordsize="260,257" path="m236,228l180,228,203,285,259,285,236,228xe" filled="true" fillcolor="#000000" stroked="false">
                <v:path arrowok="t"/>
                <v:fill type="solid"/>
              </v:shape>
              <v:shape style="position:absolute;left:0;top:29;width:260;height:257" coordorigin="0,29" coordsize="260,257" path="m180,89l128,89,163,183,218,183,180,89xe" filled="true" fillcolor="#000000" stroked="false">
                <v:path arrowok="t"/>
                <v:fill type="solid"/>
              </v:shape>
            </v:group>
            <v:group style="position:absolute;left:282;top:29;width:196;height:257" coordorigin="282,29" coordsize="196,257">
              <v:shape style="position:absolute;left:282;top:29;width:196;height:257" coordorigin="282,29" coordsize="196,257" path="m365,29l282,29,282,285,334,285,334,188,385,188,405,187,421,185,431,183,440,179,452,170,463,158,470,145,334,145,334,72,472,72,471,71,413,30,392,29,365,29xe" filled="true" fillcolor="#000000" stroked="false">
                <v:path arrowok="t"/>
                <v:fill type="solid"/>
              </v:shape>
              <v:shape style="position:absolute;left:282;top:29;width:196;height:257" coordorigin="282,29" coordsize="196,257" path="m472,72l390,72,396,73,404,75,412,79,418,85,422,91,426,98,426,116,362,145,470,145,475,136,477,118,477,89,472,72xe" filled="true" fillcolor="#000000" stroked="false">
                <v:path arrowok="t"/>
                <v:fill type="solid"/>
              </v:shape>
            </v:group>
            <v:group style="position:absolute;left:523;top:29;width:197;height:257" coordorigin="523,29" coordsize="197,257">
              <v:shape style="position:absolute;left:523;top:29;width:197;height:257" coordorigin="523,29" coordsize="197,257" path="m607,29l523,29,523,285,576,285,576,188,627,188,648,187,664,185,673,183,682,179,694,170,705,158,712,145,576,145,576,72,714,72,714,71,668,32,634,29,607,29xe" filled="true" fillcolor="#000000" stroked="false">
                <v:path arrowok="t"/>
                <v:fill type="solid"/>
              </v:shape>
              <v:shape style="position:absolute;left:523;top:29;width:197;height:257" coordorigin="523,29" coordsize="197,257" path="m714,72l632,72,638,73,647,75,654,79,659,85,665,91,667,98,667,116,604,145,712,145,717,136,720,118,720,90,714,72xe" filled="true" fillcolor="#000000" stroked="false">
                <v:path arrowok="t"/>
                <v:fill type="solid"/>
              </v:shape>
            </v:group>
            <v:group style="position:absolute;left:766;top:263;width:197;height:2" coordorigin="766,263" coordsize="197,2">
              <v:shape style="position:absolute;left:766;top:263;width:197;height:2" coordorigin="766,263" coordsize="197,0" path="m766,263l962,263e" filled="false" stroked="true" strokeweight="2.3pt" strokecolor="#000000">
                <v:path arrowok="t"/>
              </v:shape>
            </v:group>
            <v:group style="position:absolute;left:766;top:173;width:52;height:68" coordorigin="766,173" coordsize="52,68">
              <v:shape style="position:absolute;left:766;top:173;width:52;height:68" coordorigin="766,173" coordsize="52,68" path="m766,207l817,207e" filled="false" stroked="true" strokeweight="3.5pt" strokecolor="#000000">
                <v:path arrowok="t"/>
              </v:shape>
            </v:group>
            <v:group style="position:absolute;left:766;top:151;width:183;height:2" coordorigin="766,151" coordsize="183,2">
              <v:shape style="position:absolute;left:766;top:151;width:183;height:2" coordorigin="766,151" coordsize="183,0" path="m766,151l948,151e" filled="false" stroked="true" strokeweight="2.3pt" strokecolor="#000000">
                <v:path arrowok="t"/>
              </v:shape>
            </v:group>
            <v:group style="position:absolute;left:766;top:71;width:52;height:58" coordorigin="766,71" coordsize="52,58">
              <v:shape style="position:absolute;left:766;top:71;width:52;height:58" coordorigin="766,71" coordsize="52,58" path="m766,100l817,100e" filled="false" stroked="true" strokeweight="3.0pt" strokecolor="#000000">
                <v:path arrowok="t"/>
              </v:shape>
            </v:group>
            <v:group style="position:absolute;left:766;top:50;width:192;height:2" coordorigin="766,50" coordsize="192,2">
              <v:shape style="position:absolute;left:766;top:50;width:192;height:2" coordorigin="766,50" coordsize="192,0" path="m766,50l958,50e" filled="false" stroked="true" strokeweight="2.2pt" strokecolor="#000000">
                <v:path arrowok="t"/>
              </v:shape>
            </v:group>
            <v:group style="position:absolute;left:1007;top:29;width:206;height:257" coordorigin="1007,29" coordsize="206,257">
              <v:shape style="position:absolute;left:1007;top:29;width:206;height:257" coordorigin="1007,29" coordsize="206,257" path="m1058,29l1007,29,1007,285,1056,285,1056,117,1113,117,1058,29xe" filled="true" fillcolor="#000000" stroked="false">
                <v:path arrowok="t"/>
                <v:fill type="solid"/>
              </v:shape>
              <v:shape style="position:absolute;left:1007;top:29;width:206;height:257" coordorigin="1007,29" coordsize="206,257" path="m1113,117l1056,117,1159,285,1212,285,1212,200,1164,200,1113,117xe" filled="true" fillcolor="#000000" stroked="false">
                <v:path arrowok="t"/>
                <v:fill type="solid"/>
              </v:shape>
              <v:shape style="position:absolute;left:1007;top:29;width:206;height:257" coordorigin="1007,29" coordsize="206,257" path="m1212,29l1164,29,1164,200,1212,200,1212,29xe" filled="true" fillcolor="#000000" stroked="false">
                <v:path arrowok="t"/>
                <v:fill type="solid"/>
              </v:shape>
            </v:group>
            <v:group style="position:absolute;left:1267;top:29;width:216;height:257" coordorigin="1267,29" coordsize="216,257">
              <v:shape style="position:absolute;left:1267;top:29;width:216;height:257" coordorigin="1267,29" coordsize="216,257" path="m1362,29l1267,29,1267,285,1375,285,1448,259,1461,242,1319,242,1319,72,1461,72,1457,67,1442,49,1426,39,1404,32,1385,29,1362,29xe" filled="true" fillcolor="#000000" stroked="false">
                <v:path arrowok="t"/>
                <v:fill type="solid"/>
              </v:shape>
              <v:shape style="position:absolute;left:1267;top:29;width:216;height:257" coordorigin="1267,29" coordsize="216,257" path="m1461,72l1319,72,1346,72,1370,73,1426,121,1429,166,1427,187,1388,240,1372,242,1461,242,1482,170,1483,143,1480,125,1475,105,1468,83,1461,72xe" filled="true" fillcolor="#000000" stroked="false">
                <v:path arrowok="t"/>
                <v:fill type="solid"/>
              </v:shape>
            </v:group>
            <v:group style="position:absolute;left:1550;top:27;width:2;height:258" coordorigin="1550,27" coordsize="2,258">
              <v:shape style="position:absolute;left:1550;top:27;width:2;height:258" coordorigin="1550,27" coordsize="0,258" path="m1550,27l1550,285e" filled="false" stroked="true" strokeweight="2.74pt" strokecolor="#000000">
                <v:path arrowok="t"/>
              </v:shape>
            </v:group>
            <v:group style="position:absolute;left:1600;top:29;width:240;height:257" coordorigin="1600,29" coordsize="240,257">
              <v:shape style="position:absolute;left:1600;top:29;width:240;height:257" coordorigin="1600,29" coordsize="240,257" path="m1668,29l1608,29,1688,151,1600,285,1662,285,1720,197,1781,197,1752,153,1779,111,1721,111,1668,29xe" filled="true" fillcolor="#000000" stroked="false">
                <v:path arrowok="t"/>
                <v:fill type="solid"/>
              </v:shape>
              <v:shape style="position:absolute;left:1600;top:29;width:240;height:257" coordorigin="1600,29" coordsize="240,257" path="m1781,197l1720,197,1777,285,1840,285,1781,197xe" filled="true" fillcolor="#000000" stroked="false">
                <v:path arrowok="t"/>
                <v:fill type="solid"/>
              </v:shape>
              <v:shape style="position:absolute;left:1600;top:29;width:240;height:257" coordorigin="1600,29" coordsize="240,257" path="m1832,29l1771,29,1721,111,1779,111,1832,29xe" filled="true" fillcolor="#000000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3"/>
        </w:rPr>
        <w:pict>
          <v:group style="width:12.9pt;height:12.85pt;mso-position-horizontal-relative:char;mso-position-vertical-relative:line" coordorigin="0,0" coordsize="258,257">
            <v:group style="position:absolute;left:0;top:0;width:258;height:257" coordorigin="0,0" coordsize="258,257">
              <v:shape style="position:absolute;left:0;top:0;width:258;height:257" coordorigin="0,0" coordsize="258,257" path="m155,0l101,0,0,257,55,257,77,199,235,199,217,155,92,155,127,60,179,60,155,0xe" filled="true" fillcolor="#000000" stroked="false">
                <v:path arrowok="t"/>
                <v:fill type="solid"/>
              </v:shape>
              <v:shape style="position:absolute;left:0;top:0;width:258;height:257" coordorigin="0,0" coordsize="258,257" path="m235,199l179,199,202,257,258,257,235,199xe" filled="true" fillcolor="#000000" stroked="false">
                <v:path arrowok="t"/>
                <v:fill type="solid"/>
              </v:shape>
              <v:shape style="position:absolute;left:0;top:0;width:258;height:257" coordorigin="0,0" coordsize="258,257" path="m179,60l127,60,163,155,217,155,179,60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3124" w:val="left" w:leader="none"/>
          <w:tab w:pos="4594" w:val="left" w:leader="none"/>
          <w:tab w:pos="6369" w:val="left" w:leader="none"/>
          <w:tab w:pos="8911" w:val="left" w:leader="none"/>
        </w:tabs>
        <w:spacing w:line="200" w:lineRule="atLeast"/>
        <w:ind w:left="615" w:right="0"/>
        <w:jc w:val="left"/>
      </w:pPr>
      <w:r>
        <w:rPr/>
        <w:pict>
          <v:group style="width:118.5pt;height:21.5pt;mso-position-horizontal-relative:char;mso-position-vertical-relative:line" coordorigin="0,0" coordsize="2370,430">
            <v:group style="position:absolute;left:0;top:52;width:249;height:296" coordorigin="0,52" coordsize="249,296">
              <v:shape style="position:absolute;left:0;top:52;width:249;height:296" coordorigin="0,52" coordsize="249,296" path="m118,52l45,84,7,148,0,220,3,242,38,312,109,346,131,348,152,346,221,311,231,297,113,297,94,289,62,232,60,178,64,156,112,103,134,101,233,101,229,94,166,56,144,53,118,52xe" filled="true" fillcolor="#3b3838" stroked="false">
                <v:path arrowok="t"/>
                <v:fill type="solid"/>
              </v:shape>
              <v:shape style="position:absolute;left:0;top:52;width:249;height:296" coordorigin="0,52" coordsize="249,296" path="m193,237l157,292,113,297,231,297,232,296,242,277,249,255,193,237xe" filled="true" fillcolor="#3b3838" stroked="false">
                <v:path arrowok="t"/>
                <v:fill type="solid"/>
              </v:shape>
              <v:shape style="position:absolute;left:0;top:52;width:249;height:296" coordorigin="0,52" coordsize="249,296" path="m233,101l134,101,154,105,171,115,184,130,191,150,246,130,239,111,233,101xe" filled="true" fillcolor="#3b3838" stroked="false">
                <v:path arrowok="t"/>
                <v:fill type="solid"/>
              </v:shape>
            </v:group>
            <v:group style="position:absolute;left:286;top:131;width:215;height:217" coordorigin="286,131" coordsize="215,217">
              <v:shape style="position:absolute;left:286;top:131;width:215;height:217" coordorigin="286,131" coordsize="215,217" path="m389,131l331,148,293,197,286,236,286,241,310,313,381,347,407,347,425,344,443,336,460,324,478,308,481,303,386,303,369,296,352,280,344,262,341,240,342,226,348,207,358,191,374,180,395,176,482,176,480,174,465,157,449,146,432,137,412,132,389,131xe" filled="true" fillcolor="#3b3838" stroked="false">
                <v:path arrowok="t"/>
                <v:fill type="solid"/>
              </v:shape>
              <v:shape style="position:absolute;left:286;top:131;width:215;height:217" coordorigin="286,131" coordsize="215,217" path="m482,176l395,176,414,181,431,194,438,207,442,227,442,255,437,274,425,291,409,300,386,303,481,303,488,292,495,274,499,254,501,229,498,210,491,192,482,176xe" filled="true" fillcolor="#3b3838" stroked="false">
                <v:path arrowok="t"/>
                <v:fill type="solid"/>
              </v:shape>
            </v:group>
            <v:group style="position:absolute;left:543;top:135;width:190;height:213" coordorigin="543,135" coordsize="190,213">
              <v:shape style="position:absolute;left:543;top:135;width:190;height:213" coordorigin="543,135" coordsize="190,213" path="m598,135l543,135,543,275,563,333,598,348,626,348,639,345,651,338,664,332,674,324,681,312,733,312,733,306,625,306,617,305,598,231,598,135xe" filled="true" fillcolor="#3b3838" stroked="false">
                <v:path arrowok="t"/>
                <v:fill type="solid"/>
              </v:shape>
              <v:shape style="position:absolute;left:543;top:135;width:190;height:213" coordorigin="543,135" coordsize="190,213" path="m733,312l681,312,681,343,733,343,733,312xe" filled="true" fillcolor="#3b3838" stroked="false">
                <v:path arrowok="t"/>
                <v:fill type="solid"/>
              </v:shape>
              <v:shape style="position:absolute;left:543;top:135;width:190;height:213" coordorigin="543,135" coordsize="190,213" path="m733,135l677,135,677,247,676,267,643,306,733,306,733,135xe" filled="true" fillcolor="#3b3838" stroked="false">
                <v:path arrowok="t"/>
                <v:fill type="solid"/>
              </v:shape>
            </v:group>
            <v:group style="position:absolute;left:789;top:132;width:190;height:211" coordorigin="789,132" coordsize="190,211">
              <v:shape style="position:absolute;left:789;top:132;width:190;height:211" coordorigin="789,132" coordsize="190,211" path="m841,135l789,135,789,343,844,343,844,237,845,216,848,201,851,193,856,186,863,181,872,175,880,173,974,173,974,169,973,167,841,167,841,135xe" filled="true" fillcolor="#3b3838" stroked="false">
                <v:path arrowok="t"/>
                <v:fill type="solid"/>
              </v:shape>
              <v:shape style="position:absolute;left:789;top:132;width:190;height:211" coordorigin="789,132" coordsize="190,211" path="m974,173l897,173,903,175,909,179,923,237,923,343,979,343,979,198,977,186,975,177,974,173xe" filled="true" fillcolor="#3b3838" stroked="false">
                <v:path arrowok="t"/>
                <v:fill type="solid"/>
              </v:shape>
              <v:shape style="position:absolute;left:789;top:132;width:190;height:211" coordorigin="789,132" coordsize="190,211" path="m919,132l891,132,872,139,855,150,841,167,973,167,970,161,964,155,959,147,952,141,935,135,919,132xe" filled="true" fillcolor="#3b3838" stroked="false">
                <v:path arrowok="t"/>
                <v:fill type="solid"/>
              </v:shape>
            </v:group>
            <v:group style="position:absolute;left:1010;top:62;width:123;height:286" coordorigin="1010,62" coordsize="123,286">
              <v:shape style="position:absolute;left:1010;top:62;width:123;height:286" coordorigin="1010,62" coordsize="123,286" path="m1090,180l1035,180,1035,290,1036,302,1037,308,1039,318,1041,325,1045,330,1048,336,1054,339,1063,343,1070,347,1079,348,1093,348,1114,345,1132,339,1128,302,1102,302,1099,301,1096,300,1094,297,1090,290,1090,180xe" filled="true" fillcolor="#3b3838" stroked="false">
                <v:path arrowok="t"/>
                <v:fill type="solid"/>
              </v:shape>
              <v:shape style="position:absolute;left:1010;top:62;width:123;height:286" coordorigin="1010,62" coordsize="123,286" path="m1127,297l1118,301,1111,302,1128,302,1127,297xe" filled="true" fillcolor="#3b3838" stroked="false">
                <v:path arrowok="t"/>
                <v:fill type="solid"/>
              </v:shape>
              <v:shape style="position:absolute;left:1010;top:62;width:123;height:286" coordorigin="1010,62" coordsize="123,286" path="m1127,135l1010,135,1010,180,1127,180,1127,135xe" filled="true" fillcolor="#3b3838" stroked="false">
                <v:path arrowok="t"/>
                <v:fill type="solid"/>
              </v:shape>
              <v:shape style="position:absolute;left:1010;top:62;width:123;height:286" coordorigin="1010,62" coordsize="123,286" path="m1090,62l1035,95,1035,135,1090,135,1090,62xe" filled="true" fillcolor="#3b3838" stroked="false">
                <v:path arrowok="t"/>
                <v:fill type="solid"/>
              </v:shape>
            </v:group>
            <v:group style="position:absolute;left:1143;top:135;width:215;height:294" coordorigin="1143,135" coordsize="215,294">
              <v:shape style="position:absolute;left:1143;top:135;width:215;height:294" coordorigin="1143,135" coordsize="215,294" path="m1156,381l1161,426,1172,428,1181,429,1203,429,1213,428,1220,426,1228,423,1235,420,1247,413,1252,407,1256,401,1261,395,1265,384,1173,384,1156,381xe" filled="true" fillcolor="#3b3838" stroked="false">
                <v:path arrowok="t"/>
                <v:fill type="solid"/>
              </v:shape>
              <v:shape style="position:absolute;left:1143;top:135;width:215;height:294" coordorigin="1143,135" coordsize="215,294" path="m1202,135l1143,135,1222,344,1219,356,1214,366,1202,380,1192,384,1265,384,1270,372,1283,336,1303,283,1251,283,1202,135xe" filled="true" fillcolor="#3b3838" stroked="false">
                <v:path arrowok="t"/>
                <v:fill type="solid"/>
              </v:shape>
              <v:shape style="position:absolute;left:1143;top:135;width:215;height:294" coordorigin="1143,135" coordsize="215,294" path="m1358,135l1300,135,1251,283,1303,283,1358,135xe" filled="true" fillcolor="#3b3838" stroked="false">
                <v:path arrowok="t"/>
                <v:fill type="solid"/>
              </v:shape>
            </v:group>
            <v:group style="position:absolute;left:1381;top:241;width:110;height:2" coordorigin="1381,241" coordsize="110,2">
              <v:shape style="position:absolute;left:1381;top:241;width:110;height:2" coordorigin="1381,241" coordsize="110,0" path="m1381,241l1490,241e" filled="false" stroked="true" strokeweight="2.8599pt" strokecolor="#3b3838">
                <v:path arrowok="t"/>
              </v:shape>
            </v:group>
            <v:group style="position:absolute;left:1490;top:135;width:310;height:208" coordorigin="1490,135" coordsize="310,208">
              <v:shape style="position:absolute;left:1490;top:135;width:310;height:208" coordorigin="1490,135" coordsize="310,208" path="m1543,135l1490,135,1556,343,1609,343,1627,272,1582,272,1543,135xe" filled="true" fillcolor="#3b3838" stroked="false">
                <v:path arrowok="t"/>
                <v:fill type="solid"/>
              </v:shape>
              <v:shape style="position:absolute;left:1490;top:135;width:310;height:208" coordorigin="1490,135" coordsize="310,208" path="m1690,210l1643,210,1679,343,1732,343,1755,272,1706,272,1690,210xe" filled="true" fillcolor="#3b3838" stroked="false">
                <v:path arrowok="t"/>
                <v:fill type="solid"/>
              </v:shape>
              <v:shape style="position:absolute;left:1490;top:135;width:310;height:208" coordorigin="1490,135" coordsize="310,208" path="m1671,135l1618,135,1582,272,1627,272,1643,210,1690,210,1671,135xe" filled="true" fillcolor="#3b3838" stroked="false">
                <v:path arrowok="t"/>
                <v:fill type="solid"/>
              </v:shape>
              <v:shape style="position:absolute;left:1490;top:135;width:310;height:208" coordorigin="1490,135" coordsize="310,208" path="m1799,135l1745,135,1706,272,1755,272,1799,135xe" filled="true" fillcolor="#3b3838" stroked="false">
                <v:path arrowok="t"/>
                <v:fill type="solid"/>
              </v:shape>
            </v:group>
            <v:group style="position:absolute;left:1865;top:29;width:2;height:315" coordorigin="1865,29" coordsize="2,315">
              <v:shape style="position:absolute;left:1865;top:29;width:2;height:315" coordorigin="1865,29" coordsize="0,315" path="m1865,29l1865,343e" filled="false" stroked="true" strokeweight="2.86pt" strokecolor="#3b3838">
                <v:path arrowok="t"/>
              </v:shape>
            </v:group>
            <v:group style="position:absolute;left:1933;top:56;width:204;height:292" coordorigin="1933,56" coordsize="204,292">
              <v:shape style="position:absolute;left:1933;top:56;width:204;height:292" coordorigin="1933,56" coordsize="204,292" path="m2020,131l1950,169,1933,252,1936,272,1981,338,2020,348,2032,348,2043,345,2067,333,2077,325,2085,313,2137,313,2137,304,2028,304,2011,296,1996,277,1991,259,1989,235,1989,225,1994,204,2002,188,2012,179,2023,173,2137,173,2137,153,2075,153,2059,141,2040,133,2020,131xe" filled="true" fillcolor="#3b3838" stroked="false">
                <v:path arrowok="t"/>
                <v:fill type="solid"/>
              </v:shape>
              <v:shape style="position:absolute;left:1933;top:56;width:204;height:292" coordorigin="1933,56" coordsize="204,292" path="m2137,313l2085,313,2085,343,2137,343,2137,313xe" filled="true" fillcolor="#3b3838" stroked="false">
                <v:path arrowok="t"/>
                <v:fill type="solid"/>
              </v:shape>
              <v:shape style="position:absolute;left:1933;top:56;width:204;height:292" coordorigin="1933,56" coordsize="204,292" path="m2137,173l2023,173,2037,173,2055,178,2071,193,2077,206,2080,226,2080,256,2075,275,2066,292,2050,301,2028,304,2137,304,2137,173xe" filled="true" fillcolor="#3b3838" stroked="false">
                <v:path arrowok="t"/>
                <v:fill type="solid"/>
              </v:shape>
              <v:shape style="position:absolute;left:1933;top:56;width:204;height:292" coordorigin="1933,56" coordsize="204,292" path="m2137,56l2081,56,2075,153,2137,153,2137,56xe" filled="true" fillcolor="#3b3838" stroked="false">
                <v:path arrowok="t"/>
                <v:fill type="solid"/>
              </v:shape>
            </v:group>
            <v:group style="position:absolute;left:2175;top:131;width:195;height:217" coordorigin="2175,131" coordsize="195,217">
              <v:shape style="position:absolute;left:2175;top:131;width:195;height:217" coordorigin="2175,131" coordsize="195,217" path="m2266,131l2195,170,2175,250,2178,269,2207,325,2289,347,2307,343,2325,335,2346,322,2357,307,2264,307,2253,302,2244,293,2235,277,2231,255,2369,254,2369,230,2368,222,2233,222,2233,206,2236,194,2245,186,2252,177,2263,173,2352,173,2341,159,2327,147,2310,138,2290,132,2266,131xe" filled="true" fillcolor="#3b3838" stroked="false">
                <v:path arrowok="t"/>
                <v:fill type="solid"/>
              </v:shape>
              <v:shape style="position:absolute;left:2175;top:131;width:195;height:217" coordorigin="2175,131" coordsize="195,217" path="m2312,277l2309,288,2305,295,2293,305,2285,307,2357,307,2358,306,2367,287,2312,277xe" filled="true" fillcolor="#3b3838" stroked="false">
                <v:path arrowok="t"/>
                <v:fill type="solid"/>
              </v:shape>
              <v:shape style="position:absolute;left:2175;top:131;width:195;height:217" coordorigin="2175,131" coordsize="195,217" path="m2352,173l2285,173,2295,177,2302,186,2311,194,2314,206,2315,222,2368,222,2366,209,2360,190,2352,174,2352,173xe" filled="true" fillcolor="#3b3838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8"/>
        </w:rPr>
        <w:pict>
          <v:group style="width:65.95pt;height:14.85pt;mso-position-horizontal-relative:char;mso-position-vertical-relative:line" coordorigin="0,0" coordsize="1319,297">
            <v:group style="position:absolute;left:0;top:0;width:232;height:297" coordorigin="0,0" coordsize="232,297">
              <v:shape style="position:absolute;left:0;top:0;width:232;height:297" coordorigin="0,0" coordsize="232,297" path="m56,193l0,199,0,201,5,223,48,282,133,297,152,294,207,269,223,248,109,248,90,242,72,231,62,215,56,193xe" filled="true" fillcolor="#3b3838" stroked="false">
                <v:path arrowok="t"/>
                <v:fill type="solid"/>
              </v:shape>
              <v:shape style="position:absolute;left:0;top:0;width:232;height:297" coordorigin="0,0" coordsize="232,297" path="m106,0l47,16,10,86,14,105,65,154,136,175,149,179,175,209,171,224,152,242,135,246,109,248,223,248,227,238,231,220,232,195,227,176,186,131,106,107,86,100,74,93,68,89,66,83,66,68,68,62,75,58,92,50,114,48,214,48,205,34,188,18,173,10,155,4,133,1,106,0xe" filled="true" fillcolor="#3b3838" stroked="false">
                <v:path arrowok="t"/>
                <v:fill type="solid"/>
              </v:shape>
              <v:shape style="position:absolute;left:0;top:0;width:232;height:297" coordorigin="0,0" coordsize="232,297" path="m214,48l131,48,143,51,151,57,160,65,164,74,167,90,222,69,216,51,214,48xe" filled="true" fillcolor="#3b3838" stroked="false">
                <v:path arrowok="t"/>
                <v:fill type="solid"/>
              </v:shape>
            </v:group>
            <v:group style="position:absolute;left:280;top:5;width:189;height:287" coordorigin="280,5" coordsize="189,287">
              <v:shape style="position:absolute;left:280;top:5;width:189;height:287" coordorigin="280,5" coordsize="189,287" path="m334,5l280,5,280,291,334,291,334,188,335,165,340,149,342,139,348,133,362,123,371,121,464,121,463,120,460,111,459,110,334,110,334,5xe" filled="true" fillcolor="#3b3838" stroked="false">
                <v:path arrowok="t"/>
                <v:fill type="solid"/>
              </v:shape>
              <v:shape style="position:absolute;left:280;top:5;width:189;height:287" coordorigin="280,5" coordsize="189,287" path="m464,121l388,121,394,123,400,127,413,291,468,291,468,165,467,145,466,128,464,121xe" filled="true" fillcolor="#3b3838" stroked="false">
                <v:path arrowok="t"/>
                <v:fill type="solid"/>
              </v:shape>
              <v:shape style="position:absolute;left:280;top:5;width:189;height:287" coordorigin="280,5" coordsize="189,287" path="m386,80l367,85,350,95,334,110,459,110,386,80xe" filled="true" fillcolor="#3b3838" stroked="false">
                <v:path arrowok="t"/>
                <v:fill type="solid"/>
              </v:shape>
            </v:group>
            <v:group style="position:absolute;left:513;top:80;width:193;height:217" coordorigin="513,80" coordsize="193,217">
              <v:shape style="position:absolute;left:513;top:80;width:193;height:217" coordorigin="513,80" coordsize="193,217" path="m690,121l617,121,628,123,637,133,640,140,640,151,639,156,626,161,607,166,580,172,559,176,513,225,513,251,522,268,539,286,558,294,580,296,592,296,644,269,697,269,696,263,695,258,588,258,580,255,575,249,569,243,566,237,566,222,570,215,581,207,592,204,607,200,622,197,634,194,640,192,693,192,693,146,691,124,690,121xe" filled="true" fillcolor="#3b3838" stroked="false">
                <v:path arrowok="t"/>
                <v:fill type="solid"/>
              </v:shape>
              <v:shape style="position:absolute;left:513;top:80;width:193;height:217" coordorigin="513,80" coordsize="193,217" path="m697,269l644,269,644,270,646,272,647,276,648,283,650,288,652,291,706,291,701,282,698,272,697,269xe" filled="true" fillcolor="#3b3838" stroked="false">
                <v:path arrowok="t"/>
                <v:fill type="solid"/>
              </v:shape>
              <v:shape style="position:absolute;left:513;top:80;width:193;height:217" coordorigin="513,80" coordsize="193,217" path="m693,192l640,192,640,225,638,230,606,258,695,258,694,247,694,225,693,192xe" filled="true" fillcolor="#3b3838" stroked="false">
                <v:path arrowok="t"/>
                <v:fill type="solid"/>
              </v:shape>
              <v:shape style="position:absolute;left:513;top:80;width:193;height:217" coordorigin="513,80" coordsize="193,217" path="m592,80l524,118,516,138,566,147,570,138,575,131,580,127,586,123,593,121,690,121,686,110,621,80,592,80xe" filled="true" fillcolor="#3b3838" stroked="false">
                <v:path arrowok="t"/>
                <v:fill type="solid"/>
              </v:shape>
            </v:group>
            <v:group style="position:absolute;left:746;top:79;width:135;height:213" coordorigin="746,79" coordsize="135,213">
              <v:shape style="position:absolute;left:746;top:79;width:135;height:213" coordorigin="746,79" coordsize="135,213" path="m797,84l746,84,746,291,800,291,801,213,802,189,818,135,823,131,830,128,867,128,872,114,797,114,797,84xe" filled="true" fillcolor="#3b3838" stroked="false">
                <v:path arrowok="t"/>
                <v:fill type="solid"/>
              </v:shape>
              <v:shape style="position:absolute;left:746;top:79;width:135;height:213" coordorigin="746,79" coordsize="135,213" path="m867,128l846,128,854,132,864,138,867,128xe" filled="true" fillcolor="#3b3838" stroked="false">
                <v:path arrowok="t"/>
                <v:fill type="solid"/>
              </v:shape>
              <v:shape style="position:absolute;left:746;top:79;width:135;height:213" coordorigin="746,79" coordsize="135,213" path="m857,79l835,79,828,81,814,91,805,99,797,114,872,114,881,90,869,83,857,79xe" filled="true" fillcolor="#3b3838" stroked="false">
                <v:path arrowok="t"/>
                <v:fill type="solid"/>
              </v:shape>
            </v:group>
            <v:group style="position:absolute;left:888;top:79;width:195;height:217" coordorigin="888,79" coordsize="195,217">
              <v:shape style="position:absolute;left:888;top:79;width:195;height:217" coordorigin="888,79" coordsize="195,217" path="m979,79l908,118,888,199,891,217,920,273,1001,296,1019,292,1037,284,1058,270,1070,255,977,255,966,251,957,242,948,225,944,204,1082,202,1082,179,1080,170,946,170,946,155,949,143,956,134,965,126,974,121,1064,121,1054,107,1040,95,1022,86,1002,81,979,79xe" filled="true" fillcolor="#3b3838" stroked="false">
                <v:path arrowok="t"/>
                <v:fill type="solid"/>
              </v:shape>
              <v:shape style="position:absolute;left:888;top:79;width:195;height:217" coordorigin="888,79" coordsize="195,217" path="m1025,225l1021,236,1018,243,1006,253,998,255,1070,255,1070,255,1079,235,1025,225xe" filled="true" fillcolor="#3b3838" stroked="false">
                <v:path arrowok="t"/>
                <v:fill type="solid"/>
              </v:shape>
              <v:shape style="position:absolute;left:888;top:79;width:195;height:217" coordorigin="888,79" coordsize="195,217" path="m1064,121l998,121,1008,126,1015,134,1024,143,1027,155,1027,170,1080,170,1079,158,1073,139,1065,122,1064,121xe" filled="true" fillcolor="#3b3838" stroked="false">
                <v:path arrowok="t"/>
                <v:fill type="solid"/>
              </v:shape>
            </v:group>
            <v:group style="position:absolute;left:1115;top:5;width:204;height:292" coordorigin="1115,5" coordsize="204,292">
              <v:shape style="position:absolute;left:1115;top:5;width:204;height:292" coordorigin="1115,5" coordsize="204,292" path="m1202,79l1132,117,1115,200,1118,221,1162,286,1201,296,1213,296,1225,294,1236,288,1248,282,1258,273,1266,261,1319,261,1319,252,1209,252,1192,244,1177,226,1172,207,1171,183,1172,173,1175,152,1184,137,1193,127,1204,121,1319,121,1319,102,1257,102,1241,89,1222,82,1202,79xe" filled="true" fillcolor="#3b3838" stroked="false">
                <v:path arrowok="t"/>
                <v:fill type="solid"/>
              </v:shape>
              <v:shape style="position:absolute;left:1115;top:5;width:204;height:292" coordorigin="1115,5" coordsize="204,292" path="m1319,261l1266,261,1266,291,1319,291,1319,261xe" filled="true" fillcolor="#3b3838" stroked="false">
                <v:path arrowok="t"/>
                <v:fill type="solid"/>
              </v:shape>
              <v:shape style="position:absolute;left:1115;top:5;width:204;height:292" coordorigin="1115,5" coordsize="204,292" path="m1319,121l1204,121,1218,121,1236,126,1253,141,1258,154,1261,175,1262,204,1257,224,1247,240,1232,250,1209,252,1319,252,1319,121xe" filled="true" fillcolor="#3b3838" stroked="false">
                <v:path arrowok="t"/>
                <v:fill type="solid"/>
              </v:shape>
              <v:shape style="position:absolute;left:1115;top:5;width:204;height:292" coordorigin="1115,5" coordsize="204,292" path="m1319,5l1262,5,1257,102,1319,102,1319,5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8"/>
        </w:rPr>
      </w:r>
      <w:r>
        <w:rPr>
          <w:position w:val="8"/>
        </w:rPr>
        <w:tab/>
      </w:r>
      <w:r>
        <w:rPr>
          <w:position w:val="6"/>
        </w:rPr>
        <w:pict>
          <v:group style="width:80.75pt;height:18.6pt;mso-position-horizontal-relative:char;mso-position-vertical-relative:line" coordorigin="0,0" coordsize="1615,372">
            <v:group style="position:absolute;left:0;top:52;width:233;height:297" coordorigin="0,52" coordsize="233,297">
              <v:shape style="position:absolute;left:0;top:52;width:233;height:297" coordorigin="0,52" coordsize="233,297" path="m56,245l0,251,0,253,5,275,49,333,133,349,152,346,208,321,223,299,110,299,91,294,73,282,63,266,56,245xe" filled="true" fillcolor="#3b3838" stroked="false">
                <v:path arrowok="t"/>
                <v:fill type="solid"/>
              </v:shape>
              <v:shape style="position:absolute;left:0;top:52;width:233;height:297" coordorigin="0,52" coordsize="233,297" path="m107,52l48,67,11,137,15,156,65,206,136,227,149,230,158,234,166,239,174,247,175,253,175,271,170,279,154,293,136,298,110,299,223,299,228,290,232,271,233,246,228,228,186,182,105,159,86,152,74,145,68,140,66,134,66,120,70,114,76,110,93,102,115,99,214,99,205,86,188,69,173,61,155,56,133,53,107,52xe" filled="true" fillcolor="#3b3838" stroked="false">
                <v:path arrowok="t"/>
                <v:fill type="solid"/>
              </v:shape>
              <v:shape style="position:absolute;left:0;top:52;width:233;height:297" coordorigin="0,52" coordsize="233,297" path="m214,99l131,99,143,103,151,109,160,116,164,126,167,141,223,121,217,103,214,99xe" filled="true" fillcolor="#3b3838" stroked="false">
                <v:path arrowok="t"/>
                <v:fill type="solid"/>
              </v:shape>
            </v:group>
            <v:group style="position:absolute;left:264;top:131;width:195;height:217" coordorigin="264,131" coordsize="195,217">
              <v:shape style="position:absolute;left:264;top:131;width:195;height:217" coordorigin="264,131" coordsize="195,217" path="m355,131l284,170,264,251,267,269,297,325,378,347,396,343,414,335,435,322,446,307,353,307,343,302,334,293,324,276,320,255,458,254,458,230,457,222,322,222,322,206,325,194,334,186,341,177,352,173,441,173,430,159,416,147,399,138,379,132,355,131xe" filled="true" fillcolor="#3b3838" stroked="false">
                <v:path arrowok="t"/>
                <v:fill type="solid"/>
              </v:shape>
              <v:shape style="position:absolute;left:264;top:131;width:195;height:217" coordorigin="264,131" coordsize="195,217" path="m401,277l398,288,394,295,382,305,374,307,446,307,447,306,456,287,401,277xe" filled="true" fillcolor="#3b3838" stroked="false">
                <v:path arrowok="t"/>
                <v:fill type="solid"/>
              </v:shape>
              <v:shape style="position:absolute;left:264;top:131;width:195;height:217" coordorigin="264,131" coordsize="195,217" path="m441,173l374,173,384,177,391,186,400,194,403,206,404,222,457,222,455,209,449,190,441,173,441,173xe" filled="true" fillcolor="#3b3838" stroked="false">
                <v:path arrowok="t"/>
                <v:fill type="solid"/>
              </v:shape>
            </v:group>
            <v:group style="position:absolute;left:502;top:131;width:135;height:213" coordorigin="502,131" coordsize="135,213">
              <v:shape style="position:absolute;left:502;top:131;width:135;height:213" coordorigin="502,131" coordsize="135,213" path="m552,135l502,135,502,343,556,343,556,265,557,240,574,187,578,182,586,180,623,180,628,165,552,165,552,135xe" filled="true" fillcolor="#3b3838" stroked="false">
                <v:path arrowok="t"/>
                <v:fill type="solid"/>
              </v:shape>
              <v:shape style="position:absolute;left:502;top:131;width:135;height:213" coordorigin="502,131" coordsize="135,213" path="m623,180l601,180,610,183,619,189,623,180xe" filled="true" fillcolor="#3b3838" stroked="false">
                <v:path arrowok="t"/>
                <v:fill type="solid"/>
              </v:shape>
              <v:shape style="position:absolute;left:502;top:131;width:135;height:213" coordorigin="502,131" coordsize="135,213" path="m612,131l590,131,583,133,569,143,560,151,552,165,628,165,636,141,624,134,612,131xe" filled="true" fillcolor="#3b3838" stroked="false">
                <v:path arrowok="t"/>
                <v:fill type="solid"/>
              </v:shape>
            </v:group>
            <v:group style="position:absolute;left:632;top:135;width:218;height:208" coordorigin="632,135" coordsize="218,208">
              <v:shape style="position:absolute;left:632;top:135;width:218;height:208" coordorigin="632,135" coordsize="218,208" path="m691,135l632,135,718,343,767,343,793,277,743,277,731,242,691,135xe" filled="true" fillcolor="#3b3838" stroked="false">
                <v:path arrowok="t"/>
                <v:fill type="solid"/>
              </v:shape>
              <v:shape style="position:absolute;left:632;top:135;width:218;height:208" coordorigin="632,135" coordsize="218,208" path="m850,135l793,135,754,242,751,247,750,253,748,259,748,263,745,269,743,277,793,277,850,135xe" filled="true" fillcolor="#3b3838" stroked="false">
                <v:path arrowok="t"/>
                <v:fill type="solid"/>
              </v:shape>
            </v:group>
            <v:group style="position:absolute;left:910;top:29;width:2;height:315" coordorigin="910,29" coordsize="2,315">
              <v:shape style="position:absolute;left:910;top:29;width:2;height:315" coordorigin="910,29" coordsize="0,315" path="m910,29l910,343e" filled="false" stroked="true" strokeweight="2.86pt" strokecolor="#3b3838">
                <v:path arrowok="t"/>
              </v:shape>
            </v:group>
            <v:group style="position:absolute;left:982;top:131;width:196;height:217" coordorigin="982,131" coordsize="196,217">
              <v:shape style="position:absolute;left:982;top:131;width:196;height:217" coordorigin="982,131" coordsize="196,217" path="m1071,131l1000,170,982,251,985,272,1014,325,1092,347,1113,344,1131,337,1148,326,1160,312,1165,303,1069,303,1058,299,1048,285,1042,272,1039,252,1038,224,1042,203,1050,188,1058,179,1069,174,1164,174,1163,172,1151,156,1133,142,1118,136,1097,132,1071,131xe" filled="true" fillcolor="#3b3838" stroked="false">
                <v:path arrowok="t"/>
                <v:fill type="solid"/>
              </v:shape>
              <v:shape style="position:absolute;left:982;top:131;width:196;height:217" coordorigin="982,131" coordsize="196,217" path="m1123,264l1121,278,1116,289,1109,294,1103,300,1094,303,1165,303,1170,294,1177,273,1123,264xe" filled="true" fillcolor="#3b3838" stroked="false">
                <v:path arrowok="t"/>
                <v:fill type="solid"/>
              </v:shape>
              <v:shape style="position:absolute;left:982;top:131;width:196;height:217" coordorigin="982,131" coordsize="196,217" path="m1164,174l1093,174,1102,177,1108,182,1115,188,1118,197,1121,207,1175,197,1172,189,1164,174xe" filled="true" fillcolor="#3b3838" stroked="false">
                <v:path arrowok="t"/>
                <v:fill type="solid"/>
              </v:shape>
            </v:group>
            <v:group style="position:absolute;left:1200;top:131;width:195;height:217" coordorigin="1200,131" coordsize="195,217">
              <v:shape style="position:absolute;left:1200;top:131;width:195;height:217" coordorigin="1200,131" coordsize="195,217" path="m1291,131l1220,170,1200,250,1203,269,1232,325,1313,347,1331,344,1349,336,1370,322,1382,307,1289,307,1278,302,1269,293,1260,277,1256,255,1394,255,1393,231,1392,222,1258,222,1258,206,1261,194,1268,186,1277,177,1286,173,1376,173,1366,159,1352,147,1335,138,1314,132,1291,131xe" filled="true" fillcolor="#3b3838" stroked="false">
                <v:path arrowok="t"/>
                <v:fill type="solid"/>
              </v:shape>
              <v:shape style="position:absolute;left:1200;top:131;width:195;height:217" coordorigin="1200,131" coordsize="195,217" path="m1337,277l1333,288,1330,295,1318,305,1310,307,1382,307,1382,306,1391,287,1337,277xe" filled="true" fillcolor="#3b3838" stroked="false">
                <v:path arrowok="t"/>
                <v:fill type="solid"/>
              </v:shape>
              <v:shape style="position:absolute;left:1200;top:131;width:195;height:217" coordorigin="1200,131" coordsize="195,217" path="m1376,173l1310,173,1320,177,1327,186,1336,194,1339,206,1339,222,1392,222,1390,210,1385,191,1377,174,1376,173xe" filled="true" fillcolor="#3b3838" stroked="false">
                <v:path arrowok="t"/>
                <v:fill type="solid"/>
              </v:shape>
            </v:group>
            <v:group style="position:absolute;left:1420;top:131;width:196;height:216" coordorigin="1420,131" coordsize="196,216">
              <v:shape style="position:absolute;left:1420;top:131;width:196;height:216" coordorigin="1420,131" coordsize="196,216" path="m1475,276l1420,284,1420,287,1427,304,1488,345,1539,347,1560,343,1578,336,1593,326,1605,311,1606,308,1507,308,1496,306,1489,300,1482,295,1477,287,1475,276xe" filled="true" fillcolor="#3b3838" stroked="false">
                <v:path arrowok="t"/>
                <v:fill type="solid"/>
              </v:shape>
              <v:shape style="position:absolute;left:1420;top:131;width:196;height:216" coordorigin="1420,131" coordsize="196,216" path="m1498,131l1435,166,1429,212,1439,229,1509,262,1537,269,1547,271,1553,273,1556,276,1559,278,1560,282,1560,293,1558,297,1553,301,1546,306,1535,308,1606,308,1612,293,1615,270,1608,251,1545,215,1515,208,1494,202,1483,198,1480,195,1478,192,1478,183,1481,180,1484,176,1490,173,1501,170,1601,170,1593,157,1578,144,1566,138,1550,134,1528,132,1498,131xe" filled="true" fillcolor="#3b3838" stroked="false">
                <v:path arrowok="t"/>
                <v:fill type="solid"/>
              </v:shape>
              <v:shape style="position:absolute;left:1420;top:131;width:196;height:216" coordorigin="1420,131" coordsize="196,216" path="m1601,170l1529,170,1537,173,1543,177,1549,181,1554,187,1556,195,1604,174,1601,170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group style="width:80.5pt;height:18.7pt;mso-position-horizontal-relative:char;mso-position-vertical-relative:line" coordorigin="0,0" coordsize="1610,374">
            <v:group style="position:absolute;left:0;top:0;width:220;height:287" coordorigin="0,0" coordsize="220,287">
              <v:shape style="position:absolute;left:0;top:0;width:220;height:287" coordorigin="0,0" coordsize="220,287" path="m92,0l0,0,0,287,58,287,58,179,96,179,166,173,210,131,58,131,58,49,211,49,208,42,157,3,120,0,92,0xe" filled="true" fillcolor="#3b3838" stroked="false">
                <v:path arrowok="t"/>
                <v:fill type="solid"/>
              </v:shape>
              <v:shape style="position:absolute;left:0;top:0;width:220;height:287" coordorigin="0,0" coordsize="220,287" path="m211,49l58,49,113,49,127,50,137,53,145,56,157,71,160,79,160,98,90,131,210,131,215,122,218,103,219,78,216,60,211,49xe" filled="true" fillcolor="#3b3838" stroked="false">
                <v:path arrowok="t"/>
                <v:fill type="solid"/>
              </v:shape>
            </v:group>
            <v:group style="position:absolute;left:263;top:74;width:135;height:213" coordorigin="263,74" coordsize="135,213">
              <v:shape style="position:absolute;left:263;top:74;width:135;height:213" coordorigin="263,74" coordsize="135,213" path="m313,79l263,79,263,287,318,287,318,209,319,184,335,131,340,126,347,124,384,124,389,109,313,109,313,79xe" filled="true" fillcolor="#3b3838" stroked="false">
                <v:path arrowok="t"/>
                <v:fill type="solid"/>
              </v:shape>
              <v:shape style="position:absolute;left:263;top:74;width:135;height:213" coordorigin="263,74" coordsize="135,213" path="m384,124l362,124,371,127,380,133,384,124xe" filled="true" fillcolor="#3b3838" stroked="false">
                <v:path arrowok="t"/>
                <v:fill type="solid"/>
              </v:shape>
              <v:shape style="position:absolute;left:263;top:74;width:135;height:213" coordorigin="263,74" coordsize="135,213" path="m373,74l352,74,344,77,330,86,323,95,313,109,389,109,397,85,385,78,373,74xe" filled="true" fillcolor="#3b3838" stroked="false">
                <v:path arrowok="t"/>
                <v:fill type="solid"/>
              </v:shape>
            </v:group>
            <v:group style="position:absolute;left:408;top:74;width:216;height:217" coordorigin="408,74" coordsize="216,217">
              <v:shape style="position:absolute;left:408;top:74;width:216;height:217" coordorigin="408,74" coordsize="216,217" path="m511,74l453,92,415,141,408,180,408,185,433,258,505,290,530,291,548,287,566,280,584,268,601,251,604,247,509,247,491,240,474,224,467,206,464,184,465,169,470,150,481,133,497,123,519,120,604,120,603,117,588,100,572,89,554,81,534,76,511,74xe" filled="true" fillcolor="#3b3838" stroked="false">
                <v:path arrowok="t"/>
                <v:fill type="solid"/>
              </v:shape>
              <v:shape style="position:absolute;left:408;top:74;width:216;height:217" coordorigin="408,74" coordsize="216,217" path="m604,120l519,120,537,125,555,139,561,152,566,171,566,200,560,218,547,235,531,244,509,247,604,247,611,236,618,218,622,197,624,172,620,153,613,135,604,120xe" filled="true" fillcolor="#3b3838" stroked="false">
                <v:path arrowok="t"/>
                <v:fill type="solid"/>
              </v:shape>
            </v:group>
            <v:group style="position:absolute;left:665;top:74;width:203;height:293" coordorigin="665,74" coordsize="203,293">
              <v:shape style="position:absolute;left:665;top:74;width:203;height:293" coordorigin="665,74" coordsize="203,293" path="m716,79l665,79,665,367,720,367,723,264,839,264,850,253,852,248,761,248,745,241,728,222,722,204,720,180,720,170,725,149,733,133,742,124,754,118,851,118,850,114,847,110,716,110,716,79xe" filled="true" fillcolor="#3b3838" stroked="false">
                <v:path arrowok="t"/>
                <v:fill type="solid"/>
              </v:shape>
              <v:shape style="position:absolute;left:665;top:74;width:203;height:293" coordorigin="665,74" coordsize="203,293" path="m839,264l723,264,738,277,755,287,771,290,798,290,815,283,832,271,839,264xe" filled="true" fillcolor="#3b3838" stroked="false">
                <v:path arrowok="t"/>
                <v:fill type="solid"/>
              </v:shape>
              <v:shape style="position:absolute;left:665;top:74;width:203;height:293" coordorigin="665,74" coordsize="203,293" path="m851,118l780,118,791,124,801,137,807,150,811,170,812,199,807,219,799,234,784,245,761,248,852,248,858,238,863,219,866,197,867,171,864,150,859,132,851,118xe" filled="true" fillcolor="#3b3838" stroked="false">
                <v:path arrowok="t"/>
                <v:fill type="solid"/>
              </v:shape>
              <v:shape style="position:absolute;left:665;top:74;width:203;height:293" coordorigin="665,74" coordsize="203,293" path="m781,74l768,74,755,78,744,84,732,91,724,100,716,110,847,110,837,97,820,84,802,77,781,74xe" filled="true" fillcolor="#3b3838" stroked="false">
                <v:path arrowok="t"/>
                <v:fill type="solid"/>
              </v:shape>
            </v:group>
            <v:group style="position:absolute;left:895;top:75;width:195;height:217" coordorigin="895,75" coordsize="195,217">
              <v:shape style="position:absolute;left:895;top:75;width:195;height:217" coordorigin="895,75" coordsize="195,217" path="m986,75l915,114,895,194,898,213,928,269,1010,291,1027,287,1045,279,1066,265,1077,251,984,251,974,246,965,237,955,220,952,199,1090,197,1089,174,1088,166,953,166,953,150,956,138,965,130,972,121,983,116,1072,116,1061,102,1047,90,1030,82,1010,76,986,75xe" filled="true" fillcolor="#3b3838" stroked="false">
                <v:path arrowok="t"/>
                <v:fill type="solid"/>
              </v:shape>
              <v:shape style="position:absolute;left:895;top:75;width:195;height:217" coordorigin="895,75" coordsize="195,217" path="m1032,221l1030,232,1025,239,1013,248,1006,251,1077,251,1078,250,1087,230,1032,221xe" filled="true" fillcolor="#3b3838" stroked="false">
                <v:path arrowok="t"/>
                <v:fill type="solid"/>
              </v:shape>
              <v:shape style="position:absolute;left:895;top:75;width:195;height:217" coordorigin="895,75" coordsize="195,217" path="m1072,116l1006,116,1015,121,1022,130,1031,138,1034,150,1036,166,1088,166,1086,153,1081,134,1072,117,1072,116xe" filled="true" fillcolor="#3b3838" stroked="false">
                <v:path arrowok="t"/>
                <v:fill type="solid"/>
              </v:shape>
            </v:group>
            <v:group style="position:absolute;left:1133;top:74;width:135;height:213" coordorigin="1133,74" coordsize="135,213">
              <v:shape style="position:absolute;left:1133;top:74;width:135;height:213" coordorigin="1133,74" coordsize="135,213" path="m1183,79l1133,79,1133,287,1187,287,1187,209,1188,184,1205,131,1210,126,1217,124,1254,124,1259,109,1183,109,1183,79xe" filled="true" fillcolor="#3b3838" stroked="false">
                <v:path arrowok="t"/>
                <v:fill type="solid"/>
              </v:shape>
              <v:shape style="position:absolute;left:1133;top:74;width:135;height:213" coordorigin="1133,74" coordsize="135,213" path="m1254,124l1232,124,1241,127,1250,133,1254,124xe" filled="true" fillcolor="#3b3838" stroked="false">
                <v:path arrowok="t"/>
                <v:fill type="solid"/>
              </v:shape>
              <v:shape style="position:absolute;left:1133;top:74;width:135;height:213" coordorigin="1133,74" coordsize="135,213" path="m1243,74l1222,74,1214,77,1200,86,1192,95,1183,109,1259,109,1267,85,1255,78,1243,74xe" filled="true" fillcolor="#3b3838" stroked="false">
                <v:path arrowok="t"/>
                <v:fill type="solid"/>
              </v:shape>
            </v:group>
            <v:group style="position:absolute;left:1266;top:6;width:123;height:286" coordorigin="1266,6" coordsize="123,286">
              <v:shape style="position:absolute;left:1266;top:6;width:123;height:286" coordorigin="1266,6" coordsize="123,286" path="m1346,124l1291,124,1291,246,1292,252,1295,262,1297,269,1301,274,1304,280,1310,283,1318,287,1326,290,1336,292,1349,292,1370,289,1388,283,1384,246,1358,246,1355,245,1352,244,1348,239,1348,236,1346,234,1346,124xe" filled="true" fillcolor="#3b3838" stroked="false">
                <v:path arrowok="t"/>
                <v:fill type="solid"/>
              </v:shape>
              <v:shape style="position:absolute;left:1266;top:6;width:123;height:286" coordorigin="1266,6" coordsize="123,286" path="m1384,241l1374,245,1367,246,1384,246,1384,241xe" filled="true" fillcolor="#3b3838" stroked="false">
                <v:path arrowok="t"/>
                <v:fill type="solid"/>
              </v:shape>
              <v:shape style="position:absolute;left:1266;top:6;width:123;height:286" coordorigin="1266,6" coordsize="123,286" path="m1384,79l1266,79,1266,124,1384,124,1384,79xe" filled="true" fillcolor="#3b3838" stroked="false">
                <v:path arrowok="t"/>
                <v:fill type="solid"/>
              </v:shape>
              <v:shape style="position:absolute;left:1266;top:6;width:123;height:286" coordorigin="1266,6" coordsize="123,286" path="m1346,6l1291,38,1291,79,1346,79,1346,6xe" filled="true" fillcolor="#3b3838" stroked="false">
                <v:path arrowok="t"/>
                <v:fill type="solid"/>
              </v:shape>
            </v:group>
            <v:group style="position:absolute;left:1394;top:79;width:215;height:294" coordorigin="1394,79" coordsize="215,294">
              <v:shape style="position:absolute;left:1394;top:79;width:215;height:294" coordorigin="1394,79" coordsize="215,294" path="m1409,325l1414,370,1424,372,1434,373,1456,373,1510,344,1518,328,1426,328,1409,325xe" filled="true" fillcolor="#3b3838" stroked="false">
                <v:path arrowok="t"/>
                <v:fill type="solid"/>
              </v:shape>
              <v:shape style="position:absolute;left:1394;top:79;width:215;height:294" coordorigin="1394,79" coordsize="215,294" path="m1454,79l1394,79,1475,288,1471,300,1466,310,1454,324,1445,328,1518,328,1523,316,1536,280,1555,227,1504,227,1454,79xe" filled="true" fillcolor="#3b3838" stroked="false">
                <v:path arrowok="t"/>
                <v:fill type="solid"/>
              </v:shape>
              <v:shape style="position:absolute;left:1394;top:79;width:215;height:294" coordorigin="1394,79" coordsize="215,294" path="m1609,79l1553,79,1504,227,1555,227,1609,79xe" filled="true" fillcolor="#3b3838" stroked="false">
                <v:path arrowok="t"/>
                <v:fill type="solid"/>
              </v:shape>
            </v:group>
          </v:group>
        </w:pict>
      </w:r>
      <w:r>
        <w:rPr/>
      </w:r>
      <w:r>
        <w:rPr>
          <w:spacing w:val="46"/>
        </w:rPr>
        <w:t> </w:t>
      </w:r>
      <w:r>
        <w:rPr>
          <w:spacing w:val="46"/>
          <w:position w:val="6"/>
        </w:rPr>
        <w:pict>
          <v:group style="width:35.3pt;height:15.95pt;mso-position-horizontal-relative:char;mso-position-vertical-relative:line" coordorigin="0,0" coordsize="706,319">
            <v:group style="position:absolute;left:140;top:50;width:2;height:238" coordorigin="140,50" coordsize="2,238">
              <v:shape style="position:absolute;left:140;top:50;width:2;height:238" coordorigin="140,50" coordsize="0,238" path="m140,50l140,288e" filled="false" stroked="true" strokeweight="3.04pt" strokecolor="#3b3838">
                <v:path arrowok="t"/>
              </v:shape>
            </v:group>
            <v:group style="position:absolute;left:26;top:26;width:228;height:2" coordorigin="26,26" coordsize="228,2">
              <v:shape style="position:absolute;left:26;top:26;width:228;height:2" coordorigin="26,26" coordsize="228,0" path="m26,26l254,26e" filled="false" stroked="true" strokeweight="2.56pt" strokecolor="#3b3838">
                <v:path arrowok="t"/>
              </v:shape>
            </v:group>
            <v:group style="position:absolute;left:279;top:76;width:194;height:217" coordorigin="279,76" coordsize="194,217">
              <v:shape style="position:absolute;left:279;top:76;width:194;height:217" coordorigin="279,76" coordsize="194,217" path="m456,117l383,117,393,120,398,125,404,129,406,137,406,147,405,153,392,157,373,162,346,168,325,173,279,221,279,248,287,265,305,283,324,290,346,293,358,293,410,265,463,265,461,254,353,254,346,252,334,240,332,234,332,218,399,191,406,188,459,188,460,143,457,121,456,117xe" filled="true" fillcolor="#3b3838" stroked="false">
                <v:path arrowok="t"/>
                <v:fill type="solid"/>
              </v:shape>
              <v:shape style="position:absolute;left:279;top:76;width:194;height:217" coordorigin="279,76" coordsize="194,217" path="m463,265l410,265,411,266,411,269,414,279,416,284,418,288,472,288,467,278,464,269,463,265xe" filled="true" fillcolor="#3b3838" stroked="false">
                <v:path arrowok="t"/>
                <v:fill type="solid"/>
              </v:shape>
              <v:shape style="position:absolute;left:279;top:76;width:194;height:217" coordorigin="279,76" coordsize="194,217" path="m459,188l406,188,406,212,405,222,404,227,401,234,398,240,390,245,382,251,372,254,461,254,460,243,459,221,459,200,459,188xe" filled="true" fillcolor="#3b3838" stroked="false">
                <v:path arrowok="t"/>
                <v:fill type="solid"/>
              </v:shape>
              <v:shape style="position:absolute;left:279;top:76;width:194;height:217" coordorigin="279,76" coordsize="194,217" path="m358,76l302,98,282,134,333,144,335,134,340,127,346,123,351,120,359,117,456,117,453,107,387,76,358,76xe" filled="true" fillcolor="#3b3838" stroked="false">
                <v:path arrowok="t"/>
                <v:fill type="solid"/>
              </v:shape>
            </v:group>
            <v:group style="position:absolute;left:488;top:80;width:219;height:208" coordorigin="488,80" coordsize="219,208">
              <v:shape style="position:absolute;left:488;top:80;width:219;height:208" coordorigin="488,80" coordsize="219,208" path="m560,80l491,80,563,181,488,288,554,288,596,224,661,224,629,179,658,138,596,138,560,80xe" filled="true" fillcolor="#3b3838" stroked="false">
                <v:path arrowok="t"/>
                <v:fill type="solid"/>
              </v:shape>
              <v:shape style="position:absolute;left:488;top:80;width:219;height:208" coordorigin="488,80" coordsize="219,208" path="m661,224l596,224,638,288,706,288,661,224xe" filled="true" fillcolor="#3b3838" stroked="false">
                <v:path arrowok="t"/>
                <v:fill type="solid"/>
              </v:shape>
              <v:shape style="position:absolute;left:488;top:80;width:219;height:208" coordorigin="488,80" coordsize="219,208" path="m699,80l635,80,596,138,658,138,699,80xe" filled="true" fillcolor="#3b3838" stroked="false">
                <v:path arrowok="t"/>
                <v:fill type="solid"/>
              </v:shape>
            </v:group>
          </v:group>
        </w:pict>
      </w:r>
      <w:r>
        <w:rPr>
          <w:spacing w:val="46"/>
          <w:position w:val="6"/>
        </w:rPr>
      </w:r>
      <w:r>
        <w:rPr>
          <w:spacing w:val="46"/>
          <w:position w:val="6"/>
        </w:rPr>
        <w:tab/>
      </w:r>
      <w:r>
        <w:rPr>
          <w:spacing w:val="46"/>
        </w:rPr>
        <w:pict>
          <v:group style="width:75.1pt;height:21.5pt;mso-position-horizontal-relative:char;mso-position-vertical-relative:line" coordorigin="0,0" coordsize="1502,430">
            <v:group style="position:absolute;left:0;top:52;width:232;height:297" coordorigin="0,52" coordsize="232,297">
              <v:shape style="position:absolute;left:0;top:52;width:232;height:297" coordorigin="0,52" coordsize="232,297" path="m56,245l0,251,0,253,5,274,48,333,133,349,152,346,207,321,223,299,109,299,90,294,72,282,62,266,56,245xe" filled="true" fillcolor="#3b3838" stroked="false">
                <v:path arrowok="t"/>
                <v:fill type="solid"/>
              </v:shape>
              <v:shape style="position:absolute;left:0;top:52;width:232;height:297" coordorigin="0,52" coordsize="232,297" path="m106,52l47,67,10,137,14,156,65,205,135,226,148,230,175,260,171,276,152,293,135,298,109,299,223,299,227,290,231,271,232,246,227,228,186,183,106,159,86,152,74,145,68,140,65,134,65,120,68,114,75,110,92,102,114,99,214,99,205,86,187,69,173,62,155,56,132,53,106,52xe" filled="true" fillcolor="#3b3838" stroked="false">
                <v:path arrowok="t"/>
                <v:fill type="solid"/>
              </v:shape>
              <v:shape style="position:absolute;left:0;top:52;width:232;height:297" coordorigin="0,52" coordsize="232,297" path="m214,99l131,99,143,103,151,109,160,116,164,126,167,141,222,121,216,103,214,99xe" filled="true" fillcolor="#3b3838" stroked="false">
                <v:path arrowok="t"/>
                <v:fill type="solid"/>
              </v:shape>
            </v:group>
            <v:group style="position:absolute;left:267;top:131;width:194;height:217" coordorigin="267,131" coordsize="194,217">
              <v:shape style="position:absolute;left:267;top:131;width:194;height:217" coordorigin="267,131" coordsize="194,217" path="m445,173l372,173,382,175,386,180,392,185,395,192,395,203,394,208,381,213,362,217,335,223,314,228,267,276,267,303,276,320,294,338,312,345,335,348,347,348,400,320,452,320,450,309,342,309,335,307,323,295,320,289,320,273,388,246,395,243,448,243,449,198,446,176,445,173xe" filled="true" fillcolor="#3b3838" stroked="false">
                <v:path arrowok="t"/>
                <v:fill type="solid"/>
              </v:shape>
              <v:shape style="position:absolute;left:267;top:131;width:194;height:217" coordorigin="267,131" coordsize="194,217" path="m452,320l400,320,400,324,403,335,404,339,407,343,461,343,456,333,452,324,452,320xe" filled="true" fillcolor="#3b3838" stroked="false">
                <v:path arrowok="t"/>
                <v:fill type="solid"/>
              </v:shape>
              <v:shape style="position:absolute;left:267;top:131;width:194;height:217" coordorigin="267,131" coordsize="194,217" path="m448,243l395,243,395,267,394,277,392,282,390,289,386,295,379,300,371,306,361,309,450,309,448,299,448,276,448,255,448,243xe" filled="true" fillcolor="#3b3838" stroked="false">
                <v:path arrowok="t"/>
                <v:fill type="solid"/>
              </v:shape>
              <v:shape style="position:absolute;left:267;top:131;width:194;height:217" coordorigin="267,131" coordsize="194,217" path="m347,131l291,153,271,189,322,199,324,189,329,182,335,179,340,175,348,173,445,173,442,162,375,132,347,131xe" filled="true" fillcolor="#3b3838" stroked="false">
                <v:path arrowok="t"/>
                <v:fill type="solid"/>
              </v:shape>
            </v:group>
            <v:group style="position:absolute;left:479;top:135;width:218;height:208" coordorigin="479,135" coordsize="218,208">
              <v:shape style="position:absolute;left:479;top:135;width:218;height:208" coordorigin="479,135" coordsize="218,208" path="m538,135l479,135,564,343,613,343,640,277,588,277,577,242,538,135xe" filled="true" fillcolor="#3b3838" stroked="false">
                <v:path arrowok="t"/>
                <v:fill type="solid"/>
              </v:shape>
              <v:shape style="position:absolute;left:479;top:135;width:218;height:208" coordorigin="479,135" coordsize="218,208" path="m696,135l640,135,600,242,598,247,595,253,594,259,593,263,592,269,588,277,640,277,696,135xe" filled="true" fillcolor="#3b3838" stroked="false">
                <v:path arrowok="t"/>
                <v:fill type="solid"/>
              </v:shape>
            </v:group>
            <v:group style="position:absolute;left:752;top:29;width:2;height:315" coordorigin="752,29" coordsize="2,315">
              <v:shape style="position:absolute;left:752;top:29;width:2;height:315" coordorigin="752,29" coordsize="0,315" path="m752,29l752,343e" filled="false" stroked="true" strokeweight="2.86pt" strokecolor="#3b3838">
                <v:path arrowok="t"/>
              </v:shape>
            </v:group>
            <v:group style="position:absolute;left:836;top:132;width:189;height:211" coordorigin="836,132" coordsize="189,211">
              <v:shape style="position:absolute;left:836;top:132;width:189;height:211" coordorigin="836,132" coordsize="189,211" path="m887,135l836,135,836,343,890,343,891,238,892,216,895,201,898,193,904,186,911,181,918,175,926,173,1021,173,1020,169,1019,167,887,167,887,135xe" filled="true" fillcolor="#3b3838" stroked="false">
                <v:path arrowok="t"/>
                <v:fill type="solid"/>
              </v:shape>
              <v:shape style="position:absolute;left:836;top:132;width:189;height:211" coordorigin="836,132" coordsize="189,211" path="m1021,173l943,173,950,175,955,179,971,237,971,343,1025,343,1025,186,1021,173xe" filled="true" fillcolor="#3b3838" stroked="false">
                <v:path arrowok="t"/>
                <v:fill type="solid"/>
              </v:shape>
              <v:shape style="position:absolute;left:836;top:132;width:189;height:211" coordorigin="836,132" coordsize="189,211" path="m965,132l937,132,919,139,902,150,887,167,1019,167,1016,161,1012,155,1007,147,998,141,981,135,965,132xe" filled="true" fillcolor="#3b3838" stroked="false">
                <v:path arrowok="t"/>
                <v:fill type="solid"/>
              </v:shape>
            </v:group>
            <v:group style="position:absolute;left:1070;top:131;width:202;height:299" coordorigin="1070,131" coordsize="202,299">
              <v:shape style="position:absolute;left:1070;top:131;width:202;height:299" coordorigin="1070,131" coordsize="202,299" path="m1076,357l1076,362,1078,379,1131,425,1181,429,1202,427,1260,390,1261,386,1159,386,1151,384,1146,380,1142,377,1140,372,1139,365,1076,357xe" filled="true" fillcolor="#3b3838" stroked="false">
                <v:path arrowok="t"/>
                <v:fill type="solid"/>
              </v:shape>
              <v:shape style="position:absolute;left:1070;top:131;width:202;height:299" coordorigin="1070,131" coordsize="202,299" path="m1272,309l1217,309,1217,353,1216,361,1214,366,1212,372,1208,377,1204,379,1196,384,1186,386,1261,386,1269,366,1271,347,1272,326,1272,309xe" filled="true" fillcolor="#3b3838" stroked="false">
                <v:path arrowok="t"/>
                <v:fill type="solid"/>
              </v:shape>
              <v:shape style="position:absolute;left:1070;top:131;width:202;height:299" coordorigin="1070,131" coordsize="202,299" path="m1147,131l1094,159,1071,228,1070,256,1074,276,1121,335,1166,342,1185,337,1202,326,1217,309,1272,309,1272,299,1183,299,1167,299,1151,293,1133,277,1127,258,1126,235,1126,225,1130,204,1138,188,1147,179,1158,173,1272,173,1272,163,1220,163,1206,149,1190,139,1171,133,1147,131xe" filled="true" fillcolor="#3b3838" stroked="false">
                <v:path arrowok="t"/>
                <v:fill type="solid"/>
              </v:shape>
              <v:shape style="position:absolute;left:1070;top:131;width:202;height:299" coordorigin="1070,131" coordsize="202,299" path="m1272,173l1184,173,1195,179,1205,188,1212,201,1216,220,1218,247,1213,267,1204,283,1194,294,1183,299,1272,299,1272,173xe" filled="true" fillcolor="#3b3838" stroked="false">
                <v:path arrowok="t"/>
                <v:fill type="solid"/>
              </v:shape>
              <v:shape style="position:absolute;left:1070;top:131;width:202;height:299" coordorigin="1070,131" coordsize="202,299" path="m1272,135l1220,135,1220,163,1272,163,1272,135xe" filled="true" fillcolor="#3b3838" stroked="false">
                <v:path arrowok="t"/>
                <v:fill type="solid"/>
              </v:shape>
            </v:group>
            <v:group style="position:absolute;left:1307;top:131;width:196;height:216" coordorigin="1307,131" coordsize="196,216">
              <v:shape style="position:absolute;left:1307;top:131;width:196;height:216" coordorigin="1307,131" coordsize="196,216" path="m1363,276l1307,284,1307,287,1315,304,1375,345,1426,347,1447,343,1465,337,1480,326,1492,312,1494,308,1394,308,1385,306,1378,300,1370,295,1366,287,1363,276xe" filled="true" fillcolor="#3b3838" stroked="false">
                <v:path arrowok="t"/>
                <v:fill type="solid"/>
              </v:shape>
              <v:shape style="position:absolute;left:1307;top:131;width:196;height:216" coordorigin="1307,131" coordsize="196,216" path="m1386,131l1322,166,1317,212,1326,229,1397,262,1424,269,1434,271,1440,273,1442,276,1446,278,1447,282,1447,293,1445,297,1440,301,1433,306,1422,308,1494,308,1500,294,1502,270,1496,252,1434,216,1403,208,1383,202,1372,198,1368,195,1367,192,1367,183,1369,180,1373,176,1379,173,1390,170,1488,170,1481,157,1465,144,1453,138,1437,134,1415,132,1386,131xe" filled="true" fillcolor="#3b3838" stroked="false">
                <v:path arrowok="t"/>
                <v:fill type="solid"/>
              </v:shape>
              <v:shape style="position:absolute;left:1307;top:131;width:196;height:216" coordorigin="1307,131" coordsize="196,216" path="m1488,170l1416,170,1424,173,1430,177,1436,181,1441,187,1444,195,1491,175,1488,170xe" filled="true" fillcolor="#3b3838" stroked="false">
                <v:path arrowok="t"/>
                <v:fill type="solid"/>
              </v:shape>
            </v:group>
          </v:group>
        </w:pict>
      </w:r>
      <w:r>
        <w:rPr>
          <w:spacing w:val="4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tabs>
          <w:tab w:pos="5095" w:val="left" w:leader="none"/>
        </w:tabs>
        <w:spacing w:line="200" w:lineRule="atLeast"/>
        <w:ind w:left="4153" w:right="0"/>
        <w:jc w:val="left"/>
      </w:pPr>
      <w:r>
        <w:rPr>
          <w:position w:val="9"/>
        </w:rPr>
        <w:pict>
          <v:group style="width:11pt;height:14.35pt;mso-position-horizontal-relative:char;mso-position-vertical-relative:line" coordorigin="0,0" coordsize="220,287">
            <v:group style="position:absolute;left:0;top:0;width:220;height:287" coordorigin="0,0" coordsize="220,287">
              <v:shape style="position:absolute;left:0;top:0;width:220;height:287" coordorigin="0,0" coordsize="220,287" path="m94,0l0,0,0,287,58,287,58,179,96,179,166,173,210,131,58,131,58,49,211,49,208,42,157,4,121,0,94,0xe" filled="true" fillcolor="#3b3838" stroked="false">
                <v:path arrowok="t"/>
                <v:fill type="solid"/>
              </v:shape>
              <v:shape style="position:absolute;left:0;top:0;width:220;height:287" coordorigin="0,0" coordsize="220,287" path="m211,49l58,49,113,49,127,50,137,53,145,56,157,71,161,79,161,98,90,131,210,131,215,122,218,103,219,78,216,60,211,49xe" filled="true" fillcolor="#3b3838" stroked="false">
                <v:path arrowok="t"/>
                <v:fill type="solid"/>
              </v:shape>
            </v:group>
          </v:group>
        </w:pict>
      </w:r>
      <w:r>
        <w:rPr>
          <w:position w:val="9"/>
        </w:rPr>
      </w:r>
      <w:r>
        <w:rPr>
          <w:spacing w:val="-3"/>
          <w:position w:val="9"/>
        </w:rPr>
        <w:t> </w:t>
      </w:r>
      <w:r>
        <w:rPr>
          <w:spacing w:val="-3"/>
          <w:position w:val="6"/>
        </w:rPr>
        <w:pict>
          <v:group style="width:26.15pt;height:17.3pt;mso-position-horizontal-relative:char;mso-position-vertical-relative:line" coordorigin="0,0" coordsize="523,346">
            <v:group style="position:absolute;left:29;top:29;width:2;height:288" coordorigin="29,29" coordsize="2,288">
              <v:shape style="position:absolute;left:29;top:29;width:2;height:288" coordorigin="29,29" coordsize="0,288" path="m29,29l29,317e" filled="false" stroked="true" strokeweight="2.86pt" strokecolor="#3b3838">
                <v:path arrowok="t"/>
              </v:shape>
            </v:group>
            <v:group style="position:absolute;left:99;top:104;width:193;height:217" coordorigin="99,104" coordsize="193,217">
              <v:shape style="position:absolute;left:99;top:104;width:193;height:217" coordorigin="99,104" coordsize="193,217" path="m276,145l203,145,212,147,218,152,223,157,225,164,225,175,224,180,212,185,192,190,165,196,144,201,99,249,99,275,108,292,125,311,143,318,165,320,177,320,230,293,283,293,282,287,281,282,174,282,165,279,161,273,155,267,152,261,152,246,218,218,225,216,279,216,279,170,277,148,276,145xe" filled="true" fillcolor="#3b3838" stroked="false">
                <v:path arrowok="t"/>
                <v:fill type="solid"/>
              </v:shape>
              <v:shape style="position:absolute;left:99;top:104;width:193;height:217" coordorigin="99,104" coordsize="193,217" path="m283,293l230,293,230,294,231,296,233,300,234,307,236,312,237,315,291,315,287,306,284,296,283,293xe" filled="true" fillcolor="#3b3838" stroked="false">
                <v:path arrowok="t"/>
                <v:fill type="solid"/>
              </v:shape>
              <v:shape style="position:absolute;left:99;top:104;width:193;height:217" coordorigin="99,104" coordsize="193,217" path="m279,216l225,216,225,249,224,254,192,282,281,282,280,271,279,249,279,216xe" filled="true" fillcolor="#3b3838" stroked="false">
                <v:path arrowok="t"/>
                <v:fill type="solid"/>
              </v:shape>
              <v:shape style="position:absolute;left:99;top:104;width:193;height:217" coordorigin="99,104" coordsize="193,217" path="m178,104l122,126,102,162,152,171,156,162,161,155,165,151,171,147,179,145,276,145,272,134,207,104,178,104xe" filled="true" fillcolor="#3b3838" stroked="false">
                <v:path arrowok="t"/>
                <v:fill type="solid"/>
              </v:shape>
            </v:group>
            <v:group style="position:absolute;left:333;top:104;width:190;height:211" coordorigin="333,104" coordsize="190,211">
              <v:shape style="position:absolute;left:333;top:104;width:190;height:211" coordorigin="333,104" coordsize="190,211" path="m385,108l333,108,333,315,389,315,389,210,390,188,392,174,396,165,401,158,408,153,416,147,425,145,519,145,518,141,517,139,385,139,385,108xe" filled="true" fillcolor="#3b3838" stroked="false">
                <v:path arrowok="t"/>
                <v:fill type="solid"/>
              </v:shape>
              <v:shape style="position:absolute;left:333;top:104;width:190;height:211" coordorigin="333,104" coordsize="190,211" path="m519,145l441,145,447,147,453,151,468,210,468,315,523,315,523,170,522,158,519,150,519,145xe" filled="true" fillcolor="#3b3838" stroked="false">
                <v:path arrowok="t"/>
                <v:fill type="solid"/>
              </v:shape>
              <v:shape style="position:absolute;left:333;top:104;width:190;height:211" coordorigin="333,104" coordsize="190,211" path="m463,104l436,105,417,111,400,123,385,139,517,139,463,104xe" filled="true" fillcolor="#3b3838" stroked="false">
                <v:path arrowok="t"/>
                <v:fill type="solid"/>
              </v:shape>
            </v:group>
          </v:group>
        </w:pict>
      </w:r>
      <w:r>
        <w:rPr>
          <w:spacing w:val="-3"/>
          <w:position w:val="6"/>
        </w:rPr>
      </w:r>
      <w:r>
        <w:rPr>
          <w:spacing w:val="-3"/>
          <w:position w:val="6"/>
        </w:rPr>
        <w:tab/>
      </w:r>
      <w:r>
        <w:rPr>
          <w:spacing w:val="-3"/>
        </w:rPr>
        <w:pict>
          <v:group style="width:90.4pt;height:18.850pt;mso-position-horizontal-relative:char;mso-position-vertical-relative:line" coordorigin="0,0" coordsize="1808,377">
            <v:group style="position:absolute;left:0;top:0;width:235;height:297" coordorigin="0,0" coordsize="235,297">
              <v:shape style="position:absolute;left:0;top:0;width:235;height:297" coordorigin="0,0" coordsize="235,297" path="m56,193l0,199,0,202,5,223,50,282,134,297,153,294,209,269,224,248,110,248,91,242,73,230,63,214,56,193xe" filled="true" fillcolor="#3b3838" stroked="false">
                <v:path arrowok="t"/>
                <v:fill type="solid"/>
              </v:shape>
              <v:shape style="position:absolute;left:0;top:0;width:235;height:297" coordorigin="0,0" coordsize="235,297" path="m107,0l48,15,11,85,15,105,66,154,136,175,149,179,160,182,166,187,172,191,175,195,178,201,178,209,173,224,153,242,136,247,110,248,224,248,229,238,233,219,234,194,229,176,187,131,105,107,86,100,74,93,70,89,66,83,66,68,70,62,76,58,93,50,115,48,216,48,206,34,189,17,174,10,155,4,133,1,107,0xe" filled="true" fillcolor="#3b3838" stroked="false">
                <v:path arrowok="t"/>
                <v:fill type="solid"/>
              </v:shape>
              <v:shape style="position:absolute;left:0;top:0;width:235;height:297" coordorigin="0,0" coordsize="235,297" path="m216,48l132,48,144,51,151,57,160,65,166,74,169,90,224,69,218,51,216,48xe" filled="true" fillcolor="#3b3838" stroked="false">
                <v:path arrowok="t"/>
                <v:fill type="solid"/>
              </v:shape>
            </v:group>
            <v:group style="position:absolute;left:281;top:84;width:189;height:213" coordorigin="281,84" coordsize="189,213">
              <v:shape style="position:absolute;left:281;top:84;width:189;height:213" coordorigin="281,84" coordsize="189,213" path="m336,84l281,84,281,223,301,282,336,296,350,296,412,272,419,260,469,260,469,254,362,254,355,253,336,180,336,84xe" filled="true" fillcolor="#3b3838" stroked="false">
                <v:path arrowok="t"/>
                <v:fill type="solid"/>
              </v:shape>
              <v:shape style="position:absolute;left:281;top:84;width:189;height:213" coordorigin="281,84" coordsize="189,213" path="m469,260l419,260,419,291,469,291,469,260xe" filled="true" fillcolor="#3b3838" stroked="false">
                <v:path arrowok="t"/>
                <v:fill type="solid"/>
              </v:shape>
              <v:shape style="position:absolute;left:281;top:84;width:189;height:213" coordorigin="281,84" coordsize="189,213" path="m469,84l415,84,415,195,413,216,410,228,408,235,403,242,395,247,388,252,379,254,469,254,469,84xe" filled="true" fillcolor="#3b3838" stroked="false">
                <v:path arrowok="t"/>
                <v:fill type="solid"/>
              </v:shape>
            </v:group>
            <v:group style="position:absolute;left:522;top:79;width:306;height:213" coordorigin="522,79" coordsize="306,213">
              <v:shape style="position:absolute;left:522;top:79;width:306;height:213" coordorigin="522,79" coordsize="306,213" path="m574,84l522,84,522,291,577,291,577,186,579,164,611,121,823,121,822,116,821,113,574,113,574,84xe" filled="true" fillcolor="#3b3838" stroked="false">
                <v:path arrowok="t"/>
                <v:fill type="solid"/>
              </v:shape>
              <v:shape style="position:absolute;left:522;top:79;width:306;height:213" coordorigin="522,79" coordsize="306,213" path="m737,121l626,121,632,123,636,126,648,158,648,291,703,291,703,186,730,123,737,121xe" filled="true" fillcolor="#3b3838" stroked="false">
                <v:path arrowok="t"/>
                <v:fill type="solid"/>
              </v:shape>
              <v:shape style="position:absolute;left:522;top:79;width:306;height:213" coordorigin="522,79" coordsize="306,213" path="m823,121l755,121,762,126,768,133,772,139,773,152,773,291,828,291,828,152,827,132,823,121xe" filled="true" fillcolor="#3b3838" stroked="false">
                <v:path arrowok="t"/>
                <v:fill type="solid"/>
              </v:shape>
              <v:shape style="position:absolute;left:522;top:79;width:306;height:213" coordorigin="522,79" coordsize="306,213" path="m625,80l606,86,589,97,574,113,821,113,820,112,697,112,685,97,667,85,651,81,625,80xe" filled="true" fillcolor="#3b3838" stroked="false">
                <v:path arrowok="t"/>
                <v:fill type="solid"/>
              </v:shape>
              <v:shape style="position:absolute;left:522;top:79;width:306;height:213" coordorigin="522,79" coordsize="306,213" path="m760,79l748,79,737,83,726,87,715,93,706,102,697,112,820,112,760,79xe" filled="true" fillcolor="#3b3838" stroked="false">
                <v:path arrowok="t"/>
                <v:fill type="solid"/>
              </v:shape>
            </v:group>
            <v:group style="position:absolute;left:878;top:79;width:308;height:213" coordorigin="878,79" coordsize="308,213">
              <v:shape style="position:absolute;left:878;top:79;width:308;height:213" coordorigin="878,79" coordsize="308,213" path="m930,84l878,84,878,291,934,291,934,186,935,164,967,121,1181,121,1180,116,1178,113,930,113,930,84xe" filled="true" fillcolor="#3b3838" stroked="false">
                <v:path arrowok="t"/>
                <v:fill type="solid"/>
              </v:shape>
              <v:shape style="position:absolute;left:878;top:79;width:308;height:213" coordorigin="878,79" coordsize="308,213" path="m1094,121l983,121,989,123,992,126,997,128,1000,133,1004,145,1006,158,1006,291,1061,291,1061,186,1087,123,1094,121xe" filled="true" fillcolor="#3b3838" stroked="false">
                <v:path arrowok="t"/>
                <v:fill type="solid"/>
              </v:shape>
              <v:shape style="position:absolute;left:878;top:79;width:308;height:213" coordorigin="878,79" coordsize="308,213" path="m1181,121l1112,121,1120,126,1126,133,1129,139,1130,152,1130,291,1186,291,1185,152,1184,132,1181,121xe" filled="true" fillcolor="#3b3838" stroked="false">
                <v:path arrowok="t"/>
                <v:fill type="solid"/>
              </v:shape>
              <v:shape style="position:absolute;left:878;top:79;width:308;height:213" coordorigin="878,79" coordsize="308,213" path="m982,80l963,86,946,97,930,113,1178,113,1178,111,1054,111,1042,97,1024,85,1008,81,982,80xe" filled="true" fillcolor="#3b3838" stroked="false">
                <v:path arrowok="t"/>
                <v:fill type="solid"/>
              </v:shape>
              <v:shape style="position:absolute;left:878;top:79;width:308;height:213" coordorigin="878,79" coordsize="308,213" path="m1117,79l1105,79,1094,83,1084,87,1073,93,1063,102,1054,111,1178,111,1117,79xe" filled="true" fillcolor="#3b3838" stroked="false">
                <v:path arrowok="t"/>
                <v:fill type="solid"/>
              </v:shape>
            </v:group>
            <v:group style="position:absolute;left:1226;top:80;width:193;height:217" coordorigin="1226,80" coordsize="193,217">
              <v:shape style="position:absolute;left:1226;top:80;width:193;height:217" coordorigin="1226,80" coordsize="193,217" path="m1403,121l1330,121,1339,123,1345,128,1350,133,1352,140,1352,151,1351,156,1339,161,1319,166,1292,172,1271,177,1226,225,1226,251,1235,268,1252,287,1270,294,1292,296,1304,296,1357,269,1410,269,1409,263,1408,258,1301,258,1292,255,1288,249,1282,243,1279,237,1279,222,1345,194,1352,192,1406,192,1406,146,1404,124,1403,121xe" filled="true" fillcolor="#3b3838" stroked="false">
                <v:path arrowok="t"/>
                <v:fill type="solid"/>
              </v:shape>
              <v:shape style="position:absolute;left:1226;top:80;width:193;height:217" coordorigin="1226,80" coordsize="193,217" path="m1410,269l1357,269,1357,270,1358,272,1360,276,1361,283,1363,288,1364,291,1418,291,1414,282,1411,272,1410,269xe" filled="true" fillcolor="#3b3838" stroked="false">
                <v:path arrowok="t"/>
                <v:fill type="solid"/>
              </v:shape>
              <v:shape style="position:absolute;left:1226;top:80;width:193;height:217" coordorigin="1226,80" coordsize="193,217" path="m1406,192l1352,192,1352,225,1351,230,1319,258,1408,258,1407,247,1406,225,1406,192xe" filled="true" fillcolor="#3b3838" stroked="false">
                <v:path arrowok="t"/>
                <v:fill type="solid"/>
              </v:shape>
              <v:shape style="position:absolute;left:1226;top:80;width:193;height:217" coordorigin="1226,80" coordsize="193,217" path="m1305,80l1249,102,1229,138,1279,147,1283,138,1288,131,1292,127,1298,123,1306,121,1403,121,1399,110,1334,80,1305,80xe" filled="true" fillcolor="#3b3838" stroked="false">
                <v:path arrowok="t"/>
                <v:fill type="solid"/>
              </v:shape>
            </v:group>
            <v:group style="position:absolute;left:1459;top:79;width:135;height:213" coordorigin="1459,79" coordsize="135,213">
              <v:shape style="position:absolute;left:1459;top:79;width:135;height:213" coordorigin="1459,79" coordsize="135,213" path="m1510,84l1459,84,1459,291,1513,291,1513,213,1514,189,1531,135,1536,131,1543,128,1580,128,1585,114,1510,114,1510,84xe" filled="true" fillcolor="#3b3838" stroked="false">
                <v:path arrowok="t"/>
                <v:fill type="solid"/>
              </v:shape>
              <v:shape style="position:absolute;left:1459;top:79;width:135;height:213" coordorigin="1459,79" coordsize="135,213" path="m1580,128l1559,128,1567,132,1577,138,1580,128xe" filled="true" fillcolor="#3b3838" stroked="false">
                <v:path arrowok="t"/>
                <v:fill type="solid"/>
              </v:shape>
              <v:shape style="position:absolute;left:1459;top:79;width:135;height:213" coordorigin="1459,79" coordsize="135,213" path="m1570,79l1548,79,1541,81,1526,91,1518,99,1510,114,1585,114,1594,90,1582,83,1570,79xe" filled="true" fillcolor="#3b3838" stroked="false">
                <v:path arrowok="t"/>
                <v:fill type="solid"/>
              </v:shape>
            </v:group>
            <v:group style="position:absolute;left:1594;top:84;width:214;height:293" coordorigin="1594,84" coordsize="214,293">
              <v:shape style="position:absolute;left:1594;top:84;width:214;height:293" coordorigin="1594,84" coordsize="214,293" path="m1607,330l1612,373,1621,375,1632,377,1654,377,1706,348,1711,342,1716,332,1622,332,1615,331,1607,330xe" filled="true" fillcolor="#3b3838" stroked="false">
                <v:path arrowok="t"/>
                <v:fill type="solid"/>
              </v:shape>
              <v:shape style="position:absolute;left:1594;top:84;width:214;height:293" coordorigin="1594,84" coordsize="214,293" path="m1651,84l1594,84,1673,293,1669,305,1664,314,1652,329,1643,332,1716,332,1721,320,1734,284,1753,231,1702,231,1651,84xe" filled="true" fillcolor="#3b3838" stroked="false">
                <v:path arrowok="t"/>
                <v:fill type="solid"/>
              </v:shape>
              <v:shape style="position:absolute;left:1594;top:84;width:214;height:293" coordorigin="1594,84" coordsize="214,293" path="m1807,84l1750,84,1702,231,1753,231,1807,84xe" filled="true" fillcolor="#3b3838" stroked="false">
                <v:path arrowok="t"/>
                <v:fill type="solid"/>
              </v:shape>
            </v:group>
          </v:group>
        </w:pict>
      </w:r>
      <w:r>
        <w:rPr>
          <w:spacing w:val="-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9.8pt;height:509.2pt;mso-position-horizontal-relative:char;mso-position-vertical-relative:line" coordorigin="0,0" coordsize="10796,10184">
            <v:group style="position:absolute;left:44;top:23;width:2;height:10130" coordorigin="44,23" coordsize="2,10130">
              <v:shape style="position:absolute;left:44;top:23;width:2;height:10130" coordorigin="44,23" coordsize="0,10130" path="m44,23l44,10152e" filled="false" stroked="true" strokeweight="2.260pt" strokecolor="#000000">
                <v:path arrowok="t"/>
              </v:shape>
            </v:group>
            <v:group style="position:absolute;left:23;top:44;width:10730;height:2" coordorigin="23,44" coordsize="10730,2">
              <v:shape style="position:absolute;left:23;top:44;width:10730;height:2" coordorigin="23,44" coordsize="10730,0" path="m23,44l10752,44e" filled="false" stroked="true" strokeweight="2.260pt" strokecolor="#000000">
                <v:path arrowok="t"/>
              </v:shape>
            </v:group>
            <v:group style="position:absolute;left:10773;top:23;width:2;height:10139" coordorigin="10773,23" coordsize="2,10139">
              <v:shape style="position:absolute;left:10773;top:23;width:2;height:10139" coordorigin="10773,23" coordsize="0,10139" path="m10773,23l10773,10161e" filled="false" stroked="true" strokeweight="2.260pt" strokecolor="#000000">
                <v:path arrowok="t"/>
              </v:shape>
              <v:shape style="position:absolute;left:168;top:740;width:1450;height:181" type="#_x0000_t75" stroked="false">
                <v:imagedata r:id="rId84" o:title=""/>
              </v:shape>
            </v:group>
            <v:group style="position:absolute;left:66;top:541;width:10686;height:2" coordorigin="66,541" coordsize="10686,2">
              <v:shape style="position:absolute;left:66;top:541;width:10686;height:2" coordorigin="66,541" coordsize="10686,0" path="m66,541l10752,541e" filled="false" stroked="true" strokeweight=".579980pt" strokecolor="#000000">
                <v:path arrowok="t"/>
              </v:shape>
              <v:shape style="position:absolute;left:168;top:1181;width:1764;height:190" type="#_x0000_t75" stroked="false">
                <v:imagedata r:id="rId85" o:title=""/>
              </v:shape>
            </v:group>
            <v:group style="position:absolute;left:66;top:991;width:10686;height:2" coordorigin="66,991" coordsize="10686,2">
              <v:shape style="position:absolute;left:66;top:991;width:10686;height:2" coordorigin="66,991" coordsize="10686,0" path="m66,991l10752,991e" filled="false" stroked="true" strokeweight=".579980pt" strokecolor="#000000">
                <v:path arrowok="t"/>
              </v:shape>
              <v:shape style="position:absolute;left:168;top:1622;width:1300;height:174" type="#_x0000_t75" stroked="false">
                <v:imagedata r:id="rId86" o:title=""/>
              </v:shape>
            </v:group>
            <v:group style="position:absolute;left:66;top:1443;width:10686;height:2" coordorigin="66,1443" coordsize="10686,2">
              <v:shape style="position:absolute;left:66;top:1443;width:10686;height:2" coordorigin="66,1443" coordsize="10686,0" path="m66,1443l10752,1443e" filled="false" stroked="true" strokeweight=".579980pt" strokecolor="#000000">
                <v:path arrowok="t"/>
              </v:shape>
              <v:shape style="position:absolute;left:5035;top:2082;width:755;height:142" type="#_x0000_t75" stroked="false">
                <v:imagedata r:id="rId87" o:title=""/>
              </v:shape>
            </v:group>
            <v:group style="position:absolute;left:66;top:1902;width:10686;height:2" coordorigin="66,1902" coordsize="10686,2">
              <v:shape style="position:absolute;left:66;top:1902;width:10686;height:2" coordorigin="66,1902" coordsize="10686,0" path="m66,1902l10752,1902e" filled="false" stroked="true" strokeweight="1.54pt" strokecolor="#000000">
                <v:path arrowok="t"/>
              </v:shape>
            </v:group>
            <v:group style="position:absolute;left:66;top:2337;width:10684;height:356" coordorigin="66,2337" coordsize="10684,356">
              <v:shape style="position:absolute;left:66;top:2337;width:10684;height:356" coordorigin="66,2337" coordsize="10684,356" path="m66,2693l10749,2693,10749,2337,66,2337,66,2693xe" filled="true" fillcolor="#bfbfbf" stroked="false">
                <v:path arrowok="t"/>
                <v:fill type="solid"/>
              </v:shape>
            </v:group>
            <v:group style="position:absolute;left:159;top:2424;width:10499;height:269" coordorigin="159,2424" coordsize="10499,269">
              <v:shape style="position:absolute;left:159;top:2424;width:10499;height:269" coordorigin="159,2424" coordsize="10499,269" path="m159,2693l10658,2693,10658,2424,159,2424,159,2693xe" filled="true" fillcolor="#bfbfbf" stroked="false">
                <v:path arrowok="t"/>
                <v:fill type="solid"/>
              </v:shape>
            </v:group>
            <v:group style="position:absolute;left:175;top:2490;width:104;height:140" coordorigin="175,2490" coordsize="104,140">
              <v:shape style="position:absolute;left:175;top:2490;width:104;height:140" coordorigin="175,2490" coordsize="104,140" path="m200,2628l177,2628,179,2629,199,2629,200,2628xe" filled="true" fillcolor="#000000" stroked="false">
                <v:path arrowok="t"/>
                <v:fill type="solid"/>
              </v:shape>
              <v:shape style="position:absolute;left:175;top:2490;width:104;height:140" coordorigin="175,2490" coordsize="104,140" path="m254,2571l215,2571,217,2573,219,2573,224,2575,225,2577,228,2579,229,2581,230,2585,233,2587,234,2591,235,2593,247,2624,248,2625,248,2627,251,2629,276,2629,278,2627,278,2623,277,2622,277,2619,276,2616,264,2588,263,2586,261,2582,259,2580,255,2573,254,2571xe" filled="true" fillcolor="#000000" stroked="false">
                <v:path arrowok="t"/>
                <v:fill type="solid"/>
              </v:shape>
              <v:shape style="position:absolute;left:175;top:2490;width:104;height:140" coordorigin="175,2490" coordsize="104,140" path="m235,2490l179,2490,177,2491,175,2492,175,2627,176,2628,201,2628,203,2627,203,2571,254,2571,252,2569,249,2568,248,2567,243,2564,248,2563,259,2556,264,2551,203,2551,203,2511,268,2511,261,2502,258,2498,254,2496,249,2495,246,2492,240,2491,235,2490xe" filled="true" fillcolor="#000000" stroked="false">
                <v:path arrowok="t"/>
                <v:fill type="solid"/>
              </v:shape>
              <v:shape style="position:absolute;left:175;top:2490;width:104;height:140" coordorigin="175,2490" coordsize="104,140" path="m268,2511l227,2511,228,2513,233,2514,236,2516,239,2519,241,2522,241,2537,237,2544,235,2545,231,2549,228,2549,225,2550,222,2551,264,2551,266,2547,270,2537,271,2532,271,2522,269,2513,268,2511xe" filled="true" fillcolor="#000000" stroked="false">
                <v:path arrowok="t"/>
                <v:fill type="solid"/>
              </v:shape>
            </v:group>
            <v:group style="position:absolute;left:291;top:2523;width:104;height:108" coordorigin="291,2523" coordsize="104,108">
              <v:shape style="position:absolute;left:291;top:2523;width:104;height:108" coordorigin="291,2523" coordsize="104,108" path="m360,2523l336,2523,327,2525,321,2527,314,2529,309,2533,300,2543,297,2549,295,2556,293,2562,291,2570,291,2587,293,2594,295,2600,296,2607,333,2631,350,2631,387,2610,338,2610,331,2607,329,2605,326,2604,325,2600,323,2598,321,2594,320,2589,320,2586,319,2581,319,2571,320,2567,321,2563,321,2559,324,2556,325,2553,327,2550,330,2547,332,2546,339,2544,388,2544,383,2537,378,2532,373,2528,367,2526,360,2523xe" filled="true" fillcolor="#000000" stroked="false">
                <v:path arrowok="t"/>
                <v:fill type="solid"/>
              </v:shape>
              <v:shape style="position:absolute;left:291;top:2523;width:104;height:108" coordorigin="291,2523" coordsize="104,108" path="m388,2544l348,2544,355,2546,362,2553,366,2564,366,2568,367,2573,367,2582,366,2587,366,2591,347,2610,387,2610,391,2599,393,2592,394,2586,394,2567,393,2559,391,2553,390,2546,388,2544xe" filled="true" fillcolor="#000000" stroked="false">
                <v:path arrowok="t"/>
                <v:fill type="solid"/>
              </v:shape>
            </v:group>
            <v:group style="position:absolute;left:405;top:2525;width:158;height:105" coordorigin="405,2525" coordsize="158,105">
              <v:shape style="position:absolute;left:405;top:2525;width:158;height:105" coordorigin="405,2525" coordsize="158,105" path="m464,2628l437,2628,438,2629,463,2629,464,2628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531,2628l504,2628,505,2629,530,2629,531,2628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33,2527l405,2527,405,2532,407,2533,407,2537,433,2624,433,2625,434,2627,434,2628,467,2628,467,2627,468,2625,468,2624,474,2601,452,2601,452,2600,433,2529,433,2527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507,2564l483,2564,483,2565,500,2624,500,2625,501,2627,501,2628,534,2628,534,2627,535,2625,535,2624,542,2601,517,2601,517,2600,507,2564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98,2527l471,2527,471,2529,453,2600,452,2601,474,2601,483,2565,483,2564,507,2564,498,2529,498,2527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561,2526l537,2526,537,2527,536,2527,536,2529,517,2600,517,2601,542,2601,561,2537,561,2534,563,2533,563,2527,561,2526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32,2526l407,2526,407,2527,432,2527,432,2526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95,2526l473,2526,473,2527,497,2527,495,2526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28,2525l410,2525,409,2526,429,2526,428,2525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493,2525l476,2525,475,2526,494,2526,493,2525xe" filled="true" fillcolor="#000000" stroked="false">
                <v:path arrowok="t"/>
                <v:fill type="solid"/>
              </v:shape>
              <v:shape style="position:absolute;left:405;top:2525;width:158;height:105" coordorigin="405,2525" coordsize="158,105" path="m558,2525l541,2525,540,2526,559,2526,558,2525xe" filled="true" fillcolor="#000000" stroked="false">
                <v:path arrowok="t"/>
                <v:fill type="solid"/>
              </v:shape>
            </v:group>
            <v:group style="position:absolute;left:631;top:2489;width:87;height:141" coordorigin="631,2489" coordsize="87,141">
              <v:shape style="position:absolute;left:631;top:2489;width:87;height:141" coordorigin="631,2489" coordsize="87,141" path="m715,2607l633,2607,633,2609,632,2610,632,2612,631,2615,631,2622,632,2623,632,2627,635,2629,714,2629,714,2628,715,2628,716,2627,716,2622,717,2621,717,2616,716,2615,716,2610,715,2609,715,2607xe" filled="true" fillcolor="#000000" stroked="false">
                <v:path arrowok="t"/>
                <v:fill type="solid"/>
              </v:shape>
              <v:shape style="position:absolute;left:631;top:2489;width:87;height:141" coordorigin="631,2489" coordsize="87,141" path="m690,2516l661,2516,661,2607,690,2607,690,2516xe" filled="true" fillcolor="#000000" stroked="false">
                <v:path arrowok="t"/>
                <v:fill type="solid"/>
              </v:shape>
              <v:shape style="position:absolute;left:631;top:2489;width:87;height:141" coordorigin="631,2489" coordsize="87,141" path="m635,2529l633,2529,635,2531,635,2529xe" filled="true" fillcolor="#000000" stroked="false">
                <v:path arrowok="t"/>
                <v:fill type="solid"/>
              </v:shape>
              <v:shape style="position:absolute;left:631;top:2489;width:87;height:141" coordorigin="631,2489" coordsize="87,141" path="m690,2490l665,2490,635,2509,635,2510,633,2510,632,2511,632,2513,631,2514,631,2526,632,2528,632,2529,637,2529,639,2528,661,2516,690,2516,690,2490xe" filled="true" fillcolor="#000000" stroked="false">
                <v:path arrowok="t"/>
                <v:fill type="solid"/>
              </v:shape>
              <v:shape style="position:absolute;left:631;top:2489;width:87;height:141" coordorigin="631,2489" coordsize="87,141" path="m687,2489l666,2489,666,2490,689,2490,687,2489xe" filled="true" fillcolor="#000000" stroked="false">
                <v:path arrowok="t"/>
                <v:fill type="solid"/>
              </v:shape>
            </v:group>
            <v:group style="position:absolute;left:777;top:2557;width:113;height:22" coordorigin="777,2557" coordsize="113,22">
              <v:shape style="position:absolute;left:777;top:2557;width:113;height:22" coordorigin="777,2557" coordsize="113,22" path="m888,2557l780,2557,779,2559,779,2561,777,2563,777,2571,779,2574,779,2576,781,2579,887,2579,889,2576,889,2574,890,2571,890,2564,889,2562,889,2559,888,2558,888,2557xe" filled="true" fillcolor="#000000" stroked="false">
                <v:path arrowok="t"/>
                <v:fill type="solid"/>
              </v:shape>
              <v:shape style="position:absolute;left:1548;top:2475;width:1715;height:193" type="#_x0000_t75" stroked="false">
                <v:imagedata r:id="rId88" o:title=""/>
              </v:shape>
              <v:shape style="position:absolute;left:3935;top:2487;width:642;height:181" type="#_x0000_t75" stroked="false">
                <v:imagedata r:id="rId89" o:title=""/>
              </v:shape>
            </v:group>
            <v:group style="position:absolute;left:66;top:2292;width:10686;height:47" coordorigin="66,2292" coordsize="10686,47">
              <v:shape style="position:absolute;left:66;top:2292;width:10686;height:47" coordorigin="66,2292" coordsize="10686,47" path="m66,2338l10752,2338,10752,2292,66,2292,66,2338xe" filled="true" fillcolor="#000000" stroked="false">
                <v:path arrowok="t"/>
                <v:fill type="solid"/>
              </v:shape>
            </v:group>
            <v:group style="position:absolute;left:66;top:2336;width:10686;height:91" coordorigin="66,2336" coordsize="10686,91">
              <v:shape style="position:absolute;left:66;top:2336;width:10686;height:91" coordorigin="66,2336" coordsize="10686,91" path="m66,2427l10752,2427,10752,2336,66,2336,66,2427xe" filled="true" fillcolor="#bfbfbf" stroked="false">
                <v:path arrowok="t"/>
                <v:fill type="solid"/>
              </v:shape>
              <v:shape style="position:absolute;left:1275;top:2858;width:1690;height:186" type="#_x0000_t75" stroked="false">
                <v:imagedata r:id="rId90" o:title=""/>
              </v:shape>
              <v:shape style="position:absolute;left:4319;top:2855;width:1927;height:188" type="#_x0000_t75" stroked="false">
                <v:imagedata r:id="rId91" o:title=""/>
              </v:shape>
              <v:shape style="position:absolute;left:8364;top:2851;width:2030;height:192" type="#_x0000_t75" stroked="false">
                <v:imagedata r:id="rId92" o:title=""/>
              </v:shape>
            </v:group>
            <v:group style="position:absolute;left:66;top:2697;width:10686;height:2" coordorigin="66,2697" coordsize="10686,2">
              <v:shape style="position:absolute;left:66;top:2697;width:10686;height:2" coordorigin="66,2697" coordsize="10686,0" path="m66,2697l10752,2697e" filled="false" stroked="true" strokeweight=".58001pt" strokecolor="#000000">
                <v:path arrowok="t"/>
              </v:shape>
            </v:group>
            <v:group style="position:absolute;left:4188;top:2693;width:2;height:2691" coordorigin="4188,2693" coordsize="2,2691">
              <v:shape style="position:absolute;left:4188;top:2693;width:2;height:2691" coordorigin="4188,2693" coordsize="0,2691" path="m4188,2693l4188,5383e" filled="false" stroked="true" strokeweight=".64001pt" strokecolor="#000000">
                <v:path arrowok="t"/>
              </v:shape>
            </v:group>
            <v:group style="position:absolute;left:8249;top:2693;width:2;height:2691" coordorigin="8249,2693" coordsize="2,2691">
              <v:shape style="position:absolute;left:8249;top:2693;width:2;height:2691" coordorigin="8249,2693" coordsize="0,2691" path="m8249,2693l8249,5383e" filled="false" stroked="true" strokeweight=".579980pt" strokecolor="#000000">
                <v:path arrowok="t"/>
              </v:shape>
            </v:group>
            <v:group style="position:absolute;left:179;top:3239;width:81;height:141" coordorigin="179,3239" coordsize="81,141">
              <v:shape style="position:absolute;left:179;top:3239;width:81;height:141" coordorigin="179,3239" coordsize="81,141" path="m257,3363l182,3363,180,3366,180,3367,179,3368,179,3375,180,3375,180,3378,181,3378,181,3379,257,3379,258,3378,258,3377,259,3377,259,3367,258,3366,258,3365,257,3365,257,3363xe" filled="true" fillcolor="#000000" stroked="false">
                <v:path arrowok="t"/>
                <v:fill type="solid"/>
              </v:shape>
              <v:shape style="position:absolute;left:179;top:3239;width:81;height:141" coordorigin="179,3239" coordsize="81,141" path="m230,3258l212,3258,212,3363,230,3363,230,3258xe" filled="true" fillcolor="#000000" stroked="false">
                <v:path arrowok="t"/>
                <v:fill type="solid"/>
              </v:shape>
              <v:shape style="position:absolute;left:179;top:3239;width:81;height:141" coordorigin="179,3239" coordsize="81,141" path="m181,3275l180,3275,181,3276,181,3275xe" filled="true" fillcolor="#000000" stroked="false">
                <v:path arrowok="t"/>
                <v:fill type="solid"/>
              </v:shape>
              <v:shape style="position:absolute;left:179;top:3239;width:81;height:141" coordorigin="179,3239" coordsize="81,141" path="m230,3240l213,3240,181,3260,179,3263,179,3275,183,3275,185,3273,212,3258,230,3258,230,3240xe" filled="true" fillcolor="#000000" stroked="false">
                <v:path arrowok="t"/>
                <v:fill type="solid"/>
              </v:shape>
              <v:shape style="position:absolute;left:179;top:3239;width:81;height:141" coordorigin="179,3239" coordsize="81,141" path="m229,3239l215,3239,215,3240,229,3240,229,3239xe" filled="true" fillcolor="#000000" stroked="false">
                <v:path arrowok="t"/>
                <v:fill type="solid"/>
              </v:shape>
            </v:group>
            <v:group style="position:absolute;left:289;top:3355;width:23;height:26" coordorigin="289,3355" coordsize="23,26">
              <v:shape style="position:absolute;left:289;top:3355;width:23;height:26" coordorigin="289,3355" coordsize="23,26" path="m307,3355l293,3355,291,3357,289,3359,289,3375,293,3379,295,3380,305,3380,309,3378,311,3375,312,3372,312,3362,311,3359,307,3355xe" filled="true" fillcolor="#000000" stroked="false">
                <v:path arrowok="t"/>
                <v:fill type="solid"/>
              </v:shape>
            </v:group>
            <v:group style="position:absolute;left:66;top:3081;width:10686;height:2" coordorigin="66,3081" coordsize="10686,2">
              <v:shape style="position:absolute;left:66;top:3081;width:10686;height:2" coordorigin="66,3081" coordsize="10686,0" path="m66,3081l10752,3081e" filled="false" stroked="true" strokeweight=".579980pt" strokecolor="#000000">
                <v:path arrowok="t"/>
              </v:shape>
            </v:group>
            <v:group style="position:absolute;left:677;top:3077;width:2;height:2307" coordorigin="677,3077" coordsize="2,2307">
              <v:shape style="position:absolute;left:677;top:3077;width:2;height:2307" coordorigin="677,3077" coordsize="0,2307" path="m677,3077l677,5383e" filled="false" stroked="true" strokeweight=".580pt" strokecolor="#000000">
                <v:path arrowok="t"/>
              </v:shape>
            </v:group>
            <v:group style="position:absolute;left:171;top:3621;width:88;height:142" coordorigin="171,3621" coordsize="88,142">
              <v:shape style="position:absolute;left:171;top:3621;width:88;height:142" coordorigin="171,3621" coordsize="88,142" path="m257,3762l175,3762,175,3763,257,3763,257,3762xe" filled="true" fillcolor="#000000" stroked="false">
                <v:path arrowok="t"/>
                <v:fill type="solid"/>
              </v:shape>
              <v:shape style="position:absolute;left:171;top:3621;width:88;height:142" coordorigin="171,3621" coordsize="88,142" path="m247,3638l216,3638,219,3639,224,3642,225,3644,228,3647,230,3651,231,3655,231,3671,229,3678,227,3683,224,3686,222,3691,218,3697,215,3702,210,3708,203,3714,176,3743,175,3744,175,3745,173,3747,173,3749,171,3750,171,3758,173,3758,173,3761,174,3761,174,3762,258,3762,258,3761,259,3759,259,3751,258,3750,258,3749,257,3747,194,3747,216,3723,224,3716,230,3709,235,3702,240,3696,243,3690,247,3685,249,3680,252,3671,252,3666,253,3662,253,3653,251,3643,247,3638xe" filled="true" fillcolor="#000000" stroked="false">
                <v:path arrowok="t"/>
                <v:fill type="solid"/>
              </v:shape>
              <v:shape style="position:absolute;left:171;top:3621;width:88;height:142" coordorigin="171,3621" coordsize="88,142" path="m219,3621l204,3621,189,3626,187,3627,183,3629,182,3630,180,3631,179,3632,177,3632,176,3633,176,3635,175,3635,175,3637,174,3638,174,3644,175,3645,175,3648,176,3649,180,3649,181,3648,186,3645,188,3643,191,3642,194,3641,197,3639,200,3638,247,3638,246,3636,242,3632,240,3629,230,3624,225,3623,219,3621xe" filled="true" fillcolor="#000000" stroked="false">
                <v:path arrowok="t"/>
                <v:fill type="solid"/>
              </v:shape>
            </v:group>
            <v:group style="position:absolute;left:289;top:3739;width:23;height:26" coordorigin="289,3739" coordsize="23,26">
              <v:shape style="position:absolute;left:289;top:3739;width:23;height:26" coordorigin="289,3739" coordsize="23,26" path="m307,3739l293,3739,291,3741,289,3743,289,3759,293,3763,295,3764,305,3764,309,3762,311,3759,312,3756,312,3746,311,3743,307,3739xe" filled="true" fillcolor="#000000" stroked="false">
                <v:path arrowok="t"/>
                <v:fill type="solid"/>
              </v:shape>
            </v:group>
            <v:group style="position:absolute;left:66;top:3467;width:10686;height:2" coordorigin="66,3467" coordsize="10686,2">
              <v:shape style="position:absolute;left:66;top:3467;width:10686;height:2" coordorigin="66,3467" coordsize="10686,0" path="m66,3467l10752,3467e" filled="false" stroked="true" strokeweight=".58001pt" strokecolor="#000000">
                <v:path arrowok="t"/>
              </v:shape>
            </v:group>
            <v:group style="position:absolute;left:170;top:4007;width:88;height:144" coordorigin="170,4007" coordsize="88,144">
              <v:shape style="position:absolute;left:170;top:4007;width:88;height:144" coordorigin="170,4007" coordsize="88,144" path="m175,4124l171,4124,171,4125,170,4127,170,4136,171,4136,171,4139,173,4140,173,4141,174,4141,175,4142,177,4143,179,4145,182,4145,185,4146,195,4149,200,4149,204,4151,217,4151,223,4149,229,4147,236,4145,241,4142,245,4139,249,4135,204,4135,199,4134,195,4133,191,4131,187,4130,185,4129,181,4128,179,4127,177,4125,175,4124xe" filled="true" fillcolor="#000000" stroked="false">
                <v:path arrowok="t"/>
                <v:fill type="solid"/>
              </v:shape>
              <v:shape style="position:absolute;left:170;top:4007;width:88;height:144" coordorigin="170,4007" coordsize="88,144" path="m247,4022l216,4022,219,4023,224,4026,228,4029,229,4032,230,4035,231,4038,231,4051,229,4053,228,4057,227,4059,223,4062,218,4067,213,4068,210,4069,187,4069,187,4070,186,4070,186,4071,185,4073,185,4080,186,4081,186,4082,187,4083,207,4083,213,4085,217,4086,222,4087,225,4088,228,4091,231,4093,234,4097,235,4099,237,4106,237,4113,236,4117,235,4119,234,4123,233,4125,228,4130,213,4135,249,4135,257,4121,258,4115,258,4104,257,4099,254,4092,252,4088,248,4086,246,4082,242,4081,235,4076,230,4075,225,4075,229,4074,234,4073,236,4070,240,4068,247,4061,249,4053,251,4049,252,4045,252,4035,251,4031,249,4027,247,4022xe" filled="true" fillcolor="#000000" stroked="false">
                <v:path arrowok="t"/>
                <v:fill type="solid"/>
              </v:shape>
              <v:shape style="position:absolute;left:170;top:4007;width:88;height:144" coordorigin="170,4007" coordsize="88,144" path="m219,4007l204,4007,199,4008,192,4010,189,4011,186,4013,179,4016,176,4019,176,4020,175,4020,175,4023,174,4025,174,4028,175,4029,175,4033,176,4033,177,4034,179,4034,181,4032,188,4028,191,4026,201,4022,247,4022,245,4019,239,4013,234,4010,219,4007xe" filled="true" fillcolor="#000000" stroked="false">
                <v:path arrowok="t"/>
                <v:fill type="solid"/>
              </v:shape>
            </v:group>
            <v:group style="position:absolute;left:289;top:4124;width:23;height:26" coordorigin="289,4124" coordsize="23,26">
              <v:shape style="position:absolute;left:289;top:4124;width:23;height:26" coordorigin="289,4124" coordsize="23,26" path="m307,4124l293,4124,291,4127,289,4128,289,4145,293,4148,295,4149,305,4149,309,4147,311,4145,312,4141,312,4131,311,4128,307,4124xe" filled="true" fillcolor="#000000" stroked="false">
                <v:path arrowok="t"/>
                <v:fill type="solid"/>
              </v:shape>
            </v:group>
            <v:group style="position:absolute;left:66;top:3850;width:10686;height:2" coordorigin="66,3850" coordsize="10686,2">
              <v:shape style="position:absolute;left:66;top:3850;width:10686;height:2" coordorigin="66,3850" coordsize="10686,0" path="m66,3850l10752,3850e" filled="false" stroked="true" strokeweight=".64001pt" strokecolor="#000000">
                <v:path arrowok="t"/>
              </v:shape>
            </v:group>
            <v:group style="position:absolute;left:164;top:4392;width:101;height:141" coordorigin="164,4392" coordsize="101,141">
              <v:shape style="position:absolute;left:164;top:4392;width:101;height:141" coordorigin="164,4392" coordsize="101,141" path="m245,4500l227,4500,227,4530,228,4530,228,4531,229,4532,243,4532,243,4531,245,4531,245,4500xe" filled="true" fillcolor="#000000" stroked="false">
                <v:path arrowok="t"/>
                <v:fill type="solid"/>
              </v:shape>
              <v:shape style="position:absolute;left:164;top:4392;width:101;height:141" coordorigin="164,4392" coordsize="101,141" path="m243,4393l219,4393,219,4394,218,4394,217,4395,168,4479,167,4481,167,4482,165,4483,165,4487,164,4487,164,4495,165,4496,165,4499,167,4499,167,4500,263,4500,264,4497,265,4496,265,4488,263,4485,263,4484,181,4484,227,4409,245,4409,245,4394,243,4393xe" filled="true" fillcolor="#000000" stroked="false">
                <v:path arrowok="t"/>
                <v:fill type="solid"/>
              </v:shape>
              <v:shape style="position:absolute;left:164;top:4392;width:101;height:141" coordorigin="164,4392" coordsize="101,141" path="m245,4409l227,4409,227,4484,245,4484,245,4409xe" filled="true" fillcolor="#000000" stroked="false">
                <v:path arrowok="t"/>
                <v:fill type="solid"/>
              </v:shape>
              <v:shape style="position:absolute;left:164;top:4392;width:101;height:141" coordorigin="164,4392" coordsize="101,141" path="m240,4392l223,4392,222,4393,241,4393,240,4392xe" filled="true" fillcolor="#000000" stroked="false">
                <v:path arrowok="t"/>
                <v:fill type="solid"/>
              </v:shape>
            </v:group>
            <v:group style="position:absolute;left:289;top:4508;width:23;height:26" coordorigin="289,4508" coordsize="23,26">
              <v:shape style="position:absolute;left:289;top:4508;width:23;height:26" coordorigin="289,4508" coordsize="23,26" path="m307,4508l293,4508,291,4511,289,4512,289,4529,293,4532,295,4533,305,4533,309,4531,311,4529,312,4525,312,4515,311,4512,307,4508xe" filled="true" fillcolor="#000000" stroked="false">
                <v:path arrowok="t"/>
                <v:fill type="solid"/>
              </v:shape>
            </v:group>
            <v:group style="position:absolute;left:66;top:4235;width:10686;height:2" coordorigin="66,4235" coordsize="10686,2">
              <v:shape style="position:absolute;left:66;top:4235;width:10686;height:2" coordorigin="66,4235" coordsize="10686,0" path="m66,4235l10752,4235e" filled="false" stroked="true" strokeweight=".579980pt" strokecolor="#000000">
                <v:path arrowok="t"/>
              </v:shape>
            </v:group>
            <v:group style="position:absolute;left:170;top:4777;width:88;height:142" coordorigin="170,4777" coordsize="88,142">
              <v:shape style="position:absolute;left:170;top:4777;width:88;height:142" coordorigin="170,4777" coordsize="88,142" path="m175,4895l173,4895,170,4897,170,4908,171,4908,171,4910,173,4910,173,4911,174,4911,181,4915,183,4915,191,4917,194,4917,198,4919,215,4919,221,4917,228,4915,234,4914,240,4910,247,4903,197,4903,192,4902,188,4901,183,4898,180,4898,179,4897,176,4896,175,4895xe" filled="true" fillcolor="#000000" stroked="false">
                <v:path arrowok="t"/>
                <v:fill type="solid"/>
              </v:shape>
              <v:shape style="position:absolute;left:170;top:4777;width:88;height:142" coordorigin="170,4777" coordsize="88,142" path="m247,4777l180,4777,177,4779,177,4845,179,4847,215,4847,224,4849,228,4850,233,4855,235,4859,236,4861,239,4865,239,4879,237,4883,236,4887,235,4891,233,4893,229,4896,227,4898,223,4901,219,4902,215,4903,247,4903,248,4902,252,4897,254,4891,257,4886,258,4879,258,4860,251,4845,246,4842,242,4839,237,4836,231,4835,225,4832,193,4832,193,4793,248,4793,248,4791,249,4789,249,4779,248,4779,248,4778,247,4777xe" filled="true" fillcolor="#000000" stroked="false">
                <v:path arrowok="t"/>
                <v:fill type="solid"/>
              </v:shape>
              <v:shape style="position:absolute;left:170;top:4777;width:88;height:142" coordorigin="170,4777" coordsize="88,142" path="m192,4847l180,4847,181,4848,188,4848,192,4847xe" filled="true" fillcolor="#000000" stroked="false">
                <v:path arrowok="t"/>
                <v:fill type="solid"/>
              </v:shape>
              <v:shape style="position:absolute;left:170;top:4777;width:88;height:142" coordorigin="170,4777" coordsize="88,142" path="m218,4831l201,4831,199,4832,225,4832,218,4831xe" filled="true" fillcolor="#000000" stroked="false">
                <v:path arrowok="t"/>
                <v:fill type="solid"/>
              </v:shape>
            </v:group>
            <v:group style="position:absolute;left:289;top:4892;width:23;height:26" coordorigin="289,4892" coordsize="23,26">
              <v:shape style="position:absolute;left:289;top:4892;width:23;height:26" coordorigin="289,4892" coordsize="23,26" path="m305,4892l296,4892,293,4893,289,4897,289,4914,291,4915,293,4916,295,4917,305,4917,309,4915,312,4910,312,4899,311,4896,309,4895,305,4892xe" filled="true" fillcolor="#000000" stroked="false">
                <v:path arrowok="t"/>
                <v:fill type="solid"/>
              </v:shape>
            </v:group>
            <v:group style="position:absolute;left:66;top:4620;width:10686;height:2" coordorigin="66,4620" coordsize="10686,2">
              <v:shape style="position:absolute;left:66;top:4620;width:10686;height:2" coordorigin="66,4620" coordsize="10686,0" path="m66,4620l10752,4620e" filled="false" stroked="true" strokeweight=".58001pt" strokecolor="#000000">
                <v:path arrowok="t"/>
              </v:shape>
            </v:group>
            <v:group style="position:absolute;left:171;top:5160;width:92;height:144" coordorigin="171,5160" coordsize="92,144">
              <v:shape style="position:absolute;left:171;top:5160;width:92;height:144" coordorigin="171,5160" coordsize="92,144" path="m234,5160l221,5160,215,5161,197,5168,193,5172,188,5175,171,5219,171,5256,200,5301,204,5303,210,5304,223,5304,252,5288,209,5288,205,5286,189,5240,194,5238,195,5237,203,5233,205,5233,209,5232,211,5232,213,5231,257,5231,254,5227,252,5225,189,5225,189,5219,192,5207,193,5199,195,5195,199,5190,201,5185,206,5181,216,5177,221,5175,255,5175,255,5167,254,5167,254,5166,253,5166,253,5165,252,5165,251,5163,248,5163,247,5162,245,5162,242,5161,237,5161,234,5160xe" filled="true" fillcolor="#000000" stroked="false">
                <v:path arrowok="t"/>
                <v:fill type="solid"/>
              </v:shape>
              <v:shape style="position:absolute;left:171;top:5160;width:92;height:144" coordorigin="171,5160" coordsize="92,144" path="m257,5231l223,5231,228,5232,230,5233,234,5234,236,5235,239,5238,240,5240,242,5244,242,5246,243,5250,243,5265,240,5276,237,5279,235,5282,233,5285,229,5286,225,5288,252,5288,255,5285,258,5280,260,5274,261,5269,263,5263,263,5251,261,5245,259,5235,257,5231xe" filled="true" fillcolor="#000000" stroked="false">
                <v:path arrowok="t"/>
                <v:fill type="solid"/>
              </v:shape>
              <v:shape style="position:absolute;left:171;top:5160;width:92;height:144" coordorigin="171,5160" coordsize="92,144" path="m229,5216l215,5216,212,5217,209,5217,206,5219,204,5219,200,5220,193,5223,192,5223,189,5225,252,5225,251,5223,241,5219,236,5217,229,5216xe" filled="true" fillcolor="#000000" stroked="false">
                <v:path arrowok="t"/>
                <v:fill type="solid"/>
              </v:shape>
              <v:shape style="position:absolute;left:171;top:5160;width:92;height:144" coordorigin="171,5160" coordsize="92,144" path="m254,5179l251,5179,252,5180,254,5180,254,5179xe" filled="true" fillcolor="#000000" stroked="false">
                <v:path arrowok="t"/>
                <v:fill type="solid"/>
              </v:shape>
              <v:shape style="position:absolute;left:171;top:5160;width:92;height:144" coordorigin="171,5160" coordsize="92,144" path="m255,5175l237,5175,240,5177,242,5177,245,5178,247,5178,248,5179,255,5179,255,5175xe" filled="true" fillcolor="#000000" stroked="false">
                <v:path arrowok="t"/>
                <v:fill type="solid"/>
              </v:shape>
            </v:group>
            <v:group style="position:absolute;left:289;top:5277;width:23;height:26" coordorigin="289,5277" coordsize="23,26">
              <v:shape style="position:absolute;left:289;top:5277;width:23;height:26" coordorigin="289,5277" coordsize="23,26" path="m305,5277l296,5277,293,5279,289,5282,289,5299,291,5300,293,5301,295,5303,305,5303,309,5300,312,5295,312,5285,311,5281,309,5280,305,5277xe" filled="true" fillcolor="#000000" stroked="false">
                <v:path arrowok="t"/>
                <v:fill type="solid"/>
              </v:shape>
            </v:group>
            <v:group style="position:absolute;left:66;top:5004;width:10686;height:2" coordorigin="66,5004" coordsize="10686,2">
              <v:shape style="position:absolute;left:66;top:5004;width:10686;height:2" coordorigin="66,5004" coordsize="10686,0" path="m66,5004l10752,5004e" filled="false" stroked="true" strokeweight=".58001pt" strokecolor="#000000">
                <v:path arrowok="t"/>
              </v:shape>
              <v:shape style="position:absolute;left:170;top:5557;width:9103;height:332" type="#_x0000_t75" stroked="false">
                <v:imagedata r:id="rId93" o:title=""/>
              </v:shape>
            </v:group>
            <v:group style="position:absolute;left:66;top:5405;width:10686;height:2" coordorigin="66,5405" coordsize="10686,2">
              <v:shape style="position:absolute;left:66;top:5405;width:10686;height:2" coordorigin="66,5405" coordsize="10686,0" path="m66,5405l10752,5405e" filled="false" stroked="true" strokeweight="2.260pt" strokecolor="#000000">
                <v:path arrowok="t"/>
              </v:shape>
            </v:group>
            <v:group style="position:absolute;left:66;top:5951;width:10684;height:357" coordorigin="66,5951" coordsize="10684,357">
              <v:shape style="position:absolute;left:66;top:5951;width:10684;height:357" coordorigin="66,5951" coordsize="10684,357" path="m66,6307l10749,6307,10749,5951,66,5951,66,6307xe" filled="true" fillcolor="#bfbfbf" stroked="false">
                <v:path arrowok="t"/>
                <v:fill type="solid"/>
              </v:shape>
            </v:group>
            <v:group style="position:absolute;left:159;top:6037;width:10499;height:269" coordorigin="159,6037" coordsize="10499,269">
              <v:shape style="position:absolute;left:159;top:6037;width:10499;height:269" coordorigin="159,6037" coordsize="10499,269" path="m159,6306l10658,6306,10658,6037,159,6037,159,6306xe" filled="true" fillcolor="#bfbfbf" stroked="false">
                <v:path arrowok="t"/>
                <v:fill type="solid"/>
              </v:shape>
            </v:group>
            <v:group style="position:absolute;left:175;top:6104;width:104;height:141" coordorigin="175,6104" coordsize="104,141">
              <v:shape style="position:absolute;left:175;top:6104;width:104;height:141" coordorigin="175,6104" coordsize="104,141" path="m195,6243l182,6243,183,6245,194,6245,195,6243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73,6243l253,6243,255,6245,271,6245,273,6243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01,6242l176,6242,177,6243,200,6243,201,6242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77,6242l249,6242,249,6243,277,6243,277,6242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33,6104l179,6104,177,6107,175,6108,175,6242,203,6242,203,6187,255,6187,253,6186,252,6183,249,6182,248,6181,243,6179,248,6177,252,6175,255,6174,259,6171,261,6169,264,6165,203,6165,203,6126,267,6126,266,6123,261,6116,254,6111,249,6109,246,6107,240,6105,235,6105,233,6104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55,6187l217,6187,224,6191,228,6194,230,6199,233,6201,235,6209,247,6240,248,6240,248,6242,278,6242,278,6239,277,6237,277,6234,276,6231,264,6204,261,6197,259,6194,255,6187xe" filled="true" fillcolor="#000000" stroked="false">
                <v:path arrowok="t"/>
                <v:fill type="solid"/>
              </v:shape>
              <v:shape style="position:absolute;left:175;top:6104;width:104;height:141" coordorigin="175,6104" coordsize="104,141" path="m267,6126l225,6126,227,6127,228,6127,233,6128,236,6131,239,6134,241,6137,241,6151,237,6158,235,6159,234,6162,231,6163,228,6164,225,6165,264,6165,266,6163,267,6159,269,6155,271,6147,271,6137,270,6132,269,6128,267,6126xe" filled="true" fillcolor="#000000" stroked="false">
                <v:path arrowok="t"/>
                <v:fill type="solid"/>
              </v:shape>
            </v:group>
            <v:group style="position:absolute;left:291;top:6138;width:104;height:108" coordorigin="291,6138" coordsize="104,108">
              <v:shape style="position:absolute;left:291;top:6138;width:104;height:108" coordorigin="291,6138" coordsize="104,108" path="m353,6138l336,6138,327,6139,321,6141,314,6144,291,6201,293,6209,295,6216,296,6222,333,6246,350,6246,359,6245,365,6242,372,6240,377,6236,381,6230,386,6225,387,6224,335,6224,331,6222,329,6221,326,6218,325,6215,323,6212,320,6205,320,6200,319,6197,319,6187,321,6177,321,6174,324,6170,325,6168,330,6163,332,6162,336,6159,388,6159,360,6139,353,6138xe" filled="true" fillcolor="#000000" stroked="false">
                <v:path arrowok="t"/>
                <v:fill type="solid"/>
              </v:shape>
              <v:shape style="position:absolute;left:291;top:6138;width:104;height:108" coordorigin="291,6138" coordsize="104,108" path="m388,6159l351,6159,355,6162,357,6163,360,6165,362,6169,363,6171,366,6179,366,6183,367,6187,367,6197,366,6201,366,6205,365,6210,363,6213,356,6221,354,6222,350,6224,387,6224,389,6221,393,6206,394,6200,395,6182,393,6175,391,6168,390,6162,388,6159xe" filled="true" fillcolor="#000000" stroked="false">
                <v:path arrowok="t"/>
                <v:fill type="solid"/>
              </v:shape>
            </v:group>
            <v:group style="position:absolute;left:405;top:6139;width:158;height:106" coordorigin="405,6139" coordsize="158,106">
              <v:shape style="position:absolute;left:405;top:6139;width:158;height:106" coordorigin="405,6139" coordsize="158,106" path="m462,6243l441,6243,444,6245,459,6245,462,6243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29,6243l509,6243,511,6245,527,6245,529,6243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65,6242l435,6242,437,6243,464,6243,465,6242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33,6242l503,6242,504,6243,531,6243,533,6242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67,6241l434,6241,434,6242,467,6242,467,6241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34,6241l501,6241,501,6242,534,6242,534,6241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32,6140l408,6140,405,6143,405,6146,407,6147,407,6151,433,6239,433,6241,468,6241,468,6239,474,6216,452,6216,452,6215,433,6144,433,6141,432,6141,432,6140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07,6179l483,6179,483,6180,500,6239,500,6241,535,6241,535,6239,542,6216,517,6216,517,6215,507,6179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97,6141l471,6141,471,6144,453,6215,452,6216,474,6216,483,6180,483,6179,507,6179,498,6144,498,6143,497,6141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63,6141l536,6141,536,6144,517,6215,517,6216,542,6216,561,6151,561,6150,563,6147,563,6141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95,6140l474,6140,473,6141,495,6141,495,6140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61,6140l539,6140,537,6141,561,6141,561,6140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25,6139l414,6139,413,6140,426,6140,425,6139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489,6139l480,6139,477,6140,491,6140,489,6139xe" filled="true" fillcolor="#000000" stroked="false">
                <v:path arrowok="t"/>
                <v:fill type="solid"/>
              </v:shape>
              <v:shape style="position:absolute;left:405;top:6139;width:158;height:106" coordorigin="405,6139" coordsize="158,106" path="m554,6139l545,6139,543,6140,557,6140,554,6139xe" filled="true" fillcolor="#000000" stroked="false">
                <v:path arrowok="t"/>
                <v:fill type="solid"/>
              </v:shape>
            </v:group>
            <v:group style="position:absolute;left:625;top:6102;width:94;height:142" coordorigin="625,6102" coordsize="94,142">
              <v:shape style="position:absolute;left:625;top:6102;width:94;height:142" coordorigin="625,6102" coordsize="94,142" path="m711,6127l663,6127,667,6128,669,6128,671,6129,673,6131,674,6132,675,6134,677,6135,679,6140,679,6150,678,6152,678,6156,677,6158,674,6162,673,6165,671,6169,668,6174,665,6177,661,6182,656,6187,632,6213,630,6215,630,6216,626,6219,626,6221,625,6223,625,6240,629,6243,716,6243,716,6242,717,6241,717,6237,719,6236,719,6228,717,6227,717,6223,716,6222,715,6222,715,6221,659,6221,674,6204,690,6188,699,6176,703,6170,705,6165,709,6161,711,6151,713,6147,713,6133,711,6127xe" filled="true" fillcolor="#000000" stroked="false">
                <v:path arrowok="t"/>
                <v:fill type="solid"/>
              </v:shape>
              <v:shape style="position:absolute;left:625;top:6102;width:94;height:142" coordorigin="625,6102" coordsize="94,142" path="m633,6137l630,6137,630,6138,632,6138,633,6137xe" filled="true" fillcolor="#000000" stroked="false">
                <v:path arrowok="t"/>
                <v:fill type="solid"/>
              </v:shape>
              <v:shape style="position:absolute;left:625;top:6102;width:94;height:142" coordorigin="625,6102" coordsize="94,142" path="m677,6102l660,6102,656,6103,651,6104,641,6108,631,6113,631,6114,630,6114,629,6115,629,6117,627,6117,627,6134,629,6135,629,6137,635,6137,637,6135,641,6132,643,6131,650,6128,653,6128,656,6127,711,6127,710,6123,708,6119,705,6115,702,6113,698,6109,689,6104,677,6102xe" filled="true" fillcolor="#000000" stroked="false">
                <v:path arrowok="t"/>
                <v:fill type="solid"/>
              </v:shape>
            </v:group>
            <v:group style="position:absolute;left:777;top:6171;width:113;height:22" coordorigin="777,6171" coordsize="113,22">
              <v:shape style="position:absolute;left:777;top:6171;width:113;height:22" coordorigin="777,6171" coordsize="113,22" path="m888,6171l781,6171,779,6174,779,6175,777,6179,777,6186,779,6189,779,6191,780,6193,888,6193,889,6191,889,6189,890,6186,890,6179,889,6177,889,6174,888,6173,888,6171xe" filled="true" fillcolor="#000000" stroked="false">
                <v:path arrowok="t"/>
                <v:fill type="solid"/>
              </v:shape>
              <v:shape style="position:absolute;left:1548;top:6089;width:1816;height:193" type="#_x0000_t75" stroked="false">
                <v:imagedata r:id="rId94" o:title=""/>
              </v:shape>
              <v:shape style="position:absolute;left:4031;top:6102;width:642;height:181" type="#_x0000_t75" stroked="false">
                <v:imagedata r:id="rId95" o:title=""/>
              </v:shape>
            </v:group>
            <v:group style="position:absolute;left:66;top:5904;width:10686;height:47" coordorigin="66,5904" coordsize="10686,47">
              <v:shape style="position:absolute;left:66;top:5904;width:10686;height:47" coordorigin="66,5904" coordsize="10686,47" path="m66,5950l10752,5950,10752,5904,66,5904,66,5950xe" filled="true" fillcolor="#000000" stroked="false">
                <v:path arrowok="t"/>
                <v:fill type="solid"/>
              </v:shape>
            </v:group>
            <v:group style="position:absolute;left:66;top:5947;width:10686;height:91" coordorigin="66,5947" coordsize="10686,91">
              <v:shape style="position:absolute;left:66;top:5947;width:10686;height:91" coordorigin="66,5947" coordsize="10686,91" path="m66,6038l10752,6038,10752,5947,66,5947,66,6038xe" filled="true" fillcolor="#bfbfbf" stroked="false">
                <v:path arrowok="t"/>
                <v:fill type="solid"/>
              </v:shape>
              <v:shape style="position:absolute;left:1225;top:6471;width:1788;height:186" type="#_x0000_t75" stroked="false">
                <v:imagedata r:id="rId96" o:title=""/>
              </v:shape>
              <v:shape style="position:absolute;left:4319;top:6468;width:1927;height:190" type="#_x0000_t75" stroked="false">
                <v:imagedata r:id="rId97" o:title=""/>
              </v:shape>
              <v:shape style="position:absolute;left:8364;top:6464;width:2030;height:192" type="#_x0000_t75" stroked="false">
                <v:imagedata r:id="rId98" o:title=""/>
              </v:shape>
            </v:group>
            <v:group style="position:absolute;left:66;top:6354;width:4128;height:2" coordorigin="66,6354" coordsize="4128,2">
              <v:shape style="position:absolute;left:66;top:6354;width:4128;height:2" coordorigin="66,6354" coordsize="4128,0" path="m66,6354l4194,6354e" filled="false" stroked="true" strokeweight="4.9pt" strokecolor="#000000">
                <v:path arrowok="t"/>
              </v:shape>
            </v:group>
            <v:group style="position:absolute;left:4183;top:6354;width:4071;height:2" coordorigin="4183,6354" coordsize="4071,2">
              <v:shape style="position:absolute;left:4183;top:6354;width:4071;height:2" coordorigin="4183,6354" coordsize="4071,0" path="m4183,6354l8253,6354e" filled="false" stroked="true" strokeweight="4.9pt" strokecolor="#000000">
                <v:path arrowok="t"/>
              </v:shape>
            </v:group>
            <v:group style="position:absolute;left:8244;top:6327;width:2508;height:2" coordorigin="8244,6327" coordsize="2508,2">
              <v:shape style="position:absolute;left:8244;top:6327;width:2508;height:2" coordorigin="8244,6327" coordsize="2508,0" path="m8244,6327l10752,6327e" filled="false" stroked="true" strokeweight="2.260pt" strokecolor="#000000">
                <v:path arrowok="t"/>
              </v:shape>
            </v:group>
            <v:group style="position:absolute;left:4188;top:6402;width:2;height:3760" coordorigin="4188,6402" coordsize="2,3760">
              <v:shape style="position:absolute;left:4188;top:6402;width:2;height:3760" coordorigin="4188,6402" coordsize="0,3760" path="m4188,6402l4188,10161e" filled="false" stroked="true" strokeweight=".64001pt" strokecolor="#000000">
                <v:path arrowok="t"/>
              </v:shape>
            </v:group>
            <v:group style="position:absolute;left:8249;top:6402;width:2;height:3760" coordorigin="8249,6402" coordsize="2,3760">
              <v:shape style="position:absolute;left:8249;top:6402;width:2;height:3760" coordorigin="8249,6402" coordsize="0,3760" path="m8249,6402l8249,10161e" filled="false" stroked="true" strokeweight=".579980pt" strokecolor="#000000">
                <v:path arrowok="t"/>
              </v:shape>
            </v:group>
            <v:group style="position:absolute;left:179;top:6852;width:81;height:141" coordorigin="179,6852" coordsize="81,141">
              <v:shape style="position:absolute;left:179;top:6852;width:81;height:141" coordorigin="179,6852" coordsize="81,141" path="m258,6978l181,6978,180,6979,180,6981,179,6981,179,6989,180,6990,180,6991,181,6992,258,6992,258,6991,259,6990,259,6980,258,6979,258,6978xe" filled="true" fillcolor="#000000" stroked="false">
                <v:path arrowok="t"/>
                <v:fill type="solid"/>
              </v:shape>
              <v:shape style="position:absolute;left:179;top:6852;width:81;height:141" coordorigin="179,6852" coordsize="81,141" path="m230,6871l212,6871,212,6978,230,6978,230,6871xe" filled="true" fillcolor="#000000" stroked="false">
                <v:path arrowok="t"/>
                <v:fill type="solid"/>
              </v:shape>
              <v:shape style="position:absolute;left:179;top:6852;width:81;height:141" coordorigin="179,6852" coordsize="81,141" path="m183,6888l180,6888,180,6889,182,6889,183,6888xe" filled="true" fillcolor="#000000" stroked="false">
                <v:path arrowok="t"/>
                <v:fill type="solid"/>
              </v:shape>
              <v:shape style="position:absolute;left:179;top:6852;width:81;height:141" coordorigin="179,6852" coordsize="81,141" path="m230,6853l213,6853,181,6873,181,6875,180,6875,180,6876,179,6876,179,6888,185,6888,212,6871,230,6871,230,6853xe" filled="true" fillcolor="#000000" stroked="false">
                <v:path arrowok="t"/>
                <v:fill type="solid"/>
              </v:shape>
              <v:shape style="position:absolute;left:179;top:6852;width:81;height:141" coordorigin="179,6852" coordsize="81,141" path="m227,6852l216,6852,216,6853,228,6853,227,6852xe" filled="true" fillcolor="#000000" stroked="false">
                <v:path arrowok="t"/>
                <v:fill type="solid"/>
              </v:shape>
            </v:group>
            <v:group style="position:absolute;left:289;top:6968;width:23;height:26" coordorigin="289,6968" coordsize="23,26">
              <v:shape style="position:absolute;left:289;top:6968;width:23;height:26" coordorigin="289,6968" coordsize="23,26" path="m305,6968l296,6968,293,6969,289,6973,289,6990,291,6991,293,6992,295,6993,305,6993,309,6991,312,6986,312,6975,311,6972,309,6971,305,6968xe" filled="true" fillcolor="#000000" stroked="false">
                <v:path arrowok="t"/>
                <v:fill type="solid"/>
              </v:shape>
            </v:group>
            <v:group style="position:absolute;left:66;top:6695;width:10686;height:2" coordorigin="66,6695" coordsize="10686,2">
              <v:shape style="position:absolute;left:66;top:6695;width:10686;height:2" coordorigin="66,6695" coordsize="10686,0" path="m66,6695l10752,6695e" filled="false" stroked="true" strokeweight=".58001pt" strokecolor="#000000">
                <v:path arrowok="t"/>
              </v:shape>
            </v:group>
            <v:group style="position:absolute;left:677;top:6690;width:2;height:3472" coordorigin="677,6690" coordsize="2,3472">
              <v:shape style="position:absolute;left:677;top:6690;width:2;height:3472" coordorigin="677,6690" coordsize="0,3472" path="m677,6690l677,10161e" filled="false" stroked="true" strokeweight=".580pt" strokecolor="#000000">
                <v:path arrowok="t"/>
              </v:shape>
            </v:group>
            <v:group style="position:absolute;left:171;top:7235;width:88;height:143" coordorigin="171,7235" coordsize="88,143">
              <v:shape style="position:absolute;left:171;top:7235;width:88;height:143" coordorigin="171,7235" coordsize="88,143" path="m257,7362l173,7362,173,7364,171,7364,171,7373,173,7374,173,7375,175,7377,257,7377,258,7376,258,7375,259,7374,259,7365,258,7364,258,7363,257,7363,257,7362xe" filled="true" fillcolor="#000000" stroked="false">
                <v:path arrowok="t"/>
                <v:fill type="solid"/>
              </v:shape>
              <v:shape style="position:absolute;left:171;top:7235;width:88;height:143" coordorigin="171,7235" coordsize="88,143" path="m219,7235l209,7235,204,7236,200,7236,193,7238,189,7241,187,7242,183,7243,182,7244,180,7245,177,7248,176,7248,176,7249,175,7249,175,7253,216,7253,219,7254,222,7255,224,7257,225,7260,228,7261,229,7263,230,7267,231,7269,231,7285,229,7292,222,7307,215,7316,210,7322,203,7329,176,7358,175,7358,175,7359,174,7361,174,7362,194,7362,216,7339,224,7331,230,7323,235,7317,240,7310,243,7305,247,7299,249,7295,252,7285,252,7281,253,7277,253,7267,252,7262,251,7259,248,7254,246,7250,242,7247,240,7243,225,7236,219,7235xe" filled="true" fillcolor="#000000" stroked="false">
                <v:path arrowok="t"/>
                <v:fill type="solid"/>
              </v:shape>
              <v:shape style="position:absolute;left:171;top:7235;width:88;height:143" coordorigin="171,7235" coordsize="88,143" path="m200,7253l174,7253,174,7259,175,7260,175,7263,176,7263,177,7265,179,7265,181,7262,188,7259,191,7256,194,7255,197,7254,200,7253xe" filled="true" fillcolor="#000000" stroked="false">
                <v:path arrowok="t"/>
                <v:fill type="solid"/>
              </v:shape>
            </v:group>
            <v:group style="position:absolute;left:289;top:7353;width:23;height:26" coordorigin="289,7353" coordsize="23,26">
              <v:shape style="position:absolute;left:289;top:7353;width:23;height:26" coordorigin="289,7353" coordsize="23,26" path="m305,7353l296,7353,293,7355,289,7358,289,7375,291,7376,293,7377,295,7379,305,7379,309,7376,312,7371,312,7361,311,7357,309,7356,305,7353xe" filled="true" fillcolor="#000000" stroked="false">
                <v:path arrowok="t"/>
                <v:fill type="solid"/>
              </v:shape>
            </v:group>
            <v:group style="position:absolute;left:66;top:7080;width:10686;height:2" coordorigin="66,7080" coordsize="10686,2">
              <v:shape style="position:absolute;left:66;top:7080;width:10686;height:2" coordorigin="66,7080" coordsize="10686,0" path="m66,7080l10752,7080e" filled="false" stroked="true" strokeweight=".580pt" strokecolor="#000000">
                <v:path arrowok="t"/>
              </v:shape>
            </v:group>
            <v:group style="position:absolute;left:170;top:7620;width:88;height:144" coordorigin="170,7620" coordsize="88,144">
              <v:shape style="position:absolute;left:170;top:7620;width:88;height:144" coordorigin="170,7620" coordsize="88,144" path="m175,7737l171,7737,171,7739,170,7740,170,7749,171,7751,171,7753,173,7753,173,7754,174,7754,175,7755,177,7757,179,7758,182,7759,185,7760,188,7761,192,7761,195,7763,200,7764,217,7764,223,7763,229,7760,236,7759,241,7755,245,7752,249,7748,199,7748,195,7747,191,7746,187,7745,185,7743,181,7741,179,7740,177,7739,175,7737xe" filled="true" fillcolor="#000000" stroked="false">
                <v:path arrowok="t"/>
                <v:fill type="solid"/>
              </v:shape>
              <v:shape style="position:absolute;left:170;top:7620;width:88;height:144" coordorigin="170,7620" coordsize="88,144" path="m246,7635l216,7635,219,7637,222,7638,224,7640,227,7641,231,7651,231,7664,229,7668,228,7670,227,7674,223,7676,221,7677,218,7680,213,7681,210,7682,188,7682,188,7683,186,7683,186,7685,185,7686,185,7693,186,7694,186,7695,188,7698,213,7698,217,7699,222,7700,225,7703,228,7705,231,7707,234,7710,235,7712,237,7719,237,7727,217,7748,249,7748,252,7745,254,7739,257,7734,258,7728,258,7717,255,7710,254,7705,246,7697,239,7692,235,7691,225,7688,229,7687,245,7676,247,7674,251,7663,252,7658,252,7650,249,7640,246,7635xe" filled="true" fillcolor="#000000" stroked="false">
                <v:path arrowok="t"/>
                <v:fill type="solid"/>
              </v:shape>
              <v:shape style="position:absolute;left:170;top:7620;width:88;height:144" coordorigin="170,7620" coordsize="88,144" path="m219,7620l207,7620,204,7621,199,7621,192,7623,189,7625,186,7626,179,7629,177,7631,177,7632,176,7632,176,7633,175,7634,175,7637,174,7638,174,7641,175,7643,175,7646,176,7646,176,7647,179,7647,181,7645,191,7640,198,7638,201,7635,246,7635,242,7629,239,7627,229,7622,219,7620xe" filled="true" fillcolor="#000000" stroked="false">
                <v:path arrowok="t"/>
                <v:fill type="solid"/>
              </v:shape>
            </v:group>
            <v:group style="position:absolute;left:289;top:7737;width:23;height:26" coordorigin="289,7737" coordsize="23,26">
              <v:shape style="position:absolute;left:289;top:7737;width:23;height:26" coordorigin="289,7737" coordsize="23,26" path="m305,7737l296,7737,293,7739,289,7742,289,7759,291,7760,293,7761,295,7763,305,7763,309,7760,312,7755,312,7745,311,7741,309,7740,305,7737xe" filled="true" fillcolor="#000000" stroked="false">
                <v:path arrowok="t"/>
                <v:fill type="solid"/>
              </v:shape>
            </v:group>
            <v:group style="position:absolute;left:66;top:7464;width:10686;height:2" coordorigin="66,7464" coordsize="10686,2">
              <v:shape style="position:absolute;left:66;top:7464;width:10686;height:2" coordorigin="66,7464" coordsize="10686,0" path="m66,7464l10752,7464e" filled="false" stroked="true" strokeweight=".58001pt" strokecolor="#000000">
                <v:path arrowok="t"/>
              </v:shape>
            </v:group>
            <v:group style="position:absolute;left:164;top:8005;width:101;height:142" coordorigin="164,8005" coordsize="101,142">
              <v:shape style="position:absolute;left:164;top:8005;width:101;height:142" coordorigin="164,8005" coordsize="101,142" path="m241,8145l230,8145,231,8147,240,8147,241,8145xe" filled="true" fillcolor="#000000" stroked="false">
                <v:path arrowok="t"/>
                <v:fill type="solid"/>
              </v:shape>
              <v:shape style="position:absolute;left:164;top:8005;width:101;height:142" coordorigin="164,8005" coordsize="101,142" path="m245,8113l227,8113,227,8143,228,8144,228,8145,243,8145,245,8144,245,8113xe" filled="true" fillcolor="#000000" stroked="false">
                <v:path arrowok="t"/>
                <v:fill type="solid"/>
              </v:shape>
              <v:shape style="position:absolute;left:164;top:8005;width:101;height:142" coordorigin="164,8005" coordsize="101,142" path="m245,8007l218,8007,218,8009,217,8009,168,8094,165,8096,165,8100,164,8101,164,8108,165,8109,165,8112,167,8113,263,8113,265,8111,265,8101,263,8099,181,8099,227,8022,245,8022,245,8007xe" filled="true" fillcolor="#000000" stroked="false">
                <v:path arrowok="t"/>
                <v:fill type="solid"/>
              </v:shape>
              <v:shape style="position:absolute;left:164;top:8005;width:101;height:142" coordorigin="164,8005" coordsize="101,142" path="m245,8022l227,8022,227,8099,245,8099,245,8022xe" filled="true" fillcolor="#000000" stroked="false">
                <v:path arrowok="t"/>
                <v:fill type="solid"/>
              </v:shape>
              <v:shape style="position:absolute;left:164;top:8005;width:101;height:142" coordorigin="164,8005" coordsize="101,142" path="m243,8006l221,8006,219,8007,243,8007,243,8006xe" filled="true" fillcolor="#000000" stroked="false">
                <v:path arrowok="t"/>
                <v:fill type="solid"/>
              </v:shape>
              <v:shape style="position:absolute;left:164;top:8005;width:101;height:142" coordorigin="164,8005" coordsize="101,142" path="m236,8005l228,8005,225,8006,237,8006,236,8005xe" filled="true" fillcolor="#000000" stroked="false">
                <v:path arrowok="t"/>
                <v:fill type="solid"/>
              </v:shape>
            </v:group>
            <v:group style="position:absolute;left:289;top:8121;width:23;height:26" coordorigin="289,8121" coordsize="23,26">
              <v:shape style="position:absolute;left:289;top:8121;width:23;height:26" coordorigin="289,8121" coordsize="23,26" path="m305,8121l296,8121,293,8123,289,8126,289,8143,291,8144,293,8145,295,8147,305,8147,309,8144,312,8139,312,8129,311,8125,309,8124,305,8121xe" filled="true" fillcolor="#000000" stroked="false">
                <v:path arrowok="t"/>
                <v:fill type="solid"/>
              </v:shape>
            </v:group>
            <v:group style="position:absolute;left:66;top:7848;width:10686;height:2" coordorigin="66,7848" coordsize="10686,2">
              <v:shape style="position:absolute;left:66;top:7848;width:10686;height:2" coordorigin="66,7848" coordsize="10686,0" path="m66,7848l10752,7848e" filled="false" stroked="true" strokeweight=".639990pt" strokecolor="#000000">
                <v:path arrowok="t"/>
              </v:shape>
            </v:group>
            <v:group style="position:absolute;left:170;top:8391;width:88;height:142" coordorigin="170,8391" coordsize="88,142">
              <v:shape style="position:absolute;left:170;top:8391;width:88;height:142" coordorigin="170,8391" coordsize="88,142" path="m179,8511l170,8511,170,8522,171,8523,171,8525,174,8527,176,8528,179,8528,183,8531,187,8531,194,8533,215,8533,221,8532,228,8531,240,8526,243,8521,247,8519,200,8519,197,8517,192,8516,188,8516,183,8514,180,8513,179,8511xe" filled="true" fillcolor="#000000" stroked="false">
                <v:path arrowok="t"/>
                <v:fill type="solid"/>
              </v:shape>
              <v:shape style="position:absolute;left:170;top:8391;width:88;height:142" coordorigin="170,8391" coordsize="88,142" path="m251,8461l210,8461,224,8465,228,8466,235,8473,236,8477,239,8480,239,8493,237,8498,235,8505,233,8509,229,8511,227,8514,219,8516,215,8517,211,8519,247,8519,248,8517,252,8513,257,8501,258,8493,258,8475,255,8471,253,8465,251,8461xe" filled="true" fillcolor="#000000" stroked="false">
                <v:path arrowok="t"/>
                <v:fill type="solid"/>
              </v:shape>
              <v:shape style="position:absolute;left:170;top:8391;width:88;height:142" coordorigin="170,8391" coordsize="88,142" path="m174,8509l173,8509,173,8510,171,8510,171,8511,176,8511,174,8509xe" filled="true" fillcolor="#000000" stroked="false">
                <v:path arrowok="t"/>
                <v:fill type="solid"/>
              </v:shape>
              <v:shape style="position:absolute;left:170;top:8391;width:88;height:142" coordorigin="170,8391" coordsize="88,142" path="m246,8391l182,8391,180,8393,177,8395,177,8460,180,8462,192,8462,195,8461,251,8461,246,8457,242,8454,237,8451,231,8449,225,8448,218,8447,193,8447,193,8408,247,8408,248,8407,248,8406,249,8405,249,8395,248,8394,248,8393,247,8393,246,8391xe" filled="true" fillcolor="#000000" stroked="false">
                <v:path arrowok="t"/>
                <v:fill type="solid"/>
              </v:shape>
            </v:group>
            <v:group style="position:absolute;left:289;top:8508;width:23;height:24" coordorigin="289,8508" coordsize="23,24">
              <v:shape style="position:absolute;left:289;top:8508;width:23;height:24" coordorigin="289,8508" coordsize="23,24" path="m307,8508l293,8508,291,8510,289,8511,289,8528,291,8529,293,8532,307,8532,311,8528,312,8525,312,8515,311,8511,307,8508xe" filled="true" fillcolor="#000000" stroked="false">
                <v:path arrowok="t"/>
                <v:fill type="solid"/>
              </v:shape>
            </v:group>
            <v:group style="position:absolute;left:66;top:8233;width:10686;height:2" coordorigin="66,8233" coordsize="10686,2">
              <v:shape style="position:absolute;left:66;top:8233;width:10686;height:2" coordorigin="66,8233" coordsize="10686,0" path="m66,8233l10752,8233e" filled="false" stroked="true" strokeweight=".580pt" strokecolor="#000000">
                <v:path arrowok="t"/>
              </v:shape>
            </v:group>
            <v:group style="position:absolute;left:171;top:8774;width:92;height:143" coordorigin="171,8774" coordsize="92,143">
              <v:shape style="position:absolute;left:171;top:8774;width:92;height:143" coordorigin="171,8774" coordsize="92,143" path="m240,8774l221,8774,209,8777,203,8779,197,8783,193,8786,188,8790,185,8795,177,8809,175,8815,171,8833,171,8870,173,8876,177,8895,180,8899,182,8904,185,8906,188,8909,192,8912,195,8913,200,8916,204,8917,223,8917,230,8916,242,8911,247,8907,251,8903,212,8903,201,8899,189,8853,194,8851,195,8850,200,8847,203,8847,205,8846,209,8845,257,8845,254,8841,252,8839,189,8839,189,8832,193,8814,195,8808,199,8804,201,8799,206,8796,211,8793,216,8790,221,8789,255,8789,255,8780,254,8780,254,8779,253,8779,252,8778,251,8778,248,8777,247,8777,245,8775,242,8775,240,8774xe" filled="true" fillcolor="#000000" stroked="false">
                <v:path arrowok="t"/>
                <v:fill type="solid"/>
              </v:shape>
              <v:shape style="position:absolute;left:171;top:8774;width:92;height:143" coordorigin="171,8774" coordsize="92,143" path="m257,8845l228,8845,230,8846,234,8847,239,8852,240,8855,242,8857,242,8861,243,8864,243,8880,240,8891,233,8898,229,8900,222,8903,251,8903,255,8899,258,8894,260,8888,263,8876,263,8864,259,8850,257,8845xe" filled="true" fillcolor="#000000" stroked="false">
                <v:path arrowok="t"/>
                <v:fill type="solid"/>
              </v:shape>
              <v:shape style="position:absolute;left:171;top:8774;width:92;height:143" coordorigin="171,8774" coordsize="92,143" path="m229,8829l218,8829,215,8831,209,8831,204,8833,200,8833,193,8837,192,8838,189,8839,252,8839,251,8838,236,8831,229,8829xe" filled="true" fillcolor="#000000" stroked="false">
                <v:path arrowok="t"/>
                <v:fill type="solid"/>
              </v:shape>
              <v:shape style="position:absolute;left:171;top:8774;width:92;height:143" coordorigin="171,8774" coordsize="92,143" path="m255,8789l235,8789,237,8790,240,8790,242,8791,245,8791,247,8792,248,8792,249,8793,254,8793,255,8792,255,8789xe" filled="true" fillcolor="#000000" stroked="false">
                <v:path arrowok="t"/>
                <v:fill type="solid"/>
              </v:shape>
            </v:group>
            <v:group style="position:absolute;left:289;top:8892;width:23;height:24" coordorigin="289,8892" coordsize="23,24">
              <v:shape style="position:absolute;left:289;top:8892;width:23;height:24" coordorigin="289,8892" coordsize="23,24" path="m307,8892l293,8892,291,8894,289,8895,289,8912,291,8913,293,8916,307,8916,311,8912,312,8909,312,8899,311,8895,307,8892xe" filled="true" fillcolor="#000000" stroked="false">
                <v:path arrowok="t"/>
                <v:fill type="solid"/>
              </v:shape>
            </v:group>
            <v:group style="position:absolute;left:66;top:8618;width:10686;height:2" coordorigin="66,8618" coordsize="10686,2">
              <v:shape style="position:absolute;left:66;top:8618;width:10686;height:2" coordorigin="66,8618" coordsize="10686,0" path="m66,8618l10752,8618e" filled="false" stroked="true" strokeweight=".58001pt" strokecolor="#000000">
                <v:path arrowok="t"/>
              </v:shape>
            </v:group>
            <v:group style="position:absolute;left:170;top:9159;width:92;height:141" coordorigin="170,9159" coordsize="92,141">
              <v:shape style="position:absolute;left:170;top:9159;width:92;height:141" coordorigin="170,9159" coordsize="92,141" path="m259,9161l171,9161,171,9162,170,9163,170,9173,171,9174,171,9175,173,9176,241,9176,188,9295,187,9296,187,9297,188,9299,189,9299,189,9300,205,9300,209,9296,259,9180,259,9179,260,9177,260,9173,261,9171,261,9165,260,9164,260,9162,259,9161xe" filled="true" fillcolor="#000000" stroked="false">
                <v:path arrowok="t"/>
                <v:fill type="solid"/>
              </v:shape>
              <v:shape style="position:absolute;left:170;top:9159;width:92;height:141" coordorigin="170,9159" coordsize="92,141" path="m258,9159l174,9159,173,9161,258,9161,258,9159xe" filled="true" fillcolor="#000000" stroked="false">
                <v:path arrowok="t"/>
                <v:fill type="solid"/>
              </v:shape>
            </v:group>
            <v:group style="position:absolute;left:289;top:9276;width:23;height:24" coordorigin="289,9276" coordsize="23,24">
              <v:shape style="position:absolute;left:289;top:9276;width:23;height:24" coordorigin="289,9276" coordsize="23,24" path="m307,9276l293,9276,291,9278,289,9279,289,9296,291,9297,293,9300,307,9300,311,9296,312,9293,312,9283,311,9279,307,9276xe" filled="true" fillcolor="#000000" stroked="false">
                <v:path arrowok="t"/>
                <v:fill type="solid"/>
              </v:shape>
            </v:group>
            <v:group style="position:absolute;left:66;top:9003;width:10686;height:2" coordorigin="66,9003" coordsize="10686,2">
              <v:shape style="position:absolute;left:66;top:9003;width:10686;height:2" coordorigin="66,9003" coordsize="10686,0" path="m66,9003l10752,9003e" filled="false" stroked="true" strokeweight=".580pt" strokecolor="#000000">
                <v:path arrowok="t"/>
              </v:shape>
            </v:group>
            <v:group style="position:absolute;left:168;top:9543;width:95;height:143" coordorigin="168,9543" coordsize="95,143">
              <v:shape style="position:absolute;left:168;top:9543;width:95;height:143" coordorigin="168,9543" coordsize="95,143" path="m230,9543l203,9543,198,9546,192,9548,176,9565,174,9569,173,9573,173,9582,186,9603,192,9609,195,9612,200,9613,195,9615,191,9619,187,9621,182,9624,176,9630,174,9633,171,9636,170,9639,169,9644,168,9648,168,9657,195,9684,200,9686,229,9686,235,9684,241,9683,246,9680,249,9677,254,9674,255,9672,206,9672,199,9671,194,9667,189,9662,187,9657,187,9644,189,9639,194,9635,195,9632,203,9627,205,9625,210,9623,213,9620,246,9620,243,9619,240,9617,230,9612,235,9609,242,9605,217,9605,212,9602,209,9600,205,9599,203,9596,199,9594,198,9591,195,9590,192,9583,192,9571,193,9566,198,9563,201,9559,207,9558,252,9558,251,9555,247,9553,245,9549,240,9547,235,9546,230,9543xe" filled="true" fillcolor="#000000" stroked="false">
                <v:path arrowok="t"/>
                <v:fill type="solid"/>
              </v:shape>
              <v:shape style="position:absolute;left:168;top:9543;width:95;height:143" coordorigin="168,9543" coordsize="95,143" path="m246,9620l213,9620,219,9623,234,9632,241,9639,243,9644,243,9657,241,9662,236,9667,231,9671,224,9672,255,9672,261,9660,263,9655,263,9644,260,9637,259,9635,254,9627,248,9621,246,9620xe" filled="true" fillcolor="#000000" stroked="false">
                <v:path arrowok="t"/>
                <v:fill type="solid"/>
              </v:shape>
              <v:shape style="position:absolute;left:168;top:9543;width:95;height:143" coordorigin="168,9543" coordsize="95,143" path="m252,9558l222,9558,225,9559,228,9560,231,9561,236,9566,239,9571,239,9583,237,9588,224,9601,217,9605,242,9605,245,9601,248,9599,251,9596,253,9593,254,9589,255,9587,258,9579,258,9571,257,9566,255,9563,252,9558xe" filled="true" fillcolor="#000000" stroked="false">
                <v:path arrowok="t"/>
                <v:fill type="solid"/>
              </v:shape>
            </v:group>
            <v:group style="position:absolute;left:289;top:9661;width:23;height:24" coordorigin="289,9661" coordsize="23,24">
              <v:shape style="position:absolute;left:289;top:9661;width:23;height:24" coordorigin="289,9661" coordsize="23,24" path="m307,9661l293,9661,291,9663,289,9665,289,9681,291,9683,293,9685,307,9685,311,9681,312,9678,312,9668,311,9665,307,9661xe" filled="true" fillcolor="#000000" stroked="false">
                <v:path arrowok="t"/>
                <v:fill type="solid"/>
              </v:shape>
            </v:group>
            <v:group style="position:absolute;left:66;top:9387;width:10686;height:2" coordorigin="66,9387" coordsize="10686,2">
              <v:shape style="position:absolute;left:66;top:9387;width:10686;height:2" coordorigin="66,9387" coordsize="10686,0" path="m66,9387l10752,9387e" filled="false" stroked="true" strokeweight=".64001pt" strokecolor="#000000">
                <v:path arrowok="t"/>
              </v:shape>
            </v:group>
            <v:group style="position:absolute;left:168;top:9927;width:93;height:143" coordorigin="168,9927" coordsize="93,143">
              <v:shape style="position:absolute;left:168;top:9927;width:93;height:143" coordorigin="168,9927" coordsize="93,143" path="m179,10051l173,10051,173,10063,174,10064,174,10065,175,10065,176,10067,177,10067,180,10068,181,10068,183,10069,186,10069,188,10070,209,10070,237,10058,241,10056,194,10056,192,10055,188,10055,186,10053,185,10053,182,10052,180,10052,179,10051xe" filled="true" fillcolor="#000000" stroked="false">
                <v:path arrowok="t"/>
                <v:fill type="solid"/>
              </v:shape>
              <v:shape style="position:absolute;left:168;top:9927;width:93;height:143" coordorigin="168,9927" coordsize="93,143" path="m260,10007l241,10007,241,10019,239,10025,237,10031,235,10037,231,10040,229,10045,219,10052,215,10055,209,10056,241,10056,242,10055,246,10051,248,10045,252,10040,254,10035,260,10007xe" filled="true" fillcolor="#000000" stroked="false">
                <v:path arrowok="t"/>
                <v:fill type="solid"/>
              </v:shape>
              <v:shape style="position:absolute;left:168;top:9927;width:93;height:143" coordorigin="168,9927" coordsize="93,143" path="m225,9927l207,9927,200,9929,171,9956,169,9961,168,9967,168,9979,201,10015,217,10015,223,10014,228,10013,237,10008,241,10007,260,10007,260,10005,260,10001,207,10001,200,9998,198,9997,194,9995,193,9992,191,9990,189,9987,187,9980,187,9965,191,9954,193,9951,195,9948,198,9947,201,9944,209,9942,248,9942,246,9938,235,9931,230,9930,225,9927xe" filled="true" fillcolor="#000000" stroked="false">
                <v:path arrowok="t"/>
                <v:fill type="solid"/>
              </v:shape>
              <v:shape style="position:absolute;left:168;top:9927;width:93;height:143" coordorigin="168,9927" coordsize="93,143" path="m248,9942l218,9942,225,9944,229,9947,231,9949,236,9956,239,9962,241,9974,241,9991,237,9993,228,9998,218,10001,260,10001,260,9981,259,9975,259,9969,258,9963,257,9959,254,9954,253,9949,248,9942xe" filled="true" fillcolor="#000000" stroked="false">
                <v:path arrowok="t"/>
                <v:fill type="solid"/>
              </v:shape>
            </v:group>
            <v:group style="position:absolute;left:289;top:10045;width:23;height:24" coordorigin="289,10045" coordsize="23,24">
              <v:shape style="position:absolute;left:289;top:10045;width:23;height:24" coordorigin="289,10045" coordsize="23,24" path="m307,10045l293,10045,291,10047,289,10049,289,10065,291,10067,293,10069,307,10069,311,10065,312,10062,312,10052,311,10049,307,10045xe" filled="true" fillcolor="#000000" stroked="false">
                <v:path arrowok="t"/>
                <v:fill type="solid"/>
              </v:shape>
            </v:group>
            <v:group style="position:absolute;left:66;top:9771;width:10686;height:2" coordorigin="66,9771" coordsize="10686,2">
              <v:shape style="position:absolute;left:66;top:9771;width:10686;height:2" coordorigin="66,9771" coordsize="10686,0" path="m66,9771l10752,9771e" filled="false" stroked="true" strokeweight=".64001pt" strokecolor="#000000">
                <v:path arrowok="t"/>
              </v:shape>
            </v:group>
            <v:group style="position:absolute;left:23;top:10157;width:10730;height:2" coordorigin="23,10157" coordsize="10730,2">
              <v:shape style="position:absolute;left:23;top:10157;width:10730;height:2" coordorigin="23,10157" coordsize="10730,0" path="m23,10157l10752,10157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81"/>
          <w:footerReference w:type="default" r:id="rId82"/>
          <w:pgSz w:w="12240" w:h="15840"/>
          <w:pgMar w:header="710" w:footer="693" w:top="1820" w:bottom="880" w:left="600" w:right="6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44.400002pt;margin-top:142.259995pt;width:12.3pt;height:7.3pt;mso-position-horizontal-relative:page;mso-position-vertical-relative:page;z-index:-67480" coordorigin="888,2845" coordsize="246,146">
            <v:group style="position:absolute;left:888;top:2846;width:81;height:142" coordorigin="888,2846" coordsize="81,142">
              <v:shape style="position:absolute;left:888;top:2846;width:81;height:142" coordorigin="888,2846" coordsize="81,142" path="m966,2974l890,2974,890,2975,889,2975,889,2977,888,2977,888,2984,889,2986,889,2987,890,2988,967,2988,967,2987,968,2986,968,2976,967,2976,967,2975,966,2974xe" filled="true" fillcolor="#000000" stroked="false">
                <v:path arrowok="t"/>
                <v:fill type="solid"/>
              </v:shape>
              <v:shape style="position:absolute;left:888;top:2846;width:81;height:142" coordorigin="888,2846" coordsize="81,142" path="m940,2867l922,2867,922,2974,940,2974,940,2867xe" filled="true" fillcolor="#000000" stroked="false">
                <v:path arrowok="t"/>
                <v:fill type="solid"/>
              </v:shape>
              <v:shape style="position:absolute;left:888;top:2846;width:81;height:142" coordorigin="888,2846" coordsize="81,142" path="m940,2848l923,2848,890,2869,889,2869,889,2870,888,2870,888,2882,889,2884,893,2884,894,2882,922,2867,940,2867,940,2848xe" filled="true" fillcolor="#000000" stroked="false">
                <v:path arrowok="t"/>
                <v:fill type="solid"/>
              </v:shape>
              <v:shape style="position:absolute;left:888;top:2846;width:81;height:142" coordorigin="888,2846" coordsize="81,142" path="m935,2846l926,2846,925,2848,936,2848,935,2846xe" filled="true" fillcolor="#000000" stroked="false">
                <v:path arrowok="t"/>
                <v:fill type="solid"/>
              </v:shape>
            </v:group>
            <v:group style="position:absolute;left:989;top:2845;width:98;height:146" coordorigin="989,2845" coordsize="98,146">
              <v:shape style="position:absolute;left:989;top:2845;width:98;height:146" coordorigin="989,2845" coordsize="98,146" path="m1048,2845l1030,2845,1022,2848,1015,2851,1009,2855,1004,2860,1001,2866,996,2872,994,2880,992,2888,990,2897,989,2909,989,2930,1014,2986,1020,2989,1027,2990,1045,2990,1054,2989,1066,2982,1072,2977,1073,2975,1032,2975,1027,2974,1024,2972,1020,2970,1018,2966,1015,2962,1013,2958,1012,2952,1010,2945,1008,2929,1008,2909,1009,2902,1009,2894,1012,2882,1014,2878,1016,2872,1019,2868,1022,2866,1027,2862,1032,2861,1073,2861,1072,2858,1067,2854,1061,2850,1055,2848,1048,2845xe" filled="true" fillcolor="#000000" stroked="false">
                <v:path arrowok="t"/>
                <v:fill type="solid"/>
              </v:shape>
              <v:shape style="position:absolute;left:989;top:2845;width:98;height:146" coordorigin="989,2845" coordsize="98,146" path="m1073,2861l1044,2861,1048,2862,1052,2864,1055,2867,1057,2868,1058,2872,1060,2874,1062,2878,1064,2885,1064,2890,1066,2894,1066,2899,1067,2906,1067,2934,1066,2939,1066,2944,1048,2974,1045,2975,1073,2975,1075,2970,1079,2964,1086,2906,1085,2894,1083,2885,1082,2878,1079,2870,1073,2861xe" filled="true" fillcolor="#000000" stroked="false">
                <v:path arrowok="t"/>
                <v:fill type="solid"/>
              </v:shape>
            </v:group>
            <v:group style="position:absolute;left:1111;top:2964;width:23;height:26" coordorigin="1111,2964" coordsize="23,26">
              <v:shape style="position:absolute;left:1111;top:2964;width:23;height:26" coordorigin="1111,2964" coordsize="23,26" path="m1127,2964l1118,2964,1115,2965,1111,2969,1111,2986,1114,2987,1115,2988,1117,2989,1127,2989,1132,2987,1133,2986,1134,2982,1134,2971,1132,2966,1127,29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tabs>
          <w:tab w:pos="2867" w:val="left" w:leader="none"/>
          <w:tab w:pos="4670" w:val="left" w:leader="none"/>
          <w:tab w:pos="5698" w:val="left" w:leader="none"/>
          <w:tab w:pos="6940" w:val="left" w:leader="none"/>
          <w:tab w:pos="9883" w:val="left" w:leader="none"/>
        </w:tabs>
        <w:spacing w:line="200" w:lineRule="atLeast"/>
        <w:ind w:left="278" w:right="0"/>
        <w:jc w:val="left"/>
      </w:pPr>
      <w:r>
        <w:rPr/>
        <w:drawing>
          <wp:inline distT="0" distB="0" distL="0" distR="0">
            <wp:extent cx="1271984" cy="699516"/>
            <wp:effectExtent l="0" t="0" r="0" b="0"/>
            <wp:docPr id="9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84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9"/>
        </w:rPr>
        <w:pict>
          <v:group style="width:85.15pt;height:15pt;mso-position-horizontal-relative:char;mso-position-vertical-relative:line" coordorigin="0,0" coordsize="1703,300">
            <v:group style="position:absolute;left:0;top:38;width:174;height:207" coordorigin="0,38" coordsize="174,207">
              <v:shape style="position:absolute;left:0;top:38;width:174;height:207" coordorigin="0,38" coordsize="174,207" path="m76,38l14,78,0,164,5,184,55,238,100,244,117,241,135,232,155,217,160,210,100,210,84,210,42,152,41,122,46,102,55,87,64,77,76,72,163,72,153,58,140,49,124,42,103,39,76,38xe" filled="true" fillcolor="#000000" stroked="false">
                <v:path arrowok="t"/>
                <v:fill type="solid"/>
              </v:shape>
              <v:shape style="position:absolute;left:0;top:38;width:174;height:207" coordorigin="0,38" coordsize="174,207" path="m135,167l132,182,126,193,118,199,110,206,100,210,160,210,166,201,174,180,135,167xe" filled="true" fillcolor="#000000" stroked="false">
                <v:path arrowok="t"/>
                <v:fill type="solid"/>
              </v:shape>
              <v:shape style="position:absolute;left:0;top:38;width:174;height:207" coordorigin="0,38" coordsize="174,207" path="m163,72l102,72,111,74,126,86,130,95,133,105,173,92,164,73,163,72xe" filled="true" fillcolor="#000000" stroked="false">
                <v:path arrowok="t"/>
                <v:fill type="solid"/>
              </v:shape>
            </v:group>
            <v:group style="position:absolute;left:199;top:92;width:150;height:153" coordorigin="199,92" coordsize="150,153">
              <v:shape style="position:absolute;left:199;top:92;width:150;height:153" coordorigin="199,92" coordsize="150,153" path="m273,92l259,92,247,96,223,108,214,117,208,129,201,141,199,153,199,172,202,192,257,243,280,244,298,241,315,232,333,216,335,213,264,213,255,209,241,194,238,182,238,153,241,143,248,135,255,127,264,123,333,123,332,122,313,102,295,95,273,92xe" filled="true" fillcolor="#000000" stroked="false">
                <v:path arrowok="t"/>
                <v:fill type="solid"/>
              </v:shape>
              <v:shape style="position:absolute;left:199;top:92;width:150;height:153" coordorigin="199,92" coordsize="150,153" path="m333,123l284,123,292,127,298,135,306,143,309,153,309,182,306,194,298,201,292,209,284,213,335,213,342,201,347,181,348,156,343,139,333,123xe" filled="true" fillcolor="#000000" stroked="false">
                <v:path arrowok="t"/>
                <v:fill type="solid"/>
              </v:shape>
            </v:group>
            <v:group style="position:absolute;left:376;top:96;width:134;height:149" coordorigin="376,96" coordsize="134,149">
              <v:shape style="position:absolute;left:376;top:96;width:134;height:149" coordorigin="376,96" coordsize="134,149" path="m416,96l376,96,376,201,379,212,382,219,386,228,391,234,399,237,406,242,416,245,435,245,474,219,510,219,510,215,434,215,429,213,422,209,420,205,417,200,416,195,416,96xe" filled="true" fillcolor="#000000" stroked="false">
                <v:path arrowok="t"/>
                <v:fill type="solid"/>
              </v:shape>
              <v:shape style="position:absolute;left:376;top:96;width:134;height:149" coordorigin="376,96" coordsize="134,149" path="m510,219l474,219,474,241,510,241,510,219xe" filled="true" fillcolor="#000000" stroked="false">
                <v:path arrowok="t"/>
                <v:fill type="solid"/>
              </v:shape>
              <v:shape style="position:absolute;left:376;top:96;width:134;height:149" coordorigin="376,96" coordsize="134,149" path="m510,96l471,96,471,177,470,191,468,197,466,201,463,206,457,210,452,213,446,215,510,215,510,96xe" filled="true" fillcolor="#000000" stroked="false">
                <v:path arrowok="t"/>
                <v:fill type="solid"/>
              </v:shape>
            </v:group>
            <v:group style="position:absolute;left:548;top:92;width:134;height:149" coordorigin="548,92" coordsize="134,149">
              <v:shape style="position:absolute;left:548;top:92;width:134;height:149" coordorigin="548,92" coordsize="134,149" path="m584,96l548,96,548,241,586,241,586,158,588,147,590,141,591,135,595,131,601,127,606,123,612,121,678,121,678,119,677,116,584,116,584,96xe" filled="true" fillcolor="#000000" stroked="false">
                <v:path arrowok="t"/>
                <v:fill type="solid"/>
              </v:shape>
              <v:shape style="position:absolute;left:548;top:92;width:134;height:149" coordorigin="548,92" coordsize="134,149" path="m678,121l624,121,628,123,636,128,638,132,639,137,642,141,642,241,681,241,681,139,680,131,678,121xe" filled="true" fillcolor="#000000" stroked="false">
                <v:path arrowok="t"/>
                <v:fill type="solid"/>
              </v:shape>
              <v:shape style="position:absolute;left:548;top:92;width:134;height:149" coordorigin="548,92" coordsize="134,149" path="m640,92l618,94,599,102,584,116,677,116,675,113,672,109,668,104,662,99,655,97,648,93,640,92xe" filled="true" fillcolor="#000000" stroked="false">
                <v:path arrowok="t"/>
                <v:fill type="solid"/>
              </v:shape>
            </v:group>
            <v:group style="position:absolute;left:703;top:44;width:88;height:201" coordorigin="703,44" coordsize="88,201">
              <v:shape style="position:absolute;left:703;top:44;width:88;height:201" coordorigin="703,44" coordsize="88,201" path="m760,126l721,126,721,212,722,217,723,223,741,241,746,243,752,245,771,245,781,242,790,239,787,212,766,212,764,211,763,209,762,207,762,205,760,204,760,126xe" filled="true" fillcolor="#000000" stroked="false">
                <v:path arrowok="t"/>
                <v:fill type="solid"/>
              </v:shape>
              <v:shape style="position:absolute;left:703;top:44;width:88;height:201" coordorigin="703,44" coordsize="88,201" path="m787,209l780,211,775,212,787,212,787,209xe" filled="true" fillcolor="#000000" stroked="false">
                <v:path arrowok="t"/>
                <v:fill type="solid"/>
              </v:shape>
              <v:shape style="position:absolute;left:703;top:44;width:88;height:201" coordorigin="703,44" coordsize="88,201" path="m787,96l703,96,703,126,787,126,787,96xe" filled="true" fillcolor="#000000" stroked="false">
                <v:path arrowok="t"/>
                <v:fill type="solid"/>
              </v:shape>
              <v:shape style="position:absolute;left:703;top:44;width:88;height:201" coordorigin="703,44" coordsize="88,201" path="m760,44l721,67,721,96,760,96,760,44xe" filled="true" fillcolor="#000000" stroked="false">
                <v:path arrowok="t"/>
                <v:fill type="solid"/>
              </v:shape>
            </v:group>
            <v:group style="position:absolute;left:800;top:96;width:149;height:204" coordorigin="800,96" coordsize="149,204">
              <v:shape style="position:absolute;left:800;top:96;width:149;height:204" coordorigin="800,96" coordsize="149,204" path="m808,267l812,297,819,300,848,300,854,297,860,296,885,270,820,270,816,269,808,267xe" filled="true" fillcolor="#000000" stroked="false">
                <v:path arrowok="t"/>
                <v:fill type="solid"/>
              </v:shape>
              <v:shape style="position:absolute;left:800;top:96;width:149;height:204" coordorigin="800,96" coordsize="149,204" path="m841,96l800,96,855,241,853,249,849,257,846,261,841,266,835,270,885,270,889,261,898,235,911,199,876,199,841,96xe" filled="true" fillcolor="#000000" stroked="false">
                <v:path arrowok="t"/>
                <v:fill type="solid"/>
              </v:shape>
              <v:shape style="position:absolute;left:800;top:96;width:149;height:204" coordorigin="800,96" coordsize="149,204" path="m949,96l909,96,876,199,911,199,949,96xe" filled="true" fillcolor="#000000" stroked="false">
                <v:path arrowok="t"/>
                <v:fill type="solid"/>
              </v:shape>
            </v:group>
            <v:group style="position:absolute;left:963;top:150;width:77;height:40" coordorigin="963,150" coordsize="77,40">
              <v:shape style="position:absolute;left:963;top:150;width:77;height:40" coordorigin="963,150" coordsize="77,40" path="m963,170l1040,170e" filled="false" stroked="true" strokeweight="2.08pt" strokecolor="#000000">
                <v:path arrowok="t"/>
              </v:shape>
            </v:group>
            <v:group style="position:absolute;left:1045;top:39;width:263;height:202" coordorigin="1045,39" coordsize="263,202">
              <v:shape style="position:absolute;left:1045;top:39;width:263;height:202" coordorigin="1045,39" coordsize="263,202" path="m1086,39l1045,39,1093,241,1136,241,1153,179,1117,179,1086,39xe" filled="true" fillcolor="#000000" stroked="false">
                <v:path arrowok="t"/>
                <v:fill type="solid"/>
              </v:shape>
              <v:shape style="position:absolute;left:1045;top:39;width:263;height:202" coordorigin="1045,39" coordsize="263,202" path="m1214,91l1177,91,1216,241,1260,241,1274,180,1237,180,1214,91xe" filled="true" fillcolor="#000000" stroked="false">
                <v:path arrowok="t"/>
                <v:fill type="solid"/>
              </v:shape>
              <v:shape style="position:absolute;left:1045;top:39;width:263;height:202" coordorigin="1045,39" coordsize="263,202" path="m1308,39l1267,39,1237,180,1274,180,1308,39xe" filled="true" fillcolor="#000000" stroked="false">
                <v:path arrowok="t"/>
                <v:fill type="solid"/>
              </v:shape>
              <v:shape style="position:absolute;left:1045;top:39;width:263;height:202" coordorigin="1045,39" coordsize="263,202" path="m1201,39l1153,39,1117,179,1153,179,1177,91,1214,91,1201,39xe" filled="true" fillcolor="#000000" stroked="false">
                <v:path arrowok="t"/>
                <v:fill type="solid"/>
              </v:shape>
            </v:group>
            <v:group style="position:absolute;left:1347;top:20;width:2;height:221" coordorigin="1347,20" coordsize="2,221">
              <v:shape style="position:absolute;left:1347;top:20;width:2;height:221" coordorigin="1347,20" coordsize="0,221" path="m1347,20l1347,241e" filled="false" stroked="true" strokeweight="2.02pt" strokecolor="#000000">
                <v:path arrowok="t"/>
              </v:shape>
            </v:group>
            <v:group style="position:absolute;left:1398;top:39;width:143;height:206" coordorigin="1398,39" coordsize="143,206">
              <v:shape style="position:absolute;left:1398;top:39;width:143;height:206" coordorigin="1398,39" coordsize="143,206" path="m1447,93l1399,149,1398,175,1401,195,1408,213,1422,230,1439,241,1459,245,1467,245,1504,219,1540,219,1540,213,1459,213,1449,209,1443,199,1440,192,1437,181,1437,151,1441,140,1453,126,1460,121,1540,121,1540,102,1489,102,1472,95,1447,93xe" filled="true" fillcolor="#000000" stroked="false">
                <v:path arrowok="t"/>
                <v:fill type="solid"/>
              </v:shape>
              <v:shape style="position:absolute;left:1398;top:39;width:143;height:206" coordorigin="1398,39" coordsize="143,206" path="m1540,219l1504,219,1504,241,1540,241,1540,219xe" filled="true" fillcolor="#000000" stroked="false">
                <v:path arrowok="t"/>
                <v:fill type="solid"/>
              </v:shape>
              <v:shape style="position:absolute;left:1398;top:39;width:143;height:206" coordorigin="1398,39" coordsize="143,206" path="m1540,121l1479,121,1486,126,1498,140,1502,152,1502,183,1498,195,1486,210,1478,213,1540,213,1540,121xe" filled="true" fillcolor="#000000" stroked="false">
                <v:path arrowok="t"/>
                <v:fill type="solid"/>
              </v:shape>
              <v:shape style="position:absolute;left:1398;top:39;width:143;height:206" coordorigin="1398,39" coordsize="143,206" path="m1540,39l1502,39,1489,102,1540,102,1540,39xe" filled="true" fillcolor="#000000" stroked="false">
                <v:path arrowok="t"/>
                <v:fill type="solid"/>
              </v:shape>
            </v:group>
            <v:group style="position:absolute;left:1568;top:92;width:135;height:153" coordorigin="1568,92" coordsize="135,153">
              <v:shape style="position:absolute;left:1568;top:92;width:135;height:153" coordorigin="1568,92" coordsize="135,153" path="m1632,92l1579,122,1568,185,1573,204,1583,222,1597,234,1616,242,1639,245,1660,242,1677,234,1691,219,1693,216,1629,216,1622,212,1616,206,1610,199,1606,191,1606,180,1702,176,1701,157,1701,156,1606,156,1606,145,1610,137,1615,131,1621,125,1628,121,1688,121,1687,121,1672,103,1654,95,1632,92xe" filled="true" fillcolor="#000000" stroked="false">
                <v:path arrowok="t"/>
                <v:fill type="solid"/>
              </v:shape>
              <v:shape style="position:absolute;left:1568;top:92;width:135;height:153" coordorigin="1568,92" coordsize="135,153" path="m1663,194l1660,201,1657,207,1653,211,1644,216,1693,216,1701,201,1663,194xe" filled="true" fillcolor="#000000" stroked="false">
                <v:path arrowok="t"/>
                <v:fill type="solid"/>
              </v:shape>
              <v:shape style="position:absolute;left:1568;top:92;width:135;height:153" coordorigin="1568,92" coordsize="135,153" path="m1688,121l1644,121,1651,125,1656,131,1662,137,1664,145,1664,156,1701,156,1697,138,1688,121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39"/>
        </w:rPr>
      </w:r>
      <w:r>
        <w:rPr>
          <w:position w:val="39"/>
        </w:rPr>
        <w:tab/>
      </w:r>
      <w:r>
        <w:rPr>
          <w:position w:val="45"/>
        </w:rPr>
        <w:pict>
          <v:group style="width:46.15pt;height:10.4pt;mso-position-horizontal-relative:char;mso-position-vertical-relative:line" coordorigin="0,0" coordsize="923,208">
            <v:group style="position:absolute;left:0;top:0;width:164;height:208" coordorigin="0,0" coordsize="164,208">
              <v:shape style="position:absolute;left:0;top:0;width:164;height:208" coordorigin="0,0" coordsize="164,208" path="m40,134l0,139,0,140,5,160,63,206,87,208,109,205,126,200,138,196,148,188,154,178,157,173,71,173,61,170,54,164,47,157,42,148,40,134xe" filled="true" fillcolor="#000000" stroked="false">
                <v:path arrowok="t"/>
                <v:fill type="solid"/>
              </v:shape>
              <v:shape style="position:absolute;left:0;top:0;width:164;height:208" coordorigin="0,0" coordsize="164,208" path="m80,0l22,18,8,67,16,84,32,101,49,109,72,116,89,120,100,124,104,125,116,130,121,137,122,140,122,152,119,160,113,164,106,170,96,173,157,173,160,168,163,157,163,133,161,122,155,114,150,104,89,78,70,74,58,70,52,65,48,61,46,58,46,48,48,43,53,41,59,36,68,34,149,34,143,25,123,7,104,2,80,0xe" filled="true" fillcolor="#000000" stroked="false">
                <v:path arrowok="t"/>
                <v:fill type="solid"/>
              </v:shape>
              <v:shape style="position:absolute;left:0;top:0;width:164;height:208" coordorigin="0,0" coordsize="164,208" path="m149,34l91,34,100,36,106,40,112,44,115,52,116,62,157,57,154,41,149,34xe" filled="true" fillcolor="#000000" stroked="false">
                <v:path arrowok="t"/>
                <v:fill type="solid"/>
              </v:shape>
            </v:group>
            <v:group style="position:absolute;left:197;top:2;width:134;height:202" coordorigin="197,2" coordsize="134,202">
              <v:shape style="position:absolute;left:197;top:2;width:134;height:202" coordorigin="197,2" coordsize="134,202" path="m235,2l197,2,197,204,235,204,235,119,236,109,241,97,245,92,250,89,256,86,260,84,326,84,324,78,323,77,235,77,235,2xe" filled="true" fillcolor="#000000" stroked="false">
                <v:path arrowok="t"/>
                <v:fill type="solid"/>
              </v:shape>
              <v:shape style="position:absolute;left:197;top:2;width:134;height:202" coordorigin="197,2" coordsize="134,202" path="m326,84l272,84,277,86,288,94,289,98,290,102,292,112,292,204,330,204,330,106,329,96,326,84xe" filled="true" fillcolor="#000000" stroked="false">
                <v:path arrowok="t"/>
                <v:fill type="solid"/>
              </v:shape>
              <v:shape style="position:absolute;left:197;top:2;width:134;height:202" coordorigin="197,2" coordsize="134,202" path="m289,55l270,56,252,63,235,77,323,77,320,73,317,67,311,64,296,56,289,55xe" filled="true" fillcolor="#000000" stroked="false">
                <v:path arrowok="t"/>
                <v:fill type="solid"/>
              </v:shape>
            </v:group>
            <v:group style="position:absolute;left:358;top:55;width:137;height:153" coordorigin="358,55" coordsize="137,153">
              <v:shape style="position:absolute;left:358;top:55;width:137;height:153" coordorigin="358,55" coordsize="137,153" path="m484,84l432,84,439,86,443,89,446,92,448,97,448,109,440,112,428,115,410,119,397,121,386,124,380,127,373,131,367,136,364,143,359,149,358,156,358,176,361,187,371,196,379,203,391,208,414,208,451,188,488,188,486,180,412,180,406,178,398,170,396,166,396,155,398,150,403,146,407,144,414,143,436,138,443,136,448,134,486,134,486,95,484,84xe" filled="true" fillcolor="#000000" stroked="false">
                <v:path arrowok="t"/>
                <v:fill type="solid"/>
              </v:shape>
              <v:shape style="position:absolute;left:358;top:55;width:137;height:153" coordorigin="358,55" coordsize="137,153" path="m488,188l451,188,451,191,452,193,454,198,455,202,456,204,494,204,491,197,488,191,488,188xe" filled="true" fillcolor="#000000" stroked="false">
                <v:path arrowok="t"/>
                <v:fill type="solid"/>
              </v:shape>
              <v:shape style="position:absolute;left:358;top:55;width:137;height:153" coordorigin="358,55" coordsize="137,153" path="m486,134l448,134,448,157,446,161,445,166,442,170,437,173,431,178,425,180,486,180,486,179,486,134xe" filled="true" fillcolor="#000000" stroked="false">
                <v:path arrowok="t"/>
                <v:fill type="solid"/>
              </v:shape>
              <v:shape style="position:absolute;left:358;top:55;width:137;height:153" coordorigin="358,55" coordsize="137,153" path="m419,55l365,83,361,96,396,103,398,96,402,91,409,86,415,84,484,84,484,83,444,57,419,55xe" filled="true" fillcolor="#000000" stroked="false">
                <v:path arrowok="t"/>
                <v:fill type="solid"/>
              </v:shape>
            </v:group>
            <v:group style="position:absolute;left:522;top:55;width:96;height:149" coordorigin="522,55" coordsize="96,149">
              <v:shape style="position:absolute;left:522;top:55;width:96;height:149" coordorigin="522,55" coordsize="96,149" path="m558,59l522,59,522,204,560,204,561,146,562,124,581,90,608,90,612,79,558,79,558,59xe" filled="true" fillcolor="#000000" stroked="false">
                <v:path arrowok="t"/>
                <v:fill type="solid"/>
              </v:shape>
              <v:shape style="position:absolute;left:522;top:55;width:96;height:149" coordorigin="522,55" coordsize="96,149" path="m608,90l592,90,599,91,606,96,608,90xe" filled="true" fillcolor="#000000" stroked="false">
                <v:path arrowok="t"/>
                <v:fill type="solid"/>
              </v:shape>
              <v:shape style="position:absolute;left:522;top:55;width:96;height:149" coordorigin="522,55" coordsize="96,149" path="m601,55l584,55,580,56,575,60,570,62,564,70,558,79,612,79,618,62,610,58,601,55xe" filled="true" fillcolor="#000000" stroked="false">
                <v:path arrowok="t"/>
                <v:fill type="solid"/>
              </v:shape>
            </v:group>
            <v:group style="position:absolute;left:623;top:55;width:135;height:153" coordorigin="623,55" coordsize="135,153">
              <v:shape style="position:absolute;left:623;top:55;width:135;height:153" coordorigin="623,55" coordsize="135,153" path="m686,55l634,85,623,148,628,167,638,185,652,197,671,205,694,208,715,205,732,197,746,182,748,179,684,179,677,175,671,169,665,162,661,154,661,143,757,139,756,120,756,119,661,119,661,108,665,100,670,94,676,88,683,84,742,84,742,84,727,66,709,58,686,55xe" filled="true" fillcolor="#000000" stroked="false">
                <v:path arrowok="t"/>
                <v:fill type="solid"/>
              </v:shape>
              <v:shape style="position:absolute;left:623;top:55;width:135;height:153" coordorigin="623,55" coordsize="135,153" path="m718,157l715,164,712,170,708,174,698,179,748,179,756,164,718,157xe" filled="true" fillcolor="#000000" stroked="false">
                <v:path arrowok="t"/>
                <v:fill type="solid"/>
              </v:shape>
              <v:shape style="position:absolute;left:623;top:55;width:135;height:153" coordorigin="623,55" coordsize="135,153" path="m742,84l698,84,706,88,710,94,716,100,719,108,719,119,756,119,751,101,742,84xe" filled="true" fillcolor="#000000" stroked="false">
                <v:path arrowok="t"/>
                <v:fill type="solid"/>
              </v:shape>
            </v:group>
            <v:group style="position:absolute;left:780;top:2;width:143;height:206" coordorigin="780,2" coordsize="143,206">
              <v:shape style="position:absolute;left:780;top:2;width:143;height:206" coordorigin="780,2" coordsize="143,206" path="m830,56l782,112,780,138,783,158,791,176,804,193,821,204,841,208,850,208,887,182,923,182,923,176,841,176,833,172,826,162,822,155,820,144,820,114,823,103,835,89,842,84,923,84,923,65,872,65,854,58,830,56xe" filled="true" fillcolor="#000000" stroked="false">
                <v:path arrowok="t"/>
                <v:fill type="solid"/>
              </v:shape>
              <v:shape style="position:absolute;left:780;top:2;width:143;height:206" coordorigin="780,2" coordsize="143,206" path="m923,182l887,182,887,204,923,204,923,182xe" filled="true" fillcolor="#000000" stroked="false">
                <v:path arrowok="t"/>
                <v:fill type="solid"/>
              </v:shape>
              <v:shape style="position:absolute;left:780;top:2;width:143;height:206" coordorigin="780,2" coordsize="143,206" path="m923,84l862,84,869,89,881,103,884,115,884,146,881,158,869,173,860,176,923,176,923,84xe" filled="true" fillcolor="#000000" stroked="false">
                <v:path arrowok="t"/>
                <v:fill type="solid"/>
              </v:shape>
              <v:shape style="position:absolute;left:780;top:2;width:143;height:206" coordorigin="780,2" coordsize="143,206" path="m923,2l884,2,872,65,923,65,923,2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45"/>
        </w:rPr>
      </w:r>
      <w:r>
        <w:rPr>
          <w:position w:val="45"/>
        </w:rPr>
        <w:tab/>
      </w:r>
      <w:r>
        <w:rPr>
          <w:position w:val="43"/>
        </w:rPr>
        <w:pict>
          <v:group style="width:56.6pt;height:13.1pt;mso-position-horizontal-relative:char;mso-position-vertical-relative:line" coordorigin="0,0" coordsize="1132,262">
            <v:group style="position:absolute;left:0;top:37;width:164;height:208" coordorigin="0,37" coordsize="164,208">
              <v:shape style="position:absolute;left:0;top:37;width:164;height:208" coordorigin="0,37" coordsize="164,208" path="m40,171l0,176,5,197,14,214,28,230,43,238,63,243,87,245,108,242,126,237,138,233,148,225,154,214,157,210,71,210,61,207,54,201,47,194,41,185,40,171xe" filled="true" fillcolor="#000000" stroked="false">
                <v:path arrowok="t"/>
                <v:fill type="solid"/>
              </v:shape>
              <v:shape style="position:absolute;left:0;top:37;width:164;height:208" coordorigin="0,37" coordsize="164,208" path="m80,37l22,55,8,103,15,120,31,138,48,146,71,153,88,157,98,161,122,177,122,189,119,197,113,201,106,207,96,210,157,210,160,205,163,194,163,170,161,159,155,151,150,141,89,115,70,111,56,107,48,98,46,95,46,85,48,80,59,73,68,71,148,71,143,62,123,44,104,39,80,37xe" filled="true" fillcolor="#000000" stroked="false">
                <v:path arrowok="t"/>
                <v:fill type="solid"/>
              </v:shape>
              <v:shape style="position:absolute;left:0;top:37;width:164;height:208" coordorigin="0,37" coordsize="164,208" path="m148,71l91,71,100,73,106,77,112,81,115,89,116,99,157,95,153,78,148,71xe" filled="true" fillcolor="#000000" stroked="false">
                <v:path arrowok="t"/>
                <v:fill type="solid"/>
              </v:shape>
            </v:group>
            <v:group style="position:absolute;left:187;top:92;width:135;height:153" coordorigin="187,92" coordsize="135,153">
              <v:shape style="position:absolute;left:187;top:92;width:135;height:153" coordorigin="187,92" coordsize="135,153" path="m250,92l198,121,187,185,192,204,202,222,216,234,234,242,258,245,279,242,296,234,307,225,314,216,247,216,240,212,234,206,228,199,226,191,226,180,322,177,320,157,320,156,226,156,226,145,228,137,234,131,239,125,246,121,306,121,306,121,291,103,273,95,250,92xe" filled="true" fillcolor="#000000" stroked="false">
                <v:path arrowok="t"/>
                <v:fill type="solid"/>
              </v:shape>
              <v:shape style="position:absolute;left:187;top:92;width:135;height:153" coordorigin="187,92" coordsize="135,153" path="m281,194l280,201,276,207,272,211,263,216,314,216,314,215,319,201,281,194xe" filled="true" fillcolor="#000000" stroked="false">
                <v:path arrowok="t"/>
                <v:fill type="solid"/>
              </v:shape>
              <v:shape style="position:absolute;left:187;top:92;width:135;height:153" coordorigin="187,92" coordsize="135,153" path="m306,121l263,121,269,125,281,137,283,145,283,156,320,156,315,138,306,121xe" filled="true" fillcolor="#000000" stroked="false">
                <v:path arrowok="t"/>
                <v:fill type="solid"/>
              </v:shape>
            </v:group>
            <v:group style="position:absolute;left:352;top:92;width:95;height:149" coordorigin="352,92" coordsize="95,149">
              <v:shape style="position:absolute;left:352;top:92;width:95;height:149" coordorigin="352,92" coordsize="95,149" path="m388,96l352,96,352,241,390,241,390,183,391,161,394,147,395,139,398,134,403,131,407,128,412,127,437,127,440,116,388,116,388,96xe" filled="true" fillcolor="#000000" stroked="false">
                <v:path arrowok="t"/>
                <v:fill type="solid"/>
              </v:shape>
              <v:shape style="position:absolute;left:352;top:92;width:95;height:149" coordorigin="352,92" coordsize="95,149" path="m437,127l422,127,428,128,434,133,437,127xe" filled="true" fillcolor="#000000" stroked="false">
                <v:path arrowok="t"/>
                <v:fill type="solid"/>
              </v:shape>
              <v:shape style="position:absolute;left:352;top:92;width:95;height:149" coordorigin="352,92" coordsize="95,149" path="m431,92l415,92,409,93,404,97,398,99,394,107,388,116,440,116,446,99,439,95,431,92xe" filled="true" fillcolor="#000000" stroked="false">
                <v:path arrowok="t"/>
                <v:fill type="solid"/>
              </v:shape>
            </v:group>
            <v:group style="position:absolute;left:445;top:96;width:152;height:146" coordorigin="445,96" coordsize="152,146">
              <v:shape style="position:absolute;left:445;top:96;width:152;height:146" coordorigin="445,96" coordsize="152,146" path="m486,96l445,96,504,241,539,241,557,194,521,194,514,170,486,96xe" filled="true" fillcolor="#000000" stroked="false">
                <v:path arrowok="t"/>
                <v:fill type="solid"/>
              </v:shape>
              <v:shape style="position:absolute;left:445;top:96;width:152;height:146" coordorigin="445,96" coordsize="152,146" path="m596,96l557,96,529,170,527,177,526,182,524,185,523,188,521,194,557,194,596,96xe" filled="true" fillcolor="#000000" stroked="false">
                <v:path arrowok="t"/>
                <v:fill type="solid"/>
              </v:shape>
            </v:group>
            <v:group style="position:absolute;left:637;top:20;width:2;height:221" coordorigin="637,20" coordsize="2,221">
              <v:shape style="position:absolute;left:637;top:20;width:2;height:221" coordorigin="637,20" coordsize="0,221" path="m637,20l637,241e" filled="false" stroked="true" strokeweight="2.02pt" strokecolor="#000000">
                <v:path arrowok="t"/>
              </v:shape>
            </v:group>
            <v:group style="position:absolute;left:688;top:94;width:138;height:150" coordorigin="688,94" coordsize="138,150">
              <v:shape style="position:absolute;left:688;top:94;width:138;height:150" coordorigin="688,94" coordsize="138,150" path="m769,94l705,115,688,173,691,193,744,242,770,244,789,239,807,228,817,213,750,213,742,210,737,203,731,195,727,183,727,150,731,139,736,132,742,126,750,122,816,122,813,117,799,102,788,97,769,94xe" filled="true" fillcolor="#000000" stroked="false">
                <v:path arrowok="t"/>
                <v:fill type="solid"/>
              </v:shape>
              <v:shape style="position:absolute;left:688;top:94;width:138;height:150" coordorigin="688,94" coordsize="138,150" path="m787,185l786,195,782,203,778,206,773,211,767,213,817,213,818,212,826,192,787,185xe" filled="true" fillcolor="#000000" stroked="false">
                <v:path arrowok="t"/>
                <v:fill type="solid"/>
              </v:shape>
              <v:shape style="position:absolute;left:688;top:94;width:138;height:150" coordorigin="688,94" coordsize="138,150" path="m816,122l767,122,773,125,776,128,781,132,785,138,786,145,823,139,822,135,816,122xe" filled="true" fillcolor="#000000" stroked="false">
                <v:path arrowok="t"/>
                <v:fill type="solid"/>
              </v:shape>
            </v:group>
            <v:group style="position:absolute;left:842;top:92;width:135;height:153" coordorigin="842,92" coordsize="135,153">
              <v:shape style="position:absolute;left:842;top:92;width:135;height:153" coordorigin="842,92" coordsize="135,153" path="m906,92l853,122,842,185,848,204,857,222,872,234,890,242,914,245,934,242,952,234,966,219,968,216,904,216,896,212,890,206,884,199,881,191,881,180,977,176,976,156,882,156,882,145,884,137,889,131,895,125,902,121,962,121,962,120,947,102,928,95,906,92xe" filled="true" fillcolor="#000000" stroked="false">
                <v:path arrowok="t"/>
                <v:fill type="solid"/>
              </v:shape>
              <v:shape style="position:absolute;left:842;top:92;width:135;height:153" coordorigin="842,92" coordsize="135,153" path="m937,194l918,216,968,216,976,201,937,194xe" filled="true" fillcolor="#000000" stroked="false">
                <v:path arrowok="t"/>
                <v:fill type="solid"/>
              </v:shape>
              <v:shape style="position:absolute;left:842;top:92;width:135;height:153" coordorigin="842,92" coordsize="135,153" path="m962,121l918,121,925,125,930,131,936,137,938,145,940,156,976,156,971,138,962,121xe" filled="true" fillcolor="#000000" stroked="false">
                <v:path arrowok="t"/>
                <v:fill type="solid"/>
              </v:shape>
            </v:group>
            <v:group style="position:absolute;left:995;top:93;width:137;height:152" coordorigin="995,93" coordsize="137,152">
              <v:shape style="position:absolute;left:995;top:93;width:137;height:152" coordorigin="995,93" coordsize="137,152" path="m1034,193l995,199,995,202,1004,219,1019,234,1033,239,1052,243,1079,244,1099,239,1115,230,1126,221,1127,217,1056,217,1049,215,1044,211,1039,206,1036,201,1034,193xe" filled="true" fillcolor="#000000" stroked="false">
                <v:path arrowok="t"/>
                <v:fill type="solid"/>
              </v:shape>
              <v:shape style="position:absolute;left:995;top:93;width:137;height:152" coordorigin="995,93" coordsize="137,152" path="m1051,93l1030,97,1015,105,1006,114,1001,125,1001,151,1076,188,1084,189,1088,192,1092,195,1092,205,1091,209,1087,211,1082,215,1075,217,1127,217,1132,209,1132,183,1076,150,1056,145,1044,141,1040,139,1038,137,1037,134,1037,128,1038,126,1040,125,1045,121,1052,120,1121,120,1116,111,1096,97,1078,94,1051,93xe" filled="true" fillcolor="#000000" stroked="false">
                <v:path arrowok="t"/>
                <v:fill type="solid"/>
              </v:shape>
              <v:shape style="position:absolute;left:995;top:93;width:137;height:152" coordorigin="995,93" coordsize="137,152" path="m1121,120l1070,120,1076,121,1081,125,1086,127,1088,132,1090,138,1125,126,1121,120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43"/>
        </w:rPr>
      </w:r>
      <w:r>
        <w:rPr>
          <w:position w:val="43"/>
        </w:rPr>
        <w:tab/>
      </w:r>
      <w:r>
        <w:rPr>
          <w:position w:val="39"/>
        </w:rPr>
        <w:pict>
          <v:group style="width:56.55pt;height:13.05pt;mso-position-horizontal-relative:char;mso-position-vertical-relative:line" coordorigin="0,0" coordsize="1131,261">
            <v:group style="position:absolute;left:0;top:0;width:155;height:202" coordorigin="0,0" coordsize="155,202">
              <v:shape style="position:absolute;left:0;top:0;width:155;height:202" coordorigin="0,0" coordsize="155,202" path="m66,0l0,0,0,202,41,202,41,126,70,126,138,108,149,91,41,91,41,35,149,35,143,23,134,13,125,7,110,2,92,1,66,0xe" filled="true" fillcolor="#000000" stroked="false">
                <v:path arrowok="t"/>
                <v:fill type="solid"/>
              </v:shape>
              <v:shape style="position:absolute;left:0;top:0;width:155;height:202" coordorigin="0,0" coordsize="155,202" path="m149,35l85,35,90,36,96,37,102,40,106,44,110,49,113,55,113,68,112,74,108,79,101,86,95,89,90,91,149,91,152,85,155,74,155,61,151,40,149,35xe" filled="true" fillcolor="#000000" stroked="false">
                <v:path arrowok="t"/>
                <v:fill type="solid"/>
              </v:shape>
            </v:group>
            <v:group style="position:absolute;left:184;top:53;width:94;height:149" coordorigin="184,53" coordsize="94,149">
              <v:shape style="position:absolute;left:184;top:53;width:94;height:149" coordorigin="184,53" coordsize="94,149" path="m220,56l184,56,184,202,222,202,222,144,223,121,226,108,227,100,230,95,234,91,238,89,242,88,267,88,271,77,220,77,220,56xe" filled="true" fillcolor="#000000" stroked="false">
                <v:path arrowok="t"/>
                <v:fill type="solid"/>
              </v:shape>
              <v:shape style="position:absolute;left:184;top:53;width:94;height:149" coordorigin="184,53" coordsize="94,149" path="m267,88l253,88,259,89,265,94,267,88xe" filled="true" fillcolor="#000000" stroked="false">
                <v:path arrowok="t"/>
                <v:fill type="solid"/>
              </v:shape>
              <v:shape style="position:absolute;left:184;top:53;width:94;height:149" coordorigin="184,53" coordsize="94,149" path="m262,53l246,53,240,54,235,58,230,60,226,67,220,77,271,77,277,60,270,55,262,53xe" filled="true" fillcolor="#000000" stroked="false">
                <v:path arrowok="t"/>
                <v:fill type="solid"/>
              </v:shape>
            </v:group>
            <v:group style="position:absolute;left:286;top:53;width:151;height:153" coordorigin="286,53" coordsize="151,153">
              <v:shape style="position:absolute;left:286;top:53;width:151;height:153" coordorigin="286,53" coordsize="151,153" path="m361,53l347,53,334,56,323,62,311,68,302,78,295,90,289,102,286,114,286,134,328,198,368,205,386,201,403,192,421,176,423,174,352,174,343,169,329,155,325,143,325,114,329,103,336,96,343,88,352,84,421,84,420,82,401,63,382,55,361,53xe" filled="true" fillcolor="#000000" stroked="false">
                <v:path arrowok="t"/>
                <v:fill type="solid"/>
              </v:shape>
              <v:shape style="position:absolute;left:286;top:53;width:151;height:153" coordorigin="286,53" coordsize="151,153" path="m421,84l371,84,379,88,386,96,394,103,397,114,397,143,394,155,379,169,371,174,423,174,430,161,435,141,436,116,431,99,421,84xe" filled="true" fillcolor="#000000" stroked="false">
                <v:path arrowok="t"/>
                <v:fill type="solid"/>
              </v:shape>
            </v:group>
            <v:group style="position:absolute;left:464;top:53;width:142;height:204" coordorigin="464,53" coordsize="142,204">
              <v:shape style="position:absolute;left:464;top:53;width:142;height:204" coordorigin="464,53" coordsize="142,204" path="m500,56l464,56,464,257,503,257,503,184,588,184,591,181,595,174,527,174,518,170,512,162,505,155,503,143,503,112,505,101,511,94,518,86,526,83,595,83,591,77,500,77,500,56xe" filled="true" fillcolor="#000000" stroked="false">
                <v:path arrowok="t"/>
                <v:fill type="solid"/>
              </v:shape>
              <v:shape style="position:absolute;left:464;top:53;width:142;height:204" coordorigin="464,53" coordsize="142,204" path="m588,184l503,184,510,192,517,197,523,200,538,205,557,204,575,197,588,184xe" filled="true" fillcolor="#000000" stroked="false">
                <v:path arrowok="t"/>
                <v:fill type="solid"/>
              </v:shape>
              <v:shape style="position:absolute;left:464;top:53;width:142;height:204" coordorigin="464,53" coordsize="142,204" path="m595,83l545,83,552,86,558,95,564,102,568,113,568,145,564,156,552,170,545,174,595,174,599,166,604,147,606,122,603,102,596,84,595,83xe" filled="true" fillcolor="#000000" stroked="false">
                <v:path arrowok="t"/>
                <v:fill type="solid"/>
              </v:shape>
              <v:shape style="position:absolute;left:464;top:53;width:142;height:204" coordorigin="464,53" coordsize="142,204" path="m546,53l536,53,527,55,520,60,511,64,505,70,500,77,591,77,583,66,566,56,546,53xe" filled="true" fillcolor="#000000" stroked="false">
                <v:path arrowok="t"/>
                <v:fill type="solid"/>
              </v:shape>
            </v:group>
            <v:group style="position:absolute;left:626;top:53;width:135;height:153" coordorigin="626,53" coordsize="135,153">
              <v:shape style="position:absolute;left:626;top:53;width:135;height:153" coordorigin="626,53" coordsize="135,153" path="m690,53l637,82,626,146,632,165,641,182,655,195,674,203,697,205,719,202,736,194,746,186,753,176,686,176,679,173,673,167,667,160,665,151,664,140,761,137,759,117,759,116,665,116,665,106,667,97,673,91,678,85,685,82,745,82,745,81,730,63,712,55,690,53xe" filled="true" fillcolor="#000000" stroked="false">
                <v:path arrowok="t"/>
                <v:fill type="solid"/>
              </v:shape>
              <v:shape style="position:absolute;left:626;top:53;width:135;height:153" coordorigin="626,53" coordsize="135,153" path="m720,155l702,176,753,176,754,175,758,162,720,155xe" filled="true" fillcolor="#000000" stroked="false">
                <v:path arrowok="t"/>
                <v:fill type="solid"/>
              </v:shape>
              <v:shape style="position:absolute;left:626;top:53;width:135;height:153" coordorigin="626,53" coordsize="135,153" path="m745,82l702,82,708,85,714,91,719,97,722,106,722,116,759,116,754,99,745,82xe" filled="true" fillcolor="#000000" stroked="false">
                <v:path arrowok="t"/>
                <v:fill type="solid"/>
              </v:shape>
            </v:group>
            <v:group style="position:absolute;left:791;top:53;width:95;height:149" coordorigin="791,53" coordsize="95,149">
              <v:shape style="position:absolute;left:791;top:53;width:95;height:149" coordorigin="791,53" coordsize="95,149" path="m827,56l791,56,791,202,830,202,831,144,831,121,851,88,876,88,880,77,827,77,827,56xe" filled="true" fillcolor="#000000" stroked="false">
                <v:path arrowok="t"/>
                <v:fill type="solid"/>
              </v:shape>
              <v:shape style="position:absolute;left:791;top:53;width:95;height:149" coordorigin="791,53" coordsize="95,149" path="m876,88l862,88,868,89,874,94,876,88xe" filled="true" fillcolor="#000000" stroked="false">
                <v:path arrowok="t"/>
                <v:fill type="solid"/>
              </v:shape>
              <v:shape style="position:absolute;left:791;top:53;width:95;height:149" coordorigin="791,53" coordsize="95,149" path="m869,53l854,53,848,54,844,58,839,60,834,67,827,77,880,77,886,60,877,55,869,53xe" filled="true" fillcolor="#000000" stroked="false">
                <v:path arrowok="t"/>
                <v:fill type="solid"/>
              </v:shape>
            </v:group>
            <v:group style="position:absolute;left:887;top:5;width:87;height:201" coordorigin="887,5" coordsize="87,201">
              <v:shape style="position:absolute;left:887;top:5;width:87;height:201" coordorigin="887,5" coordsize="87,201" path="m943,86l905,86,905,164,906,172,906,178,936,205,954,205,965,203,973,199,970,173,949,173,944,168,944,164,943,157,943,86xe" filled="true" fillcolor="#000000" stroked="false">
                <v:path arrowok="t"/>
                <v:fill type="solid"/>
              </v:shape>
              <v:shape style="position:absolute;left:887;top:5;width:87;height:201" coordorigin="887,5" coordsize="87,201" path="m970,169l964,172,958,173,970,173,970,169xe" filled="true" fillcolor="#000000" stroked="false">
                <v:path arrowok="t"/>
                <v:fill type="solid"/>
              </v:shape>
              <v:shape style="position:absolute;left:887;top:5;width:87;height:201" coordorigin="887,5" coordsize="87,201" path="m970,56l887,56,887,86,970,86,970,56xe" filled="true" fillcolor="#000000" stroked="false">
                <v:path arrowok="t"/>
                <v:fill type="solid"/>
              </v:shape>
              <v:shape style="position:absolute;left:887;top:5;width:87;height:201" coordorigin="887,5" coordsize="87,201" path="m943,5l905,28,905,56,943,56,943,5xe" filled="true" fillcolor="#000000" stroked="false">
                <v:path arrowok="t"/>
                <v:fill type="solid"/>
              </v:shape>
            </v:group>
            <v:group style="position:absolute;left:980;top:56;width:150;height:204" coordorigin="980,56" coordsize="150,204">
              <v:shape style="position:absolute;left:980;top:56;width:150;height:204" coordorigin="980,56" coordsize="150,204" path="m990,228l994,258,1001,260,1030,260,1036,258,1040,257,1063,236,1067,230,1002,230,990,228xe" filled="true" fillcolor="#000000" stroked="false">
                <v:path arrowok="t"/>
                <v:fill type="solid"/>
              </v:shape>
              <v:shape style="position:absolute;left:980;top:56;width:150;height:204" coordorigin="980,56" coordsize="150,204" path="m1022,56l980,56,1036,202,1034,210,1031,217,1026,222,1022,227,1015,230,1067,230,1070,222,1079,196,1092,160,1057,160,1022,56xe" filled="true" fillcolor="#000000" stroked="false">
                <v:path arrowok="t"/>
                <v:fill type="solid"/>
              </v:shape>
              <v:shape style="position:absolute;left:980;top:56;width:150;height:204" coordorigin="980,56" coordsize="150,204" path="m1130,56l1091,56,1057,160,1092,160,1130,56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39"/>
        </w:rPr>
      </w:r>
      <w:r>
        <w:rPr>
          <w:spacing w:val="14"/>
          <w:position w:val="39"/>
        </w:rPr>
        <w:t> </w:t>
      </w:r>
      <w:r>
        <w:rPr>
          <w:spacing w:val="14"/>
          <w:position w:val="43"/>
        </w:rPr>
        <w:pict>
          <v:group style="width:24.7pt;height:11.2pt;mso-position-horizontal-relative:char;mso-position-vertical-relative:line" coordorigin="0,0" coordsize="494,224">
            <v:group style="position:absolute;left:98;top:36;width:2;height:167" coordorigin="98,36" coordsize="2,167">
              <v:shape style="position:absolute;left:98;top:36;width:2;height:167" coordorigin="98,36" coordsize="0,167" path="m98,36l98,203e" filled="false" stroked="true" strokeweight="2.14pt" strokecolor="#000000">
                <v:path arrowok="t"/>
              </v:shape>
            </v:group>
            <v:group style="position:absolute;left:18;top:18;width:160;height:2" coordorigin="18,18" coordsize="160,2">
              <v:shape style="position:absolute;left:18;top:18;width:160;height:2" coordorigin="18,18" coordsize="160,0" path="m18,18l178,18e" filled="false" stroked="true" strokeweight="1.84pt" strokecolor="#000000">
                <v:path arrowok="t"/>
              </v:shape>
            </v:group>
            <v:group style="position:absolute;left:192;top:54;width:137;height:153" coordorigin="192,54" coordsize="137,153">
              <v:shape style="position:absolute;left:192;top:54;width:137;height:153" coordorigin="192,54" coordsize="137,153" path="m319,83l267,83,274,85,278,87,281,91,282,96,282,108,275,110,263,114,245,117,232,120,221,122,215,126,208,129,202,134,198,141,194,147,192,155,192,175,196,186,206,194,214,201,226,206,249,206,286,187,323,187,321,179,246,179,240,176,233,169,231,164,231,153,233,149,238,145,242,143,249,141,270,137,278,134,282,133,320,133,321,114,321,93,319,83xe" filled="true" fillcolor="#000000" stroked="false">
                <v:path arrowok="t"/>
                <v:fill type="solid"/>
              </v:shape>
              <v:shape style="position:absolute;left:192;top:54;width:137;height:153" coordorigin="192,54" coordsize="137,153" path="m323,187l286,187,286,189,287,192,288,197,290,200,291,203,329,203,326,195,323,189,323,187xe" filled="true" fillcolor="#000000" stroked="false">
                <v:path arrowok="t"/>
                <v:fill type="solid"/>
              </v:shape>
              <v:shape style="position:absolute;left:192;top:54;width:137;height:153" coordorigin="192,54" coordsize="137,153" path="m320,133l282,133,282,156,281,159,280,164,276,169,272,171,266,176,260,179,321,179,321,177,320,169,320,143,320,133xe" filled="true" fillcolor="#000000" stroked="false">
                <v:path arrowok="t"/>
                <v:fill type="solid"/>
              </v:shape>
              <v:shape style="position:absolute;left:192;top:54;width:137;height:153" coordorigin="192,54" coordsize="137,153" path="m254,54l200,81,196,95,231,102,233,95,237,90,244,85,250,83,319,83,318,81,279,55,254,54xe" filled="true" fillcolor="#000000" stroked="false">
                <v:path arrowok="t"/>
                <v:fill type="solid"/>
              </v:shape>
            </v:group>
            <v:group style="position:absolute;left:340;top:57;width:154;height:146" coordorigin="340,57" coordsize="154,146">
              <v:shape style="position:absolute;left:340;top:57;width:154;height:146" coordorigin="340,57" coordsize="154,146" path="m389,57l342,57,393,128,340,203,386,203,416,157,461,157,438,126,460,97,416,97,389,57xe" filled="true" fillcolor="#000000" stroked="false">
                <v:path arrowok="t"/>
                <v:fill type="solid"/>
              </v:shape>
              <v:shape style="position:absolute;left:340;top:57;width:154;height:146" coordorigin="340,57" coordsize="154,146" path="m461,157l416,157,444,203,494,203,461,157xe" filled="true" fillcolor="#000000" stroked="false">
                <v:path arrowok="t"/>
                <v:fill type="solid"/>
              </v:shape>
              <v:shape style="position:absolute;left:340;top:57;width:154;height:146" coordorigin="340,57" coordsize="154,146" path="m489,57l442,57,416,97,460,97,489,57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14"/>
          <w:position w:val="43"/>
        </w:rPr>
      </w:r>
      <w:r>
        <w:rPr>
          <w:spacing w:val="41"/>
          <w:position w:val="43"/>
        </w:rPr>
        <w:t> </w:t>
      </w:r>
      <w:r>
        <w:rPr>
          <w:spacing w:val="41"/>
          <w:position w:val="39"/>
        </w:rPr>
        <w:pict>
          <v:group style="width:52.5pt;height:15pt;mso-position-horizontal-relative:char;mso-position-vertical-relative:line" coordorigin="0,0" coordsize="1050,300">
            <v:group style="position:absolute;left:0;top:37;width:164;height:208" coordorigin="0,37" coordsize="164,208">
              <v:shape style="position:absolute;left:0;top:37;width:164;height:208" coordorigin="0,37" coordsize="164,208" path="m40,171l0,176,5,197,14,214,28,230,43,238,63,243,87,245,109,242,126,237,138,233,148,225,154,214,157,210,71,210,61,207,54,201,47,194,42,185,40,171xe" filled="true" fillcolor="#000000" stroked="false">
                <v:path arrowok="t"/>
                <v:fill type="solid"/>
              </v:shape>
              <v:shape style="position:absolute;left:0;top:37;width:164;height:208" coordorigin="0,37" coordsize="164,208" path="m80,37l22,55,8,103,15,120,32,138,48,146,71,153,88,157,100,161,122,177,122,189,119,197,113,201,106,207,96,210,157,210,160,205,163,194,163,170,161,159,155,151,150,141,89,115,70,111,56,107,48,98,46,95,46,85,48,80,59,73,68,71,149,71,143,62,123,44,104,39,80,37xe" filled="true" fillcolor="#000000" stroked="false">
                <v:path arrowok="t"/>
                <v:fill type="solid"/>
              </v:shape>
              <v:shape style="position:absolute;left:0;top:37;width:164;height:208" coordorigin="0,37" coordsize="164,208" path="m149,71l91,71,100,73,106,77,112,81,115,89,116,99,157,95,154,78,149,71xe" filled="true" fillcolor="#000000" stroked="false">
                <v:path arrowok="t"/>
                <v:fill type="solid"/>
              </v:shape>
            </v:group>
            <v:group style="position:absolute;left:187;top:92;width:137;height:153" coordorigin="187,92" coordsize="137,153">
              <v:shape style="position:absolute;left:187;top:92;width:137;height:153" coordorigin="187,92" coordsize="137,153" path="m313,121l262,121,269,123,272,126,276,129,277,134,277,146,270,149,258,152,240,156,227,158,216,161,202,168,197,173,193,180,188,186,187,193,187,213,191,224,199,233,209,240,221,245,244,245,281,225,318,225,316,217,240,217,235,215,232,211,227,207,226,203,226,192,228,187,233,183,236,181,244,180,254,177,264,175,272,173,277,171,315,171,315,156,316,132,313,121xe" filled="true" fillcolor="#000000" stroked="false">
                <v:path arrowok="t"/>
                <v:fill type="solid"/>
              </v:shape>
              <v:shape style="position:absolute;left:187;top:92;width:137;height:153" coordorigin="187,92" coordsize="137,153" path="m318,225l281,225,281,228,282,230,283,235,284,239,286,241,324,241,320,234,318,228,318,225xe" filled="true" fillcolor="#000000" stroked="false">
                <v:path arrowok="t"/>
                <v:fill type="solid"/>
              </v:shape>
              <v:shape style="position:absolute;left:187;top:92;width:137;height:153" coordorigin="187,92" coordsize="137,153" path="m315,171l277,171,277,194,276,198,275,203,271,207,266,210,260,215,253,217,316,217,316,216,315,207,315,181,315,171xe" filled="true" fillcolor="#000000" stroked="false">
                <v:path arrowok="t"/>
                <v:fill type="solid"/>
              </v:shape>
              <v:shape style="position:absolute;left:187;top:92;width:137;height:153" coordorigin="187,92" coordsize="137,153" path="m249,92l194,120,191,133,226,140,228,133,232,128,239,123,245,121,313,121,313,120,310,114,307,108,301,102,290,97,274,94,249,92xe" filled="true" fillcolor="#000000" stroked="false">
                <v:path arrowok="t"/>
                <v:fill type="solid"/>
              </v:shape>
            </v:group>
            <v:group style="position:absolute;left:335;top:96;width:152;height:146" coordorigin="335,96" coordsize="152,146">
              <v:shape style="position:absolute;left:335;top:96;width:152;height:146" coordorigin="335,96" coordsize="152,146" path="m374,96l335,96,394,241,428,241,447,194,410,194,402,170,374,96xe" filled="true" fillcolor="#000000" stroked="false">
                <v:path arrowok="t"/>
                <v:fill type="solid"/>
              </v:shape>
              <v:shape style="position:absolute;left:335;top:96;width:152;height:146" coordorigin="335,96" coordsize="152,146" path="m486,96l446,96,419,170,416,174,415,177,414,182,414,185,413,188,410,194,447,194,486,96xe" filled="true" fillcolor="#000000" stroked="false">
                <v:path arrowok="t"/>
                <v:fill type="solid"/>
              </v:shape>
            </v:group>
            <v:group style="position:absolute;left:526;top:20;width:2;height:221" coordorigin="526,20" coordsize="2,221">
              <v:shape style="position:absolute;left:526;top:20;width:2;height:221" coordorigin="526,20" coordsize="0,221" path="m526,20l526,241e" filled="false" stroked="true" strokeweight="2.02pt" strokecolor="#000000">
                <v:path arrowok="t"/>
              </v:shape>
            </v:group>
            <v:group style="position:absolute;left:586;top:92;width:134;height:149" coordorigin="586,92" coordsize="134,149">
              <v:shape style="position:absolute;left:586;top:92;width:134;height:149" coordorigin="586,92" coordsize="134,149" path="m620,96l586,96,586,241,624,241,624,158,625,147,649,121,716,121,715,119,714,116,620,116,620,96xe" filled="true" fillcolor="#000000" stroked="false">
                <v:path arrowok="t"/>
                <v:fill type="solid"/>
              </v:shape>
              <v:shape style="position:absolute;left:586;top:92;width:134;height:149" coordorigin="586,92" coordsize="134,149" path="m716,121l661,121,672,128,676,132,678,141,679,151,679,241,719,241,719,131,716,125,716,121xe" filled="true" fillcolor="#000000" stroked="false">
                <v:path arrowok="t"/>
                <v:fill type="solid"/>
              </v:shape>
              <v:shape style="position:absolute;left:586;top:92;width:134;height:149" coordorigin="586,92" coordsize="134,149" path="m677,92l654,94,636,102,620,116,714,116,712,113,708,109,704,104,700,99,692,97,685,93,677,92xe" filled="true" fillcolor="#000000" stroked="false">
                <v:path arrowok="t"/>
                <v:fill type="solid"/>
              </v:shape>
            </v:group>
            <v:group style="position:absolute;left:749;top:94;width:142;height:206" coordorigin="749,94" coordsize="142,206">
              <v:shape style="position:absolute;left:749;top:94;width:142;height:206" coordorigin="749,94" coordsize="142,206" path="m754,251l796,298,821,300,834,300,845,299,853,296,863,294,875,284,880,279,883,273,884,271,812,271,806,270,803,266,800,265,798,261,798,255,754,251xe" filled="true" fillcolor="#000000" stroked="false">
                <v:path arrowok="t"/>
                <v:fill type="solid"/>
              </v:shape>
              <v:shape style="position:absolute;left:749;top:94;width:142;height:206" coordorigin="749,94" coordsize="142,206" path="m890,217l852,217,852,247,851,253,850,257,848,261,846,264,842,266,838,269,829,271,884,271,886,265,889,257,890,243,890,217xe" filled="true" fillcolor="#000000" stroked="false">
                <v:path arrowok="t"/>
                <v:fill type="solid"/>
              </v:shape>
              <v:shape style="position:absolute;left:749;top:94;width:142;height:206" coordorigin="749,94" coordsize="142,206" path="m795,94l750,153,749,180,754,200,763,217,776,230,793,238,818,240,836,232,852,217,890,217,890,210,810,210,803,206,791,192,788,181,788,151,791,139,803,125,810,121,890,121,890,113,852,113,839,101,821,95,795,94xe" filled="true" fillcolor="#000000" stroked="false">
                <v:path arrowok="t"/>
                <v:fill type="solid"/>
              </v:shape>
              <v:shape style="position:absolute;left:749;top:94;width:142;height:206" coordorigin="749,94" coordsize="142,206" path="m890,121l829,121,838,126,850,140,852,151,852,181,850,192,842,199,836,206,828,210,890,210,890,121xe" filled="true" fillcolor="#000000" stroked="false">
                <v:path arrowok="t"/>
                <v:fill type="solid"/>
              </v:shape>
              <v:shape style="position:absolute;left:749;top:94;width:142;height:206" coordorigin="749,94" coordsize="142,206" path="m890,96l854,96,852,113,890,113,890,96xe" filled="true" fillcolor="#000000" stroked="false">
                <v:path arrowok="t"/>
                <v:fill type="solid"/>
              </v:shape>
            </v:group>
            <v:group style="position:absolute;left:914;top:93;width:136;height:152" coordorigin="914,93" coordsize="136,152">
              <v:shape style="position:absolute;left:914;top:93;width:136;height:152" coordorigin="914,93" coordsize="136,152" path="m953,193l914,199,915,201,923,219,938,234,951,239,970,243,998,244,1018,239,1033,230,1044,221,1046,217,974,217,967,215,962,211,958,206,954,201,953,193xe" filled="true" fillcolor="#000000" stroked="false">
                <v:path arrowok="t"/>
                <v:fill type="solid"/>
              </v:shape>
              <v:shape style="position:absolute;left:914;top:93;width:136;height:152" coordorigin="914,93" coordsize="136,152" path="m970,93l949,97,934,105,924,114,919,125,919,151,996,188,1002,189,1007,192,1010,195,1012,198,1012,205,1009,209,1006,211,1001,215,994,217,1046,217,1050,209,1050,183,995,150,974,145,962,141,959,139,956,137,955,134,955,128,956,126,959,125,964,121,971,120,1040,120,1035,111,1015,97,997,94,970,93xe" filled="true" fillcolor="#000000" stroked="false">
                <v:path arrowok="t"/>
                <v:fill type="solid"/>
              </v:shape>
              <v:shape style="position:absolute;left:914;top:93;width:136;height:152" coordorigin="914,93" coordsize="136,152" path="m1040,120l989,120,996,121,1000,125,1004,127,1007,132,1008,138,1044,127,1040,120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41"/>
          <w:position w:val="39"/>
        </w:rPr>
      </w:r>
      <w:r>
        <w:rPr>
          <w:spacing w:val="41"/>
          <w:position w:val="39"/>
        </w:rPr>
        <w:tab/>
      </w:r>
      <w:r>
        <w:rPr>
          <w:spacing w:val="41"/>
          <w:position w:val="43"/>
        </w:rPr>
        <w:pict>
          <v:group style="width:27.7pt;height:12.25pt;mso-position-horizontal-relative:char;mso-position-vertical-relative:line" coordorigin="0,0" coordsize="554,245">
            <v:group style="position:absolute;left:0;top:21;width:154;height:202" coordorigin="0,21" coordsize="154,202">
              <v:shape style="position:absolute;left:0;top:21;width:154;height:202" coordorigin="0,21" coordsize="154,202" path="m65,21l0,21,0,222,41,222,41,147,70,147,130,134,137,129,143,123,148,114,149,112,41,112,41,56,148,56,143,44,134,34,125,28,108,23,91,21,65,21xe" filled="true" fillcolor="#000000" stroked="false">
                <v:path arrowok="t"/>
                <v:fill type="solid"/>
              </v:shape>
              <v:shape style="position:absolute;left:0;top:21;width:154;height:202" coordorigin="0,21" coordsize="154,202" path="m148,56l84,56,89,57,96,58,101,60,110,70,112,76,112,89,89,112,149,112,151,106,154,95,154,82,151,61,148,56xe" filled="true" fillcolor="#000000" stroked="false">
                <v:path arrowok="t"/>
                <v:fill type="solid"/>
              </v:shape>
            </v:group>
            <v:group style="position:absolute;left:207;top:21;width:2;height:203" coordorigin="207,21" coordsize="2,203">
              <v:shape style="position:absolute;left:207;top:21;width:2;height:203" coordorigin="207,21" coordsize="0,203" path="m207,21l207,224e" filled="false" stroked="true" strokeweight="2.08pt" strokecolor="#000000">
                <v:path arrowok="t"/>
              </v:shape>
            </v:group>
            <v:group style="position:absolute;left:253;top:74;width:138;height:153" coordorigin="253,74" coordsize="138,153">
              <v:shape style="position:absolute;left:253;top:74;width:138;height:153" coordorigin="253,74" coordsize="138,153" path="m381,102l328,102,335,105,338,107,342,111,344,116,344,128,337,130,324,134,306,137,293,140,283,142,269,149,263,154,259,161,256,167,253,174,253,195,258,206,266,214,275,221,287,226,311,226,318,224,326,221,334,218,341,213,347,207,384,207,382,198,307,198,302,196,298,192,294,189,292,184,292,173,294,168,300,165,302,162,310,161,331,156,340,154,344,153,382,153,382,113,381,102xe" filled="true" fillcolor="#000000" stroked="false">
                <v:path arrowok="t"/>
                <v:fill type="solid"/>
              </v:shape>
              <v:shape style="position:absolute;left:253;top:74;width:138;height:153" coordorigin="253,74" coordsize="138,153" path="m384,207l347,207,348,209,348,212,350,216,352,220,352,222,391,222,388,215,384,209,384,207xe" filled="true" fillcolor="#000000" stroked="false">
                <v:path arrowok="t"/>
                <v:fill type="solid"/>
              </v:shape>
              <v:shape style="position:absolute;left:253;top:74;width:138;height:153" coordorigin="253,74" coordsize="138,153" path="m382,153l344,153,344,170,343,176,342,179,341,184,338,189,334,191,326,196,320,198,382,198,382,197,382,153xe" filled="true" fillcolor="#000000" stroked="false">
                <v:path arrowok="t"/>
                <v:fill type="solid"/>
              </v:shape>
              <v:shape style="position:absolute;left:253;top:74;width:138;height:153" coordorigin="253,74" coordsize="138,153" path="m315,74l262,101,258,114,293,122,295,114,298,110,301,107,311,102,381,102,380,101,373,89,367,83,356,79,340,75,315,74xe" filled="true" fillcolor="#000000" stroked="false">
                <v:path arrowok="t"/>
                <v:fill type="solid"/>
              </v:shape>
            </v:group>
            <v:group style="position:absolute;left:421;top:74;width:132;height:149" coordorigin="421,74" coordsize="132,149">
              <v:shape style="position:absolute;left:421;top:74;width:132;height:149" coordorigin="421,74" coordsize="132,149" path="m456,77l421,77,421,222,460,222,460,140,461,129,485,102,550,102,550,100,549,98,456,98,456,77xe" filled="true" fillcolor="#000000" stroked="false">
                <v:path arrowok="t"/>
                <v:fill type="solid"/>
              </v:shape>
              <v:shape style="position:absolute;left:421;top:74;width:132;height:149" coordorigin="421,74" coordsize="132,149" path="m550,102l496,102,500,105,508,110,511,113,514,123,515,132,515,222,553,222,553,112,551,106,550,102xe" filled="true" fillcolor="#000000" stroked="false">
                <v:path arrowok="t"/>
                <v:fill type="solid"/>
              </v:shape>
              <v:shape style="position:absolute;left:421;top:74;width:132;height:149" coordorigin="421,74" coordsize="132,149" path="m512,74l490,75,472,83,456,98,549,98,547,94,544,90,540,86,535,81,528,78,521,75,512,74xe" filled="true" fillcolor="#000000" stroked="false">
                <v:path arrowok="t"/>
                <v:fill type="solid"/>
              </v:shape>
            </v:group>
          </v:group>
        </w:pict>
      </w:r>
      <w:r>
        <w:rPr>
          <w:spacing w:val="41"/>
          <w:position w:val="4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pStyle w:val="BodyText"/>
        <w:tabs>
          <w:tab w:pos="6370" w:val="left" w:leader="none"/>
        </w:tabs>
        <w:spacing w:line="200" w:lineRule="atLeast"/>
        <w:ind w:left="4424" w:right="0"/>
        <w:jc w:val="left"/>
      </w:pPr>
      <w:r>
        <w:rPr/>
        <w:pict>
          <v:group style="width:92pt;height:15.65pt;mso-position-horizontal-relative:char;mso-position-vertical-relative:line" coordorigin="0,0" coordsize="1840,313">
            <v:group style="position:absolute;left:0;top:29;width:260;height:257" coordorigin="0,29" coordsize="260,257">
              <v:shape style="position:absolute;left:0;top:29;width:260;height:257" coordorigin="0,29" coordsize="260,257" path="m156,29l101,29,0,285,56,285,78,228,236,228,218,183,94,183,128,89,180,89,156,29xe" filled="true" fillcolor="#000000" stroked="false">
                <v:path arrowok="t"/>
                <v:fill type="solid"/>
              </v:shape>
              <v:shape style="position:absolute;left:0;top:29;width:260;height:257" coordorigin="0,29" coordsize="260,257" path="m236,228l180,228,203,285,259,285,236,228xe" filled="true" fillcolor="#000000" stroked="false">
                <v:path arrowok="t"/>
                <v:fill type="solid"/>
              </v:shape>
              <v:shape style="position:absolute;left:0;top:29;width:260;height:257" coordorigin="0,29" coordsize="260,257" path="m180,89l128,89,163,183,218,183,180,89xe" filled="true" fillcolor="#000000" stroked="false">
                <v:path arrowok="t"/>
                <v:fill type="solid"/>
              </v:shape>
            </v:group>
            <v:group style="position:absolute;left:282;top:29;width:196;height:257" coordorigin="282,29" coordsize="196,257">
              <v:shape style="position:absolute;left:282;top:29;width:196;height:257" coordorigin="282,29" coordsize="196,257" path="m365,29l282,29,282,285,334,285,334,188,385,188,405,187,421,185,431,183,440,179,452,170,463,158,470,145,334,145,334,72,472,72,471,71,413,30,392,29,365,29xe" filled="true" fillcolor="#000000" stroked="false">
                <v:path arrowok="t"/>
                <v:fill type="solid"/>
              </v:shape>
              <v:shape style="position:absolute;left:282;top:29;width:196;height:257" coordorigin="282,29" coordsize="196,257" path="m472,72l390,72,396,73,404,75,412,79,418,85,422,91,426,98,426,116,362,145,470,145,475,136,477,118,477,89,472,72xe" filled="true" fillcolor="#000000" stroked="false">
                <v:path arrowok="t"/>
                <v:fill type="solid"/>
              </v:shape>
            </v:group>
            <v:group style="position:absolute;left:523;top:29;width:197;height:257" coordorigin="523,29" coordsize="197,257">
              <v:shape style="position:absolute;left:523;top:29;width:197;height:257" coordorigin="523,29" coordsize="197,257" path="m607,29l523,29,523,285,576,285,576,188,627,188,648,187,664,185,673,183,682,179,694,170,705,158,712,145,576,145,576,72,714,72,714,71,668,32,634,29,607,29xe" filled="true" fillcolor="#000000" stroked="false">
                <v:path arrowok="t"/>
                <v:fill type="solid"/>
              </v:shape>
              <v:shape style="position:absolute;left:523;top:29;width:197;height:257" coordorigin="523,29" coordsize="197,257" path="m714,72l632,72,638,73,647,75,654,79,659,85,665,91,667,98,667,116,604,145,712,145,717,136,720,118,720,90,714,72xe" filled="true" fillcolor="#000000" stroked="false">
                <v:path arrowok="t"/>
                <v:fill type="solid"/>
              </v:shape>
            </v:group>
            <v:group style="position:absolute;left:766;top:263;width:197;height:2" coordorigin="766,263" coordsize="197,2">
              <v:shape style="position:absolute;left:766;top:263;width:197;height:2" coordorigin="766,263" coordsize="197,0" path="m766,263l962,263e" filled="false" stroked="true" strokeweight="2.3pt" strokecolor="#000000">
                <v:path arrowok="t"/>
              </v:shape>
            </v:group>
            <v:group style="position:absolute;left:766;top:173;width:52;height:68" coordorigin="766,173" coordsize="52,68">
              <v:shape style="position:absolute;left:766;top:173;width:52;height:68" coordorigin="766,173" coordsize="52,68" path="m766,207l817,207e" filled="false" stroked="true" strokeweight="3.5pt" strokecolor="#000000">
                <v:path arrowok="t"/>
              </v:shape>
            </v:group>
            <v:group style="position:absolute;left:766;top:151;width:183;height:2" coordorigin="766,151" coordsize="183,2">
              <v:shape style="position:absolute;left:766;top:151;width:183;height:2" coordorigin="766,151" coordsize="183,0" path="m766,151l948,151e" filled="false" stroked="true" strokeweight="2.3pt" strokecolor="#000000">
                <v:path arrowok="t"/>
              </v:shape>
            </v:group>
            <v:group style="position:absolute;left:766;top:71;width:52;height:58" coordorigin="766,71" coordsize="52,58">
              <v:shape style="position:absolute;left:766;top:71;width:52;height:58" coordorigin="766,71" coordsize="52,58" path="m766,100l817,100e" filled="false" stroked="true" strokeweight="3.0pt" strokecolor="#000000">
                <v:path arrowok="t"/>
              </v:shape>
            </v:group>
            <v:group style="position:absolute;left:766;top:50;width:192;height:2" coordorigin="766,50" coordsize="192,2">
              <v:shape style="position:absolute;left:766;top:50;width:192;height:2" coordorigin="766,50" coordsize="192,0" path="m766,50l958,50e" filled="false" stroked="true" strokeweight="2.2pt" strokecolor="#000000">
                <v:path arrowok="t"/>
              </v:shape>
            </v:group>
            <v:group style="position:absolute;left:1007;top:29;width:206;height:257" coordorigin="1007,29" coordsize="206,257">
              <v:shape style="position:absolute;left:1007;top:29;width:206;height:257" coordorigin="1007,29" coordsize="206,257" path="m1058,29l1007,29,1007,285,1056,285,1056,117,1113,117,1058,29xe" filled="true" fillcolor="#000000" stroked="false">
                <v:path arrowok="t"/>
                <v:fill type="solid"/>
              </v:shape>
              <v:shape style="position:absolute;left:1007;top:29;width:206;height:257" coordorigin="1007,29" coordsize="206,257" path="m1113,117l1056,117,1159,285,1212,285,1212,200,1164,200,1113,117xe" filled="true" fillcolor="#000000" stroked="false">
                <v:path arrowok="t"/>
                <v:fill type="solid"/>
              </v:shape>
              <v:shape style="position:absolute;left:1007;top:29;width:206;height:257" coordorigin="1007,29" coordsize="206,257" path="m1212,29l1164,29,1164,200,1212,200,1212,29xe" filled="true" fillcolor="#000000" stroked="false">
                <v:path arrowok="t"/>
                <v:fill type="solid"/>
              </v:shape>
            </v:group>
            <v:group style="position:absolute;left:1267;top:29;width:216;height:257" coordorigin="1267,29" coordsize="216,257">
              <v:shape style="position:absolute;left:1267;top:29;width:216;height:257" coordorigin="1267,29" coordsize="216,257" path="m1362,29l1267,29,1267,285,1375,285,1448,259,1461,242,1319,242,1319,72,1461,72,1457,67,1442,49,1426,39,1404,32,1385,29,1362,29xe" filled="true" fillcolor="#000000" stroked="false">
                <v:path arrowok="t"/>
                <v:fill type="solid"/>
              </v:shape>
              <v:shape style="position:absolute;left:1267;top:29;width:216;height:257" coordorigin="1267,29" coordsize="216,257" path="m1461,72l1319,72,1346,72,1370,73,1426,121,1429,166,1427,187,1388,240,1372,242,1461,242,1482,170,1483,143,1480,125,1475,105,1468,83,1461,72xe" filled="true" fillcolor="#000000" stroked="false">
                <v:path arrowok="t"/>
                <v:fill type="solid"/>
              </v:shape>
            </v:group>
            <v:group style="position:absolute;left:1550;top:27;width:2;height:258" coordorigin="1550,27" coordsize="2,258">
              <v:shape style="position:absolute;left:1550;top:27;width:2;height:258" coordorigin="1550,27" coordsize="0,258" path="m1550,27l1550,285e" filled="false" stroked="true" strokeweight="2.74pt" strokecolor="#000000">
                <v:path arrowok="t"/>
              </v:shape>
            </v:group>
            <v:group style="position:absolute;left:1600;top:29;width:240;height:257" coordorigin="1600,29" coordsize="240,257">
              <v:shape style="position:absolute;left:1600;top:29;width:240;height:257" coordorigin="1600,29" coordsize="240,257" path="m1668,29l1608,29,1688,151,1600,285,1662,285,1720,197,1781,197,1752,153,1779,111,1721,111,1668,29xe" filled="true" fillcolor="#000000" stroked="false">
                <v:path arrowok="t"/>
                <v:fill type="solid"/>
              </v:shape>
              <v:shape style="position:absolute;left:1600;top:29;width:240;height:257" coordorigin="1600,29" coordsize="240,257" path="m1781,197l1720,197,1777,285,1840,285,1781,197xe" filled="true" fillcolor="#000000" stroked="false">
                <v:path arrowok="t"/>
                <v:fill type="solid"/>
              </v:shape>
              <v:shape style="position:absolute;left:1600;top:29;width:240;height:257" coordorigin="1600,29" coordsize="240,257" path="m1832,29l1771,29,1721,111,1779,111,1832,29xe" filled="true" fillcolor="#000000" stroked="false">
                <v:path arrowok="t"/>
                <v:fill type="solid"/>
              </v:shape>
            </v:group>
          </v:group>
        </w:pict>
      </w:r>
      <w:r>
        <w:rPr/>
      </w:r>
      <w:r>
        <w:rPr/>
        <w:tab/>
      </w:r>
      <w:r>
        <w:rPr>
          <w:position w:val="3"/>
        </w:rPr>
        <w:pict>
          <v:group style="width:12.9pt;height:12.85pt;mso-position-horizontal-relative:char;mso-position-vertical-relative:line" coordorigin="0,0" coordsize="258,257">
            <v:group style="position:absolute;left:0;top:0;width:258;height:257" coordorigin="0,0" coordsize="258,257">
              <v:shape style="position:absolute;left:0;top:0;width:258;height:257" coordorigin="0,0" coordsize="258,257" path="m155,0l101,0,0,257,55,257,77,199,235,199,217,155,92,155,127,60,179,60,155,0xe" filled="true" fillcolor="#000000" stroked="false">
                <v:path arrowok="t"/>
                <v:fill type="solid"/>
              </v:shape>
              <v:shape style="position:absolute;left:0;top:0;width:258;height:257" coordorigin="0,0" coordsize="258,257" path="m235,199l179,199,202,257,258,257,235,199xe" filled="true" fillcolor="#000000" stroked="false">
                <v:path arrowok="t"/>
                <v:fill type="solid"/>
              </v:shape>
              <v:shape style="position:absolute;left:0;top:0;width:258;height:257" coordorigin="0,0" coordsize="258,257" path="m179,60l127,60,163,155,217,155,179,60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0.9pt;height:496.2pt;mso-position-horizontal-relative:char;mso-position-vertical-relative:line" coordorigin="0,0" coordsize="10818,9924">
            <v:group style="position:absolute;left:44;top:23;width:2;height:9879" coordorigin="44,23" coordsize="2,9879">
              <v:shape style="position:absolute;left:44;top:23;width:2;height:9879" coordorigin="44,23" coordsize="0,9879" path="m44,23l44,9901e" filled="false" stroked="true" strokeweight="2.260pt" strokecolor="#000000">
                <v:path arrowok="t"/>
              </v:shape>
            </v:group>
            <v:group style="position:absolute;left:66;top:27;width:10686;height:2" coordorigin="66,27" coordsize="10686,2">
              <v:shape style="position:absolute;left:66;top:27;width:10686;height:2" coordorigin="66,27" coordsize="10686,0" path="m66,27l10752,27e" filled="false" stroked="true" strokeweight=".579980pt" strokecolor="#000000">
                <v:path arrowok="t"/>
              </v:shape>
            </v:group>
            <v:group style="position:absolute;left:677;top:23;width:2;height:4229" coordorigin="677,23" coordsize="2,4229">
              <v:shape style="position:absolute;left:677;top:23;width:2;height:4229" coordorigin="677,23" coordsize="0,4229" path="m677,23l677,4251e" filled="false" stroked="true" strokeweight=".580pt" strokecolor="#000000">
                <v:path arrowok="t"/>
              </v:shape>
            </v:group>
            <v:group style="position:absolute;left:4188;top:23;width:2;height:4229" coordorigin="4188,23" coordsize="2,4229">
              <v:shape style="position:absolute;left:4188;top:23;width:2;height:4229" coordorigin="4188,23" coordsize="0,4229" path="m4188,23l4188,4251e" filled="false" stroked="true" strokeweight=".64001pt" strokecolor="#000000">
                <v:path arrowok="t"/>
              </v:shape>
            </v:group>
            <v:group style="position:absolute;left:8249;top:23;width:2;height:4229" coordorigin="8249,23" coordsize="2,4229">
              <v:shape style="position:absolute;left:8249;top:23;width:2;height:4229" coordorigin="8249,23" coordsize="0,4229" path="m8249,23l8249,4251e" filled="false" stroked="true" strokeweight=".579980pt" strokecolor="#000000">
                <v:path arrowok="t"/>
              </v:shape>
            </v:group>
            <v:group style="position:absolute;left:10773;top:23;width:2;height:9879" coordorigin="10773,23" coordsize="2,9879">
              <v:shape style="position:absolute;left:10773;top:23;width:2;height:9879" coordorigin="10773,23" coordsize="0,9879" path="m10773,23l10773,9901e" filled="false" stroked="true" strokeweight="2.260pt" strokecolor="#000000">
                <v:path arrowok="t"/>
              </v:shape>
            </v:group>
            <v:group style="position:absolute;left:179;top:569;width:81;height:141" coordorigin="179,569" coordsize="81,141">
              <v:shape style="position:absolute;left:179;top:569;width:81;height:141" coordorigin="179,569" coordsize="81,141" path="m257,695l181,695,181,696,180,696,180,698,179,698,179,705,180,707,180,708,181,709,258,709,258,708,259,707,259,697,258,697,258,696,257,695xe" filled="true" fillcolor="#000000" stroked="false">
                <v:path arrowok="t"/>
                <v:fill type="solid"/>
              </v:shape>
              <v:shape style="position:absolute;left:179;top:569;width:81;height:141" coordorigin="179,569" coordsize="81,141" path="m230,589l212,589,212,695,230,695,230,589xe" filled="true" fillcolor="#000000" stroked="false">
                <v:path arrowok="t"/>
                <v:fill type="solid"/>
              </v:shape>
              <v:shape style="position:absolute;left:179;top:569;width:81;height:141" coordorigin="179,569" coordsize="81,141" path="m230,570l213,570,181,591,180,591,180,593,179,593,179,605,180,606,183,606,185,605,212,589,230,589,230,570xe" filled="true" fillcolor="#000000" stroked="false">
                <v:path arrowok="t"/>
                <v:fill type="solid"/>
              </v:shape>
              <v:shape style="position:absolute;left:179;top:569;width:81;height:141" coordorigin="179,569" coordsize="81,141" path="m225,569l217,569,216,570,227,570,225,569xe" filled="true" fillcolor="#000000" stroked="false">
                <v:path arrowok="t"/>
                <v:fill type="solid"/>
              </v:shape>
            </v:group>
            <v:group style="position:absolute;left:291;top:569;width:81;height:141" coordorigin="291,569" coordsize="81,141">
              <v:shape style="position:absolute;left:291;top:569;width:81;height:141" coordorigin="291,569" coordsize="81,141" path="m369,695l294,695,294,696,293,696,293,698,291,698,291,705,293,707,293,708,294,709,371,709,371,708,372,707,372,697,371,697,371,696,369,695xe" filled="true" fillcolor="#000000" stroked="false">
                <v:path arrowok="t"/>
                <v:fill type="solid"/>
              </v:shape>
              <v:shape style="position:absolute;left:291;top:569;width:81;height:141" coordorigin="291,569" coordsize="81,141" path="m343,589l325,589,325,695,343,695,343,589xe" filled="true" fillcolor="#000000" stroked="false">
                <v:path arrowok="t"/>
                <v:fill type="solid"/>
              </v:shape>
              <v:shape style="position:absolute;left:291;top:569;width:81;height:141" coordorigin="291,569" coordsize="81,141" path="m343,570l326,570,294,591,293,591,293,593,291,593,291,605,293,606,296,606,297,605,325,589,343,589,343,570xe" filled="true" fillcolor="#000000" stroked="false">
                <v:path arrowok="t"/>
                <v:fill type="solid"/>
              </v:shape>
              <v:shape style="position:absolute;left:291;top:569;width:81;height:141" coordorigin="291,569" coordsize="81,141" path="m338,569l330,569,329,570,339,570,338,569xe" filled="true" fillcolor="#000000" stroked="false">
                <v:path arrowok="t"/>
                <v:fill type="solid"/>
              </v:shape>
            </v:group>
            <v:group style="position:absolute;left:402;top:685;width:23;height:26" coordorigin="402,685" coordsize="23,26">
              <v:shape style="position:absolute;left:402;top:685;width:23;height:26" coordorigin="402,685" coordsize="23,26" path="m417,685l409,685,405,686,402,690,402,707,404,708,405,709,408,710,417,710,422,708,423,707,425,703,425,692,422,687,417,685xe" filled="true" fillcolor="#000000" stroked="false">
                <v:path arrowok="t"/>
                <v:fill type="solid"/>
              </v:shape>
            </v:group>
            <v:group style="position:absolute;left:66;top:411;width:10686;height:2" coordorigin="66,411" coordsize="10686,2">
              <v:shape style="position:absolute;left:66;top:411;width:10686;height:2" coordorigin="66,411" coordsize="10686,0" path="m66,411l10752,411e" filled="false" stroked="true" strokeweight=".579980pt" strokecolor="#000000">
                <v:path arrowok="t"/>
              </v:shape>
            </v:group>
            <v:group style="position:absolute;left:179;top:953;width:81;height:141" coordorigin="179,953" coordsize="81,141">
              <v:shape style="position:absolute;left:179;top:953;width:81;height:141" coordorigin="179,953" coordsize="81,141" path="m257,1079l181,1079,181,1080,180,1080,180,1082,179,1082,179,1089,180,1091,180,1092,181,1093,258,1093,258,1092,259,1091,259,1081,258,1081,258,1080,257,1079xe" filled="true" fillcolor="#000000" stroked="false">
                <v:path arrowok="t"/>
                <v:fill type="solid"/>
              </v:shape>
              <v:shape style="position:absolute;left:179;top:953;width:81;height:141" coordorigin="179,953" coordsize="81,141" path="m230,973l212,973,212,1079,230,1079,230,973xe" filled="true" fillcolor="#000000" stroked="false">
                <v:path arrowok="t"/>
                <v:fill type="solid"/>
              </v:shape>
              <v:shape style="position:absolute;left:179;top:953;width:81;height:141" coordorigin="179,953" coordsize="81,141" path="m230,954l213,954,181,975,180,975,180,977,179,977,179,989,180,990,183,990,185,989,212,973,230,973,230,954xe" filled="true" fillcolor="#000000" stroked="false">
                <v:path arrowok="t"/>
                <v:fill type="solid"/>
              </v:shape>
              <v:shape style="position:absolute;left:179;top:953;width:81;height:141" coordorigin="179,953" coordsize="81,141" path="m225,953l217,953,216,954,227,954,225,953xe" filled="true" fillcolor="#000000" stroked="false">
                <v:path arrowok="t"/>
                <v:fill type="solid"/>
              </v:shape>
            </v:group>
            <v:group style="position:absolute;left:284;top:951;width:88;height:142" coordorigin="284,951" coordsize="88,142">
              <v:shape style="position:absolute;left:284;top:951;width:88;height:142" coordorigin="284,951" coordsize="88,142" path="m368,1077l285,1077,285,1080,284,1081,284,1088,285,1089,285,1092,287,1092,288,1093,371,1093,371,1091,372,1089,372,1081,371,1080,371,1079,369,1079,368,1077xe" filled="true" fillcolor="#000000" stroked="false">
                <v:path arrowok="t"/>
                <v:fill type="solid"/>
              </v:shape>
              <v:shape style="position:absolute;left:284;top:951;width:88;height:142" coordorigin="284,951" coordsize="88,142" path="m332,951l321,951,317,953,313,953,302,956,300,957,296,959,295,960,293,961,290,963,289,963,289,965,288,965,288,968,325,968,332,971,337,973,338,975,341,977,342,979,343,983,344,985,344,1001,343,1004,342,1009,339,1013,335,1022,327,1032,323,1038,315,1045,289,1074,287,1076,287,1077,307,1077,329,1055,337,1046,343,1039,353,1027,356,1021,360,1016,362,1010,363,1005,365,1002,365,997,366,992,366,983,365,979,363,974,361,969,359,966,355,962,353,959,348,956,343,955,338,953,332,951xe" filled="true" fillcolor="#000000" stroked="false">
                <v:path arrowok="t"/>
                <v:fill type="solid"/>
              </v:shape>
              <v:shape style="position:absolute;left:284;top:951;width:88;height:142" coordorigin="284,951" coordsize="88,142" path="m318,968l287,968,287,974,288,975,288,979,289,979,289,980,291,980,294,978,303,973,307,972,309,971,313,969,318,968xe" filled="true" fillcolor="#000000" stroked="false">
                <v:path arrowok="t"/>
                <v:fill type="solid"/>
              </v:shape>
            </v:group>
            <v:group style="position:absolute;left:402;top:1069;width:23;height:26" coordorigin="402,1069" coordsize="23,26">
              <v:shape style="position:absolute;left:402;top:1069;width:23;height:26" coordorigin="402,1069" coordsize="23,26" path="m417,1069l409,1069,405,1070,402,1074,402,1091,404,1092,405,1093,408,1094,417,1094,422,1092,423,1091,425,1087,425,1076,422,1071,417,1069xe" filled="true" fillcolor="#000000" stroked="false">
                <v:path arrowok="t"/>
                <v:fill type="solid"/>
              </v:shape>
            </v:group>
            <v:group style="position:absolute;left:66;top:795;width:10686;height:2" coordorigin="66,795" coordsize="10686,2">
              <v:shape style="position:absolute;left:66;top:795;width:10686;height:2" coordorigin="66,795" coordsize="10686,0" path="m66,795l10752,795e" filled="false" stroked="true" strokeweight=".579980pt" strokecolor="#000000">
                <v:path arrowok="t"/>
              </v:shape>
            </v:group>
            <v:group style="position:absolute;left:179;top:1337;width:81;height:142" coordorigin="179,1337" coordsize="81,142">
              <v:shape style="position:absolute;left:179;top:1337;width:81;height:142" coordorigin="179,1337" coordsize="81,142" path="m257,1464l181,1464,181,1465,180,1465,180,1467,179,1467,179,1475,180,1476,180,1477,181,1478,258,1478,258,1477,259,1476,259,1466,258,1466,258,1465,257,1464xe" filled="true" fillcolor="#000000" stroked="false">
                <v:path arrowok="t"/>
                <v:fill type="solid"/>
              </v:shape>
              <v:shape style="position:absolute;left:179;top:1337;width:81;height:142" coordorigin="179,1337" coordsize="81,142" path="m230,1357l212,1357,212,1464,230,1464,230,1357xe" filled="true" fillcolor="#000000" stroked="false">
                <v:path arrowok="t"/>
                <v:fill type="solid"/>
              </v:shape>
              <v:shape style="position:absolute;left:179;top:1337;width:81;height:142" coordorigin="179,1337" coordsize="81,142" path="m230,1338l213,1338,181,1359,180,1359,180,1361,179,1361,179,1373,180,1374,183,1374,185,1373,212,1357,230,1357,230,1338xe" filled="true" fillcolor="#000000" stroked="false">
                <v:path arrowok="t"/>
                <v:fill type="solid"/>
              </v:shape>
              <v:shape style="position:absolute;left:179;top:1337;width:81;height:142" coordorigin="179,1337" coordsize="81,142" path="m225,1337l217,1337,216,1338,227,1338,225,1337xe" filled="true" fillcolor="#000000" stroked="false">
                <v:path arrowok="t"/>
                <v:fill type="solid"/>
              </v:shape>
            </v:group>
            <v:group style="position:absolute;left:283;top:1335;width:88;height:146" coordorigin="283,1335" coordsize="88,146">
              <v:shape style="position:absolute;left:283;top:1335;width:88;height:146" coordorigin="283,1335" coordsize="88,146" path="m287,1454l285,1454,283,1457,283,1466,284,1467,284,1470,285,1470,285,1471,287,1472,288,1472,290,1473,291,1475,295,1476,297,1477,301,1478,305,1478,308,1479,313,1481,330,1481,342,1478,349,1476,354,1473,362,1465,312,1465,308,1464,303,1463,300,1461,297,1460,294,1459,291,1458,290,1457,288,1455,287,1454xe" filled="true" fillcolor="#000000" stroked="false">
                <v:path arrowok="t"/>
                <v:fill type="solid"/>
              </v:shape>
              <v:shape style="position:absolute;left:283;top:1335;width:88;height:146" coordorigin="283,1335" coordsize="88,146" path="m359,1351l325,1351,332,1353,335,1353,337,1356,339,1357,344,1367,344,1380,342,1383,339,1391,336,1393,333,1395,331,1397,326,1398,319,1400,300,1400,297,1403,297,1411,299,1411,299,1413,300,1413,300,1415,326,1415,330,1416,335,1417,338,1419,341,1422,344,1424,347,1427,348,1430,349,1433,350,1436,350,1445,349,1447,348,1451,347,1453,345,1457,343,1458,341,1460,337,1463,330,1465,362,1465,365,1461,367,1457,369,1451,371,1445,371,1434,338,1405,342,1405,349,1401,353,1399,355,1397,357,1393,360,1391,361,1386,365,1375,365,1365,362,1356,359,1351xe" filled="true" fillcolor="#000000" stroked="false">
                <v:path arrowok="t"/>
                <v:fill type="solid"/>
              </v:shape>
              <v:shape style="position:absolute;left:283;top:1335;width:88;height:146" coordorigin="283,1335" coordsize="88,146" path="m332,1335l320,1335,317,1337,312,1337,305,1339,302,1340,299,1341,291,1345,290,1346,290,1347,289,1347,289,1349,288,1350,288,1352,287,1353,287,1357,288,1358,288,1362,289,1363,291,1363,294,1361,303,1356,311,1353,313,1352,318,1351,359,1351,355,1345,351,1343,342,1338,332,1335xe" filled="true" fillcolor="#000000" stroked="false">
                <v:path arrowok="t"/>
                <v:fill type="solid"/>
              </v:shape>
            </v:group>
            <v:group style="position:absolute;left:402;top:1454;width:23;height:26" coordorigin="402,1454" coordsize="23,26">
              <v:shape style="position:absolute;left:402;top:1454;width:23;height:26" coordorigin="402,1454" coordsize="23,26" path="m417,1454l409,1454,405,1455,402,1459,402,1476,404,1477,405,1478,408,1479,417,1479,422,1477,423,1476,425,1472,425,1461,422,1457,417,1454xe" filled="true" fillcolor="#000000" stroked="false">
                <v:path arrowok="t"/>
                <v:fill type="solid"/>
              </v:shape>
            </v:group>
            <v:group style="position:absolute;left:66;top:1181;width:10686;height:2" coordorigin="66,1181" coordsize="10686,2">
              <v:shape style="position:absolute;left:66;top:1181;width:10686;height:2" coordorigin="66,1181" coordsize="10686,0" path="m66,1181l10752,1181e" filled="false" stroked="true" strokeweight=".58004pt" strokecolor="#000000">
                <v:path arrowok="t"/>
              </v:shape>
            </v:group>
            <v:group style="position:absolute;left:179;top:1722;width:81;height:141" coordorigin="179,1722" coordsize="81,141">
              <v:shape style="position:absolute;left:179;top:1722;width:81;height:141" coordorigin="179,1722" coordsize="81,141" path="m257,1848l181,1848,181,1849,180,1849,180,1851,179,1851,179,1859,180,1860,180,1861,181,1862,258,1862,258,1861,259,1860,259,1850,258,1850,258,1849,257,1848xe" filled="true" fillcolor="#000000" stroked="false">
                <v:path arrowok="t"/>
                <v:fill type="solid"/>
              </v:shape>
              <v:shape style="position:absolute;left:179;top:1722;width:81;height:141" coordorigin="179,1722" coordsize="81,141" path="m230,1742l212,1742,212,1848,230,1848,230,1742xe" filled="true" fillcolor="#000000" stroked="false">
                <v:path arrowok="t"/>
                <v:fill type="solid"/>
              </v:shape>
              <v:shape style="position:absolute;left:179;top:1722;width:81;height:141" coordorigin="179,1722" coordsize="81,141" path="m230,1723l213,1723,181,1745,180,1745,180,1746,179,1746,179,1758,180,1759,182,1759,183,1758,185,1758,212,1742,230,1742,230,1723xe" filled="true" fillcolor="#000000" stroked="false">
                <v:path arrowok="t"/>
                <v:fill type="solid"/>
              </v:shape>
              <v:shape style="position:absolute;left:179;top:1722;width:81;height:141" coordorigin="179,1722" coordsize="81,141" path="m225,1722l217,1722,216,1723,227,1723,225,1722xe" filled="true" fillcolor="#000000" stroked="false">
                <v:path arrowok="t"/>
                <v:fill type="solid"/>
              </v:shape>
            </v:group>
            <v:group style="position:absolute;left:277;top:1723;width:101;height:141" coordorigin="277,1723" coordsize="101,141">
              <v:shape style="position:absolute;left:277;top:1723;width:101;height:141" coordorigin="277,1723" coordsize="101,141" path="m355,1862l342,1862,343,1863,354,1863,355,1862xe" filled="true" fillcolor="#000000" stroked="false">
                <v:path arrowok="t"/>
                <v:fill type="solid"/>
              </v:shape>
              <v:shape style="position:absolute;left:277;top:1723;width:101;height:141" coordorigin="277,1723" coordsize="101,141" path="m357,1831l339,1831,339,1861,341,1861,341,1862,357,1862,357,1831xe" filled="true" fillcolor="#000000" stroked="false">
                <v:path arrowok="t"/>
                <v:fill type="solid"/>
              </v:shape>
              <v:shape style="position:absolute;left:277;top:1723;width:101;height:141" coordorigin="277,1723" coordsize="101,141" path="m357,1724l331,1724,331,1725,330,1725,281,1811,278,1813,278,1817,277,1818,277,1825,278,1826,278,1829,279,1830,281,1830,281,1831,375,1831,375,1830,378,1827,378,1818,375,1815,294,1815,339,1739,357,1739,357,1724xe" filled="true" fillcolor="#000000" stroked="false">
                <v:path arrowok="t"/>
                <v:fill type="solid"/>
              </v:shape>
              <v:shape style="position:absolute;left:277;top:1723;width:101;height:141" coordorigin="277,1723" coordsize="101,141" path="m357,1739l339,1739,339,1815,357,1815,357,1739xe" filled="true" fillcolor="#000000" stroked="false">
                <v:path arrowok="t"/>
                <v:fill type="solid"/>
              </v:shape>
              <v:shape style="position:absolute;left:277;top:1723;width:101;height:141" coordorigin="277,1723" coordsize="101,141" path="m355,1723l333,1723,332,1724,356,1724,355,1723xe" filled="true" fillcolor="#000000" stroked="false">
                <v:path arrowok="t"/>
                <v:fill type="solid"/>
              </v:shape>
            </v:group>
            <v:group style="position:absolute;left:402;top:1838;width:23;height:26" coordorigin="402,1838" coordsize="23,26">
              <v:shape style="position:absolute;left:402;top:1838;width:23;height:26" coordorigin="402,1838" coordsize="23,26" path="m417,1838l409,1838,405,1839,402,1843,402,1860,404,1861,405,1862,408,1863,417,1863,422,1861,423,1860,425,1856,425,1845,422,1841,417,1838xe" filled="true" fillcolor="#000000" stroked="false">
                <v:path arrowok="t"/>
                <v:fill type="solid"/>
              </v:shape>
            </v:group>
            <v:group style="position:absolute;left:66;top:1565;width:10686;height:2" coordorigin="66,1565" coordsize="10686,2">
              <v:shape style="position:absolute;left:66;top:1565;width:10686;height:2" coordorigin="66,1565" coordsize="10686,0" path="m66,1565l10752,1565e" filled="false" stroked="true" strokeweight=".579980pt" strokecolor="#000000">
                <v:path arrowok="t"/>
              </v:shape>
            </v:group>
            <v:group style="position:absolute;left:179;top:2106;width:81;height:141" coordorigin="179,2106" coordsize="81,141">
              <v:shape style="position:absolute;left:179;top:2106;width:81;height:141" coordorigin="179,2106" coordsize="81,141" path="m257,2232l181,2232,181,2233,180,2233,180,2235,179,2235,179,2243,180,2244,180,2245,181,2246,258,2246,258,2245,259,2244,259,2234,258,2234,258,2233,257,2232xe" filled="true" fillcolor="#000000" stroked="false">
                <v:path arrowok="t"/>
                <v:fill type="solid"/>
              </v:shape>
              <v:shape style="position:absolute;left:179;top:2106;width:81;height:141" coordorigin="179,2106" coordsize="81,141" path="m230,2126l212,2126,212,2232,230,2232,230,2126xe" filled="true" fillcolor="#000000" stroked="false">
                <v:path arrowok="t"/>
                <v:fill type="solid"/>
              </v:shape>
              <v:shape style="position:absolute;left:179;top:2106;width:81;height:141" coordorigin="179,2106" coordsize="81,141" path="m230,2107l213,2107,181,2129,180,2129,180,2130,179,2130,179,2142,180,2143,182,2143,183,2142,185,2142,212,2126,230,2126,230,2107xe" filled="true" fillcolor="#000000" stroked="false">
                <v:path arrowok="t"/>
                <v:fill type="solid"/>
              </v:shape>
              <v:shape style="position:absolute;left:179;top:2106;width:81;height:141" coordorigin="179,2106" coordsize="81,141" path="m225,2106l217,2106,216,2107,227,2107,225,2106xe" filled="true" fillcolor="#000000" stroked="false">
                <v:path arrowok="t"/>
                <v:fill type="solid"/>
              </v:shape>
            </v:group>
            <v:group style="position:absolute;left:283;top:2107;width:88;height:142" coordorigin="283,2107" coordsize="88,142">
              <v:shape style="position:absolute;left:283;top:2107;width:88;height:142" coordorigin="283,2107" coordsize="88,142" path="m288,2225l285,2225,284,2226,284,2227,283,2227,283,2238,284,2239,284,2240,285,2240,285,2241,287,2241,294,2245,296,2245,303,2247,307,2247,311,2249,327,2249,333,2247,341,2245,347,2244,353,2240,356,2237,361,2233,309,2233,305,2232,301,2231,299,2229,296,2229,293,2228,291,2227,289,2226,288,2225xe" filled="true" fillcolor="#000000" stroked="false">
                <v:path arrowok="t"/>
                <v:fill type="solid"/>
              </v:shape>
              <v:shape style="position:absolute;left:283;top:2107;width:88;height:142" coordorigin="283,2107" coordsize="88,142" path="m363,2177l327,2177,337,2179,341,2181,343,2183,345,2185,348,2189,349,2192,351,2195,351,2209,350,2214,348,2221,345,2223,342,2226,339,2228,336,2231,332,2232,327,2233,361,2233,365,2227,367,2222,369,2216,371,2209,371,2190,366,2180,363,2177xe" filled="true" fillcolor="#000000" stroked="false">
                <v:path arrowok="t"/>
                <v:fill type="solid"/>
              </v:shape>
              <v:shape style="position:absolute;left:283;top:2107;width:88;height:142" coordorigin="283,2107" coordsize="88,142" path="m360,2107l295,2107,293,2108,290,2111,290,2175,293,2178,301,2178,305,2177,363,2177,359,2173,355,2169,350,2166,344,2165,338,2162,306,2162,306,2124,360,2124,361,2123,361,2121,362,2120,362,2109,361,2109,361,2108,360,2107xe" filled="true" fillcolor="#000000" stroked="false">
                <v:path arrowok="t"/>
                <v:fill type="solid"/>
              </v:shape>
            </v:group>
            <v:group style="position:absolute;left:402;top:2222;width:23;height:26" coordorigin="402,2222" coordsize="23,26">
              <v:shape style="position:absolute;left:402;top:2222;width:23;height:26" coordorigin="402,2222" coordsize="23,26" path="m417,2222l409,2222,405,2223,402,2227,402,2244,404,2245,405,2246,408,2247,417,2247,422,2245,423,2244,425,2240,425,2229,422,2225,417,2222xe" filled="true" fillcolor="#000000" stroked="false">
                <v:path arrowok="t"/>
                <v:fill type="solid"/>
              </v:shape>
            </v:group>
            <v:group style="position:absolute;left:66;top:1949;width:10686;height:2" coordorigin="66,1949" coordsize="10686,2">
              <v:shape style="position:absolute;left:66;top:1949;width:10686;height:2" coordorigin="66,1949" coordsize="10686,0" path="m66,1949l10752,1949e" filled="false" stroked="true" strokeweight=".579980pt" strokecolor="#000000">
                <v:path arrowok="t"/>
              </v:shape>
            </v:group>
            <v:group style="position:absolute;left:179;top:2491;width:81;height:142" coordorigin="179,2491" coordsize="81,142">
              <v:shape style="position:absolute;left:179;top:2491;width:81;height:142" coordorigin="179,2491" coordsize="81,142" path="m257,2617l182,2617,180,2619,180,2621,179,2622,179,2629,180,2629,180,2631,181,2631,181,2633,257,2633,258,2631,258,2630,259,2630,259,2621,258,2619,258,2618,257,2618,257,2617xe" filled="true" fillcolor="#000000" stroked="false">
                <v:path arrowok="t"/>
                <v:fill type="solid"/>
              </v:shape>
              <v:shape style="position:absolute;left:179;top:2491;width:81;height:142" coordorigin="179,2491" coordsize="81,142" path="m230,2510l212,2510,212,2617,230,2617,230,2510xe" filled="true" fillcolor="#000000" stroked="false">
                <v:path arrowok="t"/>
                <v:fill type="solid"/>
              </v:shape>
              <v:shape style="position:absolute;left:179;top:2491;width:81;height:142" coordorigin="179,2491" coordsize="81,142" path="m181,2527l180,2527,181,2528,181,2527xe" filled="true" fillcolor="#000000" stroked="false">
                <v:path arrowok="t"/>
                <v:fill type="solid"/>
              </v:shape>
              <v:shape style="position:absolute;left:179;top:2491;width:81;height:142" coordorigin="179,2491" coordsize="81,142" path="m230,2492l213,2492,181,2513,179,2515,179,2527,183,2527,185,2526,212,2510,230,2510,230,2492xe" filled="true" fillcolor="#000000" stroked="false">
                <v:path arrowok="t"/>
                <v:fill type="solid"/>
              </v:shape>
              <v:shape style="position:absolute;left:179;top:2491;width:81;height:142" coordorigin="179,2491" coordsize="81,142" path="m229,2491l215,2491,215,2492,229,2492,229,2491xe" filled="true" fillcolor="#000000" stroked="false">
                <v:path arrowok="t"/>
                <v:fill type="solid"/>
              </v:shape>
            </v:group>
            <v:group style="position:absolute;left:284;top:2490;width:92;height:146" coordorigin="284,2490" coordsize="92,146">
              <v:shape style="position:absolute;left:284;top:2490;width:92;height:146" coordorigin="284,2490" coordsize="92,146" path="m350,2490l333,2490,327,2491,321,2493,315,2495,309,2498,306,2502,301,2505,297,2510,290,2525,288,2531,287,2538,284,2550,284,2587,285,2593,288,2603,289,2609,290,2612,293,2616,295,2621,301,2627,308,2631,313,2633,317,2634,323,2635,336,2635,343,2633,355,2628,360,2624,365,2619,325,2619,314,2616,302,2570,307,2568,308,2567,311,2565,313,2565,318,2563,321,2563,324,2562,369,2562,367,2558,365,2556,302,2556,302,2549,305,2535,306,2529,308,2525,312,2520,314,2515,319,2511,324,2509,329,2505,333,2504,368,2504,368,2497,365,2493,363,2493,361,2492,360,2492,357,2491,353,2491,350,2490xe" filled="true" fillcolor="#000000" stroked="false">
                <v:path arrowok="t"/>
                <v:fill type="solid"/>
              </v:shape>
              <v:shape style="position:absolute;left:284;top:2490;width:92;height:146" coordorigin="284,2490" coordsize="92,146" path="m369,2562l341,2562,343,2563,347,2564,351,2569,353,2571,355,2574,355,2577,356,2581,356,2597,353,2607,350,2610,348,2613,345,2615,342,2617,335,2619,365,2619,368,2616,371,2611,373,2605,375,2593,375,2581,372,2567,369,2562xe" filled="true" fillcolor="#000000" stroked="false">
                <v:path arrowok="t"/>
                <v:fill type="solid"/>
              </v:shape>
              <v:shape style="position:absolute;left:284;top:2490;width:92;height:146" coordorigin="284,2490" coordsize="92,146" path="m342,2546l331,2546,327,2547,325,2547,321,2549,319,2549,317,2550,313,2551,311,2551,306,2553,305,2555,302,2556,365,2556,363,2555,349,2547,342,2546xe" filled="true" fillcolor="#000000" stroked="false">
                <v:path arrowok="t"/>
                <v:fill type="solid"/>
              </v:shape>
              <v:shape style="position:absolute;left:284;top:2490;width:92;height:146" coordorigin="284,2490" coordsize="92,146" path="m368,2504l348,2504,350,2505,353,2505,355,2507,357,2507,360,2508,361,2508,362,2509,367,2509,368,2508,368,2504xe" filled="true" fillcolor="#000000" stroked="false">
                <v:path arrowok="t"/>
                <v:fill type="solid"/>
              </v:shape>
            </v:group>
            <v:group style="position:absolute;left:402;top:2609;width:23;height:26" coordorigin="402,2609" coordsize="23,26">
              <v:shape style="position:absolute;left:402;top:2609;width:23;height:26" coordorigin="402,2609" coordsize="23,26" path="m420,2609l405,2609,404,2611,402,2612,402,2629,405,2633,408,2634,417,2634,422,2631,423,2629,425,2625,425,2616,423,2612,420,2609xe" filled="true" fillcolor="#000000" stroked="false">
                <v:path arrowok="t"/>
                <v:fill type="solid"/>
              </v:shape>
            </v:group>
            <v:group style="position:absolute;left:66;top:2334;width:10686;height:2" coordorigin="66,2334" coordsize="10686,2">
              <v:shape style="position:absolute;left:66;top:2334;width:10686;height:2" coordorigin="66,2334" coordsize="10686,0" path="m66,2334l10752,2334e" filled="false" stroked="true" strokeweight=".579980pt" strokecolor="#000000">
                <v:path arrowok="t"/>
              </v:shape>
            </v:group>
            <v:group style="position:absolute;left:179;top:2876;width:81;height:141" coordorigin="179,2876" coordsize="81,141">
              <v:shape style="position:absolute;left:179;top:2876;width:81;height:141" coordorigin="179,2876" coordsize="81,141" path="m257,3001l182,3001,180,3003,180,3005,179,3006,179,3013,180,3013,180,3015,181,3015,181,3017,257,3017,258,3015,258,3014,259,3014,259,3005,258,3003,258,3002,257,3002,257,3001xe" filled="true" fillcolor="#000000" stroked="false">
                <v:path arrowok="t"/>
                <v:fill type="solid"/>
              </v:shape>
              <v:shape style="position:absolute;left:179;top:2876;width:81;height:141" coordorigin="179,2876" coordsize="81,141" path="m230,2895l212,2895,212,3001,230,3001,230,2895xe" filled="true" fillcolor="#000000" stroked="false">
                <v:path arrowok="t"/>
                <v:fill type="solid"/>
              </v:shape>
              <v:shape style="position:absolute;left:179;top:2876;width:81;height:141" coordorigin="179,2876" coordsize="81,141" path="m181,2912l180,2912,181,2913,181,2912xe" filled="true" fillcolor="#000000" stroked="false">
                <v:path arrowok="t"/>
                <v:fill type="solid"/>
              </v:shape>
              <v:shape style="position:absolute;left:179;top:2876;width:81;height:141" coordorigin="179,2876" coordsize="81,141" path="m230,2877l213,2877,181,2898,179,2900,179,2912,183,2912,185,2911,212,2895,230,2895,230,2877xe" filled="true" fillcolor="#000000" stroked="false">
                <v:path arrowok="t"/>
                <v:fill type="solid"/>
              </v:shape>
              <v:shape style="position:absolute;left:179;top:2876;width:81;height:141" coordorigin="179,2876" coordsize="81,141" path="m229,2876l215,2876,215,2877,229,2877,229,2876xe" filled="true" fillcolor="#000000" stroked="false">
                <v:path arrowok="t"/>
                <v:fill type="solid"/>
              </v:shape>
            </v:group>
            <v:group style="position:absolute;left:283;top:2877;width:92;height:140" coordorigin="283,2877" coordsize="92,140">
              <v:shape style="position:absolute;left:283;top:2877;width:92;height:140" coordorigin="283,2877" coordsize="92,140" path="m372,2877l284,2877,284,2879,283,2880,283,2889,284,2891,284,2893,354,2893,301,3012,301,3013,300,3013,300,3014,302,3017,318,3017,319,3015,320,3015,320,3014,321,3014,321,3013,372,2897,372,2895,373,2894,373,2889,374,2888,374,2882,373,2881,373,2879,372,2877xe" filled="true" fillcolor="#000000" stroked="false">
                <v:path arrowok="t"/>
                <v:fill type="solid"/>
              </v:shape>
            </v:group>
            <v:group style="position:absolute;left:402;top:2993;width:23;height:26" coordorigin="402,2993" coordsize="23,26">
              <v:shape style="position:absolute;left:402;top:2993;width:23;height:26" coordorigin="402,2993" coordsize="23,26" path="m420,2993l405,2993,404,2995,402,2996,402,3013,405,3017,408,3018,417,3018,422,3015,423,3013,425,3009,425,3000,423,2996,420,2993xe" filled="true" fillcolor="#000000" stroked="false">
                <v:path arrowok="t"/>
                <v:fill type="solid"/>
              </v:shape>
            </v:group>
            <v:group style="position:absolute;left:66;top:2719;width:10686;height:2" coordorigin="66,2719" coordsize="10686,2">
              <v:shape style="position:absolute;left:66;top:2719;width:10686;height:2" coordorigin="66,2719" coordsize="10686,0" path="m66,2719l10752,2719e" filled="false" stroked="true" strokeweight=".579980pt" strokecolor="#000000">
                <v:path arrowok="t"/>
              </v:shape>
            </v:group>
            <v:group style="position:absolute;left:179;top:3260;width:81;height:141" coordorigin="179,3260" coordsize="81,141">
              <v:shape style="position:absolute;left:179;top:3260;width:81;height:141" coordorigin="179,3260" coordsize="81,141" path="m257,3385l182,3385,180,3387,180,3389,179,3390,179,3397,180,3397,180,3399,181,3399,181,3401,257,3401,258,3399,258,3398,259,3398,259,3389,258,3387,258,3386,257,3386,257,3385xe" filled="true" fillcolor="#000000" stroked="false">
                <v:path arrowok="t"/>
                <v:fill type="solid"/>
              </v:shape>
              <v:shape style="position:absolute;left:179;top:3260;width:81;height:141" coordorigin="179,3260" coordsize="81,141" path="m230,3279l212,3279,212,3385,230,3385,230,3279xe" filled="true" fillcolor="#000000" stroked="false">
                <v:path arrowok="t"/>
                <v:fill type="solid"/>
              </v:shape>
              <v:shape style="position:absolute;left:179;top:3260;width:81;height:141" coordorigin="179,3260" coordsize="81,141" path="m181,3296l180,3296,181,3297,181,3296xe" filled="true" fillcolor="#000000" stroked="false">
                <v:path arrowok="t"/>
                <v:fill type="solid"/>
              </v:shape>
              <v:shape style="position:absolute;left:179;top:3260;width:81;height:141" coordorigin="179,3260" coordsize="81,141" path="m230,3261l213,3261,181,3282,179,3284,179,3296,183,3296,185,3295,212,3279,230,3279,230,3261xe" filled="true" fillcolor="#000000" stroked="false">
                <v:path arrowok="t"/>
                <v:fill type="solid"/>
              </v:shape>
              <v:shape style="position:absolute;left:179;top:3260;width:81;height:141" coordorigin="179,3260" coordsize="81,141" path="m229,3260l215,3260,215,3261,229,3261,229,3260xe" filled="true" fillcolor="#000000" stroked="false">
                <v:path arrowok="t"/>
                <v:fill type="solid"/>
              </v:shape>
            </v:group>
            <v:group style="position:absolute;left:281;top:3259;width:95;height:144" coordorigin="281,3259" coordsize="95,144">
              <v:shape style="position:absolute;left:281;top:3259;width:95;height:144" coordorigin="281,3259" coordsize="95,144" path="m336,3259l323,3259,315,3260,289,3281,287,3284,285,3289,285,3297,313,3330,303,3335,300,3337,295,3339,293,3343,289,3345,284,3353,281,3363,281,3373,282,3378,287,3387,289,3391,294,3393,297,3397,302,3398,308,3401,313,3402,320,3403,335,3403,342,3402,348,3399,354,3398,359,3396,362,3392,367,3390,368,3389,319,3389,312,3386,302,3379,300,3373,300,3360,302,3355,307,3350,308,3348,315,3343,318,3341,323,3338,326,3336,358,3336,356,3335,353,3332,343,3327,348,3325,355,3320,330,3320,325,3318,321,3317,318,3314,315,3312,312,3309,308,3306,305,3299,305,3287,306,3282,311,3278,314,3275,320,3273,365,3273,363,3271,360,3269,357,3265,353,3263,343,3260,336,3259xe" filled="true" fillcolor="#000000" stroked="false">
                <v:path arrowok="t"/>
                <v:fill type="solid"/>
              </v:shape>
              <v:shape style="position:absolute;left:281;top:3259;width:95;height:144" coordorigin="281,3259" coordsize="95,144" path="m358,3336l326,3336,332,3338,347,3348,354,3355,356,3360,356,3373,354,3379,344,3386,337,3389,368,3389,374,3375,375,3371,375,3361,374,3356,373,3354,372,3350,369,3347,367,3344,365,3341,361,3338,358,3336xe" filled="true" fillcolor="#000000" stroked="false">
                <v:path arrowok="t"/>
                <v:fill type="solid"/>
              </v:shape>
              <v:shape style="position:absolute;left:281;top:3259;width:95;height:144" coordorigin="281,3259" coordsize="95,144" path="m365,3273l335,3273,338,3275,341,3276,344,3277,349,3282,350,3285,351,3288,351,3299,350,3303,345,3308,342,3313,337,3317,330,3320,355,3320,363,3312,366,3308,367,3306,371,3295,371,3287,369,3283,368,3278,365,3273xe" filled="true" fillcolor="#000000" stroked="false">
                <v:path arrowok="t"/>
                <v:fill type="solid"/>
              </v:shape>
            </v:group>
            <v:group style="position:absolute;left:402;top:3377;width:23;height:26" coordorigin="402,3377" coordsize="23,26">
              <v:shape style="position:absolute;left:402;top:3377;width:23;height:26" coordorigin="402,3377" coordsize="23,26" path="m420,3377l405,3377,404,3379,402,3380,402,3397,405,3401,408,3402,417,3402,422,3399,423,3397,425,3393,425,3384,423,3380,420,3377xe" filled="true" fillcolor="#000000" stroked="false">
                <v:path arrowok="t"/>
                <v:fill type="solid"/>
              </v:shape>
            </v:group>
            <v:group style="position:absolute;left:66;top:3103;width:10686;height:2" coordorigin="66,3103" coordsize="10686,2">
              <v:shape style="position:absolute;left:66;top:3103;width:10686;height:2" coordorigin="66,3103" coordsize="10686,0" path="m66,3103l10752,3103e" filled="false" stroked="true" strokeweight=".58001pt" strokecolor="#000000">
                <v:path arrowok="t"/>
              </v:shape>
            </v:group>
            <v:group style="position:absolute;left:179;top:3644;width:81;height:142" coordorigin="179,3644" coordsize="81,142">
              <v:shape style="position:absolute;left:179;top:3644;width:81;height:142" coordorigin="179,3644" coordsize="81,142" path="m257,3770l182,3770,180,3773,180,3774,179,3775,179,3782,180,3782,180,3785,181,3785,181,3786,257,3786,258,3785,258,3783,259,3783,259,3774,258,3773,258,3771,257,3771,257,3770xe" filled="true" fillcolor="#000000" stroked="false">
                <v:path arrowok="t"/>
                <v:fill type="solid"/>
              </v:shape>
              <v:shape style="position:absolute;left:179;top:3644;width:81;height:142" coordorigin="179,3644" coordsize="81,142" path="m230,3663l212,3663,212,3770,230,3770,230,3663xe" filled="true" fillcolor="#000000" stroked="false">
                <v:path arrowok="t"/>
                <v:fill type="solid"/>
              </v:shape>
              <v:shape style="position:absolute;left:179;top:3644;width:81;height:142" coordorigin="179,3644" coordsize="81,142" path="m181,3680l180,3680,181,3681,181,3680xe" filled="true" fillcolor="#000000" stroked="false">
                <v:path arrowok="t"/>
                <v:fill type="solid"/>
              </v:shape>
              <v:shape style="position:absolute;left:179;top:3644;width:81;height:142" coordorigin="179,3644" coordsize="81,142" path="m230,3645l213,3645,181,3666,179,3668,179,3680,183,3680,185,3679,212,3663,230,3663,230,3645xe" filled="true" fillcolor="#000000" stroked="false">
                <v:path arrowok="t"/>
                <v:fill type="solid"/>
              </v:shape>
              <v:shape style="position:absolute;left:179;top:3644;width:81;height:142" coordorigin="179,3644" coordsize="81,142" path="m229,3644l215,3644,215,3645,229,3645,229,3644xe" filled="true" fillcolor="#000000" stroked="false">
                <v:path arrowok="t"/>
                <v:fill type="solid"/>
              </v:shape>
            </v:group>
            <v:group style="position:absolute;left:281;top:3643;width:93;height:146" coordorigin="281,3643" coordsize="93,146">
              <v:shape style="position:absolute;left:281;top:3643;width:93;height:146" coordorigin="281,3643" coordsize="93,146" path="m291,3768l285,3768,285,3780,287,3781,287,3782,288,3782,289,3783,290,3783,293,3785,294,3785,296,3786,299,3786,301,3787,307,3787,311,3788,321,3788,354,3773,307,3773,305,3771,301,3771,299,3770,297,3770,295,3769,293,3769,291,3768xe" filled="true" fillcolor="#000000" stroked="false">
                <v:path arrowok="t"/>
                <v:fill type="solid"/>
              </v:shape>
              <v:shape style="position:absolute;left:281;top:3643;width:93;height:146" coordorigin="281,3643" coordsize="93,146" path="m373,3723l354,3723,354,3737,351,3743,350,3749,348,3753,344,3758,342,3762,332,3769,327,3771,321,3773,354,3773,359,3768,361,3763,365,3757,367,3752,368,3746,369,3741,371,3735,372,3728,373,3723xe" filled="true" fillcolor="#000000" stroked="false">
                <v:path arrowok="t"/>
                <v:fill type="solid"/>
              </v:shape>
              <v:shape style="position:absolute;left:281;top:3643;width:93;height:146" coordorigin="281,3643" coordsize="93,146" path="m338,3643l320,3643,313,3644,284,3672,282,3677,281,3683,281,3696,302,3728,308,3731,314,3732,330,3732,336,3731,341,3729,345,3727,350,3726,354,3723,373,3723,373,3722,373,3717,320,3717,313,3715,311,3714,307,3711,306,3709,303,3707,302,3704,300,3697,300,3680,303,3669,311,3662,314,3660,321,3657,361,3657,359,3654,348,3647,343,3645,338,3643xe" filled="true" fillcolor="#000000" stroked="false">
                <v:path arrowok="t"/>
                <v:fill type="solid"/>
              </v:shape>
              <v:shape style="position:absolute;left:281;top:3643;width:93;height:146" coordorigin="281,3643" coordsize="93,146" path="m361,3657l331,3657,338,3660,342,3662,344,3665,347,3668,351,3678,353,3685,354,3691,354,3708,350,3711,345,3713,341,3715,331,3717,373,3717,373,3698,372,3692,372,3686,369,3674,367,3669,366,3666,363,3661,361,3657xe" filled="true" fillcolor="#000000" stroked="false">
                <v:path arrowok="t"/>
                <v:fill type="solid"/>
              </v:shape>
            </v:group>
            <v:group style="position:absolute;left:402;top:3762;width:23;height:26" coordorigin="402,3762" coordsize="23,26">
              <v:shape style="position:absolute;left:402;top:3762;width:23;height:26" coordorigin="402,3762" coordsize="23,26" path="m420,3762l405,3762,404,3764,402,3765,402,3782,405,3786,408,3787,417,3787,422,3785,423,3782,425,3779,425,3769,423,3765,420,3762xe" filled="true" fillcolor="#000000" stroked="false">
                <v:path arrowok="t"/>
                <v:fill type="solid"/>
              </v:shape>
            </v:group>
            <v:group style="position:absolute;left:66;top:3488;width:10686;height:2" coordorigin="66,3488" coordsize="10686,2">
              <v:shape style="position:absolute;left:66;top:3488;width:10686;height:2" coordorigin="66,3488" coordsize="10686,0" path="m66,3488l10752,3488e" filled="false" stroked="true" strokeweight=".579980pt" strokecolor="#000000">
                <v:path arrowok="t"/>
              </v:shape>
            </v:group>
            <v:group style="position:absolute;left:171;top:4028;width:88;height:142" coordorigin="171,4028" coordsize="88,142">
              <v:shape style="position:absolute;left:171;top:4028;width:88;height:142" coordorigin="171,4028" coordsize="88,142" path="m257,4169l175,4169,175,4170,257,4170,257,4169xe" filled="true" fillcolor="#000000" stroked="false">
                <v:path arrowok="t"/>
                <v:fill type="solid"/>
              </v:shape>
              <v:shape style="position:absolute;left:171;top:4028;width:88;height:142" coordorigin="171,4028" coordsize="88,142" path="m247,4045l216,4045,219,4046,224,4049,225,4051,228,4053,230,4058,231,4062,231,4077,229,4085,227,4089,224,4093,222,4098,218,4104,215,4109,210,4115,203,4121,176,4149,175,4151,175,4152,173,4154,173,4155,171,4157,171,4165,173,4165,173,4167,174,4167,174,4169,258,4169,258,4167,259,4166,259,4158,258,4157,258,4155,257,4154,194,4154,216,4130,224,4123,230,4116,235,4109,240,4103,243,4097,247,4092,249,4087,252,4077,252,4073,253,4069,253,4059,251,4050,247,4045xe" filled="true" fillcolor="#000000" stroked="false">
                <v:path arrowok="t"/>
                <v:fill type="solid"/>
              </v:shape>
              <v:shape style="position:absolute;left:171;top:4028;width:88;height:142" coordorigin="171,4028" coordsize="88,142" path="m219,4028l204,4028,189,4033,187,4034,183,4035,182,4037,180,4038,179,4039,177,4039,176,4040,176,4041,175,4041,175,4044,174,4045,174,4051,175,4052,175,4055,176,4056,180,4056,181,4055,186,4052,188,4050,191,4049,194,4047,197,4046,200,4045,247,4045,246,4043,242,4039,240,4035,230,4031,225,4029,219,4028xe" filled="true" fillcolor="#000000" stroked="false">
                <v:path arrowok="t"/>
                <v:fill type="solid"/>
              </v:shape>
            </v:group>
            <v:group style="position:absolute;left:279;top:4028;width:98;height:144" coordorigin="279,4028" coordsize="98,144">
              <v:shape style="position:absolute;left:279;top:4028;width:98;height:144" coordorigin="279,4028" coordsize="98,144" path="m338,4028l320,4028,313,4029,306,4033,300,4037,295,4041,291,4049,287,4055,284,4062,283,4071,281,4080,280,4088,279,4112,281,4122,318,4172,336,4172,344,4170,356,4163,362,4158,363,4157,323,4157,318,4155,314,4153,311,4152,308,4148,303,4139,302,4133,300,4118,299,4110,299,4091,300,4083,300,4076,323,4044,364,4044,362,4040,357,4035,351,4033,345,4029,338,4028xe" filled="true" fillcolor="#000000" stroked="false">
                <v:path arrowok="t"/>
                <v:fill type="solid"/>
              </v:shape>
              <v:shape style="position:absolute;left:279;top:4028;width:98;height:144" coordorigin="279,4028" coordsize="98,144" path="m364,4044l335,4044,338,4045,341,4045,343,4047,345,4049,348,4051,349,4053,350,4057,353,4059,354,4063,355,4068,355,4071,356,4076,356,4082,357,4088,357,4116,356,4121,356,4125,354,4133,353,4137,351,4140,349,4147,344,4152,342,4153,338,4154,336,4155,332,4157,363,4157,369,4146,374,4129,375,4121,377,4110,377,4088,375,4077,373,4061,369,4052,364,4044xe" filled="true" fillcolor="#000000" stroked="false">
                <v:path arrowok="t"/>
                <v:fill type="solid"/>
              </v:shape>
            </v:group>
            <v:group style="position:absolute;left:402;top:4146;width:23;height:26" coordorigin="402,4146" coordsize="23,26">
              <v:shape style="position:absolute;left:402;top:4146;width:23;height:26" coordorigin="402,4146" coordsize="23,26" path="m420,4146l405,4146,404,4148,402,4149,402,4166,405,4170,408,4171,417,4171,422,4169,423,4166,425,4163,425,4153,423,4149,420,4146xe" filled="true" fillcolor="#000000" stroked="false">
                <v:path arrowok="t"/>
                <v:fill type="solid"/>
              </v:shape>
            </v:group>
            <v:group style="position:absolute;left:66;top:3872;width:10686;height:2" coordorigin="66,3872" coordsize="10686,2">
              <v:shape style="position:absolute;left:66;top:3872;width:10686;height:2" coordorigin="66,3872" coordsize="10686,0" path="m66,3872l10752,3872e" filled="false" stroked="true" strokeweight=".58001pt" strokecolor="#000000">
                <v:path arrowok="t"/>
              </v:shape>
              <v:shape style="position:absolute;left:170;top:4388;width:9101;height:336" type="#_x0000_t75" stroked="false">
                <v:imagedata r:id="rId102" o:title=""/>
              </v:shape>
            </v:group>
            <v:group style="position:absolute;left:66;top:4256;width:10686;height:2" coordorigin="66,4256" coordsize="10686,2">
              <v:shape style="position:absolute;left:66;top:4256;width:10686;height:2" coordorigin="66,4256" coordsize="10686,0" path="m66,4256l10752,4256e" filled="false" stroked="true" strokeweight=".64001pt" strokecolor="#000000">
                <v:path arrowok="t"/>
              </v:shape>
            </v:group>
            <v:group style="position:absolute;left:66;top:4785;width:10684;height:353" coordorigin="66,4785" coordsize="10684,353">
              <v:shape style="position:absolute;left:66;top:4785;width:10684;height:353" coordorigin="66,4785" coordsize="10684,353" path="m66,5138l10749,5138,10749,4785,66,4785,66,5138xe" filled="true" fillcolor="#bfbfbf" stroked="false">
                <v:path arrowok="t"/>
                <v:fill type="solid"/>
              </v:shape>
            </v:group>
            <v:group style="position:absolute;left:159;top:4872;width:10499;height:267" coordorigin="159,4872" coordsize="10499,267">
              <v:shape style="position:absolute;left:159;top:4872;width:10499;height:267" coordorigin="159,4872" coordsize="10499,267" path="m159,5138l10658,5138,10658,4872,159,4872,159,5138xe" filled="true" fillcolor="#bfbfbf" stroked="false">
                <v:path arrowok="t"/>
                <v:fill type="solid"/>
              </v:shape>
            </v:group>
            <v:group style="position:absolute;left:175;top:4939;width:104;height:140" coordorigin="175,4939" coordsize="104,140">
              <v:shape style="position:absolute;left:175;top:4939;width:104;height:140" coordorigin="175,4939" coordsize="104,140" path="m200,5077l177,5077,179,5078,199,5078,200,5077xe" filled="true" fillcolor="#000000" stroked="false">
                <v:path arrowok="t"/>
                <v:fill type="solid"/>
              </v:shape>
              <v:shape style="position:absolute;left:175;top:4939;width:104;height:140" coordorigin="175,4939" coordsize="104,140" path="m254,5021l215,5021,217,5022,219,5022,224,5024,225,5027,228,5028,229,5030,230,5034,233,5036,234,5040,235,5042,247,5073,248,5075,248,5076,251,5078,276,5078,278,5076,278,5072,277,5071,277,5069,276,5065,264,5037,263,5035,261,5031,259,5029,255,5022,254,5021xe" filled="true" fillcolor="#000000" stroked="false">
                <v:path arrowok="t"/>
                <v:fill type="solid"/>
              </v:shape>
              <v:shape style="position:absolute;left:175;top:4939;width:104;height:140" coordorigin="175,4939" coordsize="104,140" path="m235,4939l179,4939,177,4940,175,4941,175,5076,176,5077,201,5077,203,5076,203,5021,254,5021,252,5018,249,5017,248,5016,243,5013,248,5012,259,5005,264,5000,203,5000,203,4961,268,4961,261,4951,258,4947,254,4945,249,4944,246,4941,240,4940,235,4939xe" filled="true" fillcolor="#000000" stroked="false">
                <v:path arrowok="t"/>
                <v:fill type="solid"/>
              </v:shape>
              <v:shape style="position:absolute;left:175;top:4939;width:104;height:140" coordorigin="175,4939" coordsize="104,140" path="m268,4961l227,4961,228,4962,233,4963,236,4965,239,4968,241,4971,241,4986,237,4993,235,4994,231,4998,228,4998,225,4999,222,5000,264,5000,266,4997,270,4986,271,4981,271,4971,269,4962,268,4961xe" filled="true" fillcolor="#000000" stroked="false">
                <v:path arrowok="t"/>
                <v:fill type="solid"/>
              </v:shape>
            </v:group>
            <v:group style="position:absolute;left:291;top:4973;width:104;height:108" coordorigin="291,4973" coordsize="104,108">
              <v:shape style="position:absolute;left:291;top:4973;width:104;height:108" coordorigin="291,4973" coordsize="104,108" path="m360,4973l336,4973,327,4974,321,4976,314,4979,309,4982,300,4992,297,4998,295,5005,293,5011,291,5019,291,5036,293,5043,295,5049,296,5057,333,5081,350,5081,387,5059,338,5059,331,5057,329,5054,326,5053,325,5049,323,5047,321,5043,320,5039,320,5035,319,5030,319,5021,320,5016,321,5012,321,5009,324,5005,325,5003,327,4999,330,4997,332,4995,339,4993,388,4993,383,4986,378,4981,373,4977,367,4975,360,4973xe" filled="true" fillcolor="#000000" stroked="false">
                <v:path arrowok="t"/>
                <v:fill type="solid"/>
              </v:shape>
              <v:shape style="position:absolute;left:291;top:4973;width:104;height:108" coordorigin="291,4973" coordsize="104,108" path="m388,4993l348,4993,355,4995,362,5003,366,5013,366,5017,367,5022,367,5031,366,5036,366,5040,347,5059,387,5059,391,5048,393,5041,394,5035,394,5016,393,5009,391,5003,390,4995,388,4993xe" filled="true" fillcolor="#000000" stroked="false">
                <v:path arrowok="t"/>
                <v:fill type="solid"/>
              </v:shape>
            </v:group>
            <v:group style="position:absolute;left:405;top:4974;width:158;height:105" coordorigin="405,4974" coordsize="158,105">
              <v:shape style="position:absolute;left:405;top:4974;width:158;height:105" coordorigin="405,4974" coordsize="158,105" path="m464,5077l437,5077,438,5078,463,5078,464,5077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531,5077l504,5077,505,5078,530,5078,531,5077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33,4976l405,4976,405,4981,407,4982,407,4986,433,5073,433,5075,434,5076,434,5077,467,5077,467,5076,468,5075,468,5073,474,5051,452,5051,452,5049,433,4979,433,4976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507,5013l483,5013,483,5015,500,5073,500,5075,501,5076,501,5077,534,5077,534,5076,535,5075,535,5073,542,5051,517,5051,517,5049,507,5013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98,4976l471,4976,471,4979,453,5049,452,5051,474,5051,483,5015,483,5013,507,5013,498,4979,498,4976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561,4975l537,4975,537,4976,536,4976,536,4979,517,5049,517,5051,542,5051,561,4986,561,4983,563,4982,563,4976,561,4975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32,4975l407,4975,407,4976,432,4976,432,4975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95,4975l473,4975,473,4976,497,4976,495,4975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28,4974l410,4974,409,4975,429,4975,428,4974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493,4974l476,4974,475,4975,494,4975,493,4974xe" filled="true" fillcolor="#000000" stroked="false">
                <v:path arrowok="t"/>
                <v:fill type="solid"/>
              </v:shape>
              <v:shape style="position:absolute;left:405;top:4974;width:158;height:105" coordorigin="405,4974" coordsize="158,105" path="m558,4974l541,4974,540,4975,559,4975,558,4974xe" filled="true" fillcolor="#000000" stroked="false">
                <v:path arrowok="t"/>
                <v:fill type="solid"/>
              </v:shape>
            </v:group>
            <v:group style="position:absolute;left:624;top:4937;width:94;height:144" coordorigin="624,4937" coordsize="94,144">
              <v:shape style="position:absolute;left:624;top:4937;width:94;height:144" coordorigin="624,4937" coordsize="94,144" path="m629,5048l626,5048,626,5049,625,5051,625,5052,624,5054,624,5061,625,5063,625,5069,626,5070,626,5071,627,5071,627,5072,630,5072,631,5073,636,5076,647,5079,650,5079,655,5081,672,5081,679,5079,713,5058,651,5058,641,5054,633,5051,631,5051,629,5048xe" filled="true" fillcolor="#000000" stroked="false">
                <v:path arrowok="t"/>
                <v:fill type="solid"/>
              </v:shape>
              <v:shape style="position:absolute;left:624;top:4937;width:94;height:144" coordorigin="624,4937" coordsize="94,144" path="m710,4958l665,4958,667,4959,669,4959,674,4962,679,4967,679,4969,680,4971,680,4982,678,4987,672,4993,668,4994,666,4995,662,4995,659,4997,639,4997,639,4998,638,4998,638,5001,637,5003,637,5011,638,5012,638,5016,639,5016,639,5017,660,5017,665,5018,668,5018,675,5021,678,5023,680,5024,683,5029,684,5033,685,5035,685,5041,684,5043,684,5046,683,5048,680,5051,679,5053,674,5055,671,5057,668,5058,713,5058,714,5055,716,5051,717,5045,717,5033,714,5022,711,5018,709,5016,707,5012,703,5011,696,5006,691,5005,686,5005,690,5004,693,5001,697,5000,701,4998,705,4993,707,4989,709,4987,709,4983,710,4979,711,4975,711,4965,710,4958xe" filled="true" fillcolor="#000000" stroked="false">
                <v:path arrowok="t"/>
                <v:fill type="solid"/>
              </v:shape>
              <v:shape style="position:absolute;left:624;top:4937;width:94;height:144" coordorigin="624,4937" coordsize="94,144" path="m681,4937l660,4937,655,4938,650,4938,639,4941,637,4944,632,4946,631,4947,630,4947,630,4949,629,4949,629,4951,627,4952,627,4965,629,4967,629,4969,633,4969,635,4968,644,4963,648,4962,650,4961,657,4958,710,4958,709,4956,704,4949,701,4945,697,4943,687,4938,681,4937xe" filled="true" fillcolor="#000000" stroked="false">
                <v:path arrowok="t"/>
                <v:fill type="solid"/>
              </v:shape>
            </v:group>
            <v:group style="position:absolute;left:777;top:5006;width:113;height:22" coordorigin="777,5006" coordsize="113,22">
              <v:shape style="position:absolute;left:777;top:5006;width:113;height:22" coordorigin="777,5006" coordsize="113,22" path="m888,5006l780,5006,779,5009,779,5010,777,5012,777,5021,779,5023,779,5025,781,5028,887,5028,889,5025,889,5023,890,5021,890,5013,889,5011,889,5009,888,5007,888,5006xe" filled="true" fillcolor="#000000" stroked="false">
                <v:path arrowok="t"/>
                <v:fill type="solid"/>
              </v:shape>
              <v:shape style="position:absolute;left:1548;top:4925;width:1921;height:193" type="#_x0000_t75" stroked="false">
                <v:imagedata r:id="rId103" o:title=""/>
              </v:shape>
            </v:group>
            <v:group style="position:absolute;left:4139;top:4937;width:104;height:144" coordorigin="4139,4937" coordsize="104,144">
              <v:shape style="position:absolute;left:4139;top:4937;width:104;height:144" coordorigin="4139,4937" coordsize="104,144" path="m4214,4937l4194,4937,4185,4938,4177,4941,4169,4944,4163,4949,4157,4956,4151,4962,4146,4969,4143,4979,4140,4988,4139,4998,4139,5022,4140,5031,4143,5041,4146,5049,4149,5057,4155,5063,4160,5069,4167,5073,4175,5076,4183,5079,4191,5081,4206,5081,4211,5079,4214,5079,4219,5078,4223,5077,4225,5076,4232,5073,4233,5072,4238,5070,4239,5069,4239,5067,4241,5067,4241,5065,4242,5064,4242,5057,4200,5057,4195,5055,4190,5053,4185,5052,4182,5048,4179,5045,4176,5041,4173,5036,4172,5030,4170,5024,4169,5017,4169,5001,4170,4994,4194,4961,4242,4961,4242,4957,4241,4956,4241,4950,4239,4950,4239,4949,4237,4946,4232,4944,4230,4941,4227,4940,4224,4940,4221,4939,4214,4937xe" filled="true" fillcolor="#000000" stroked="false">
                <v:path arrowok="t"/>
                <v:fill type="solid"/>
              </v:shape>
              <v:shape style="position:absolute;left:4139;top:4937;width:104;height:144" coordorigin="4139,4937" coordsize="104,144" path="m4239,5045l4237,5045,4235,5047,4225,5052,4211,5057,4242,5057,4242,5049,4241,5048,4241,5046,4239,5046,4239,5045xe" filled="true" fillcolor="#000000" stroked="false">
                <v:path arrowok="t"/>
                <v:fill type="solid"/>
              </v:shape>
              <v:shape style="position:absolute;left:4139;top:4937;width:104;height:144" coordorigin="4139,4937" coordsize="104,144" path="m4242,4961l4214,4961,4221,4963,4224,4964,4226,4967,4230,4968,4231,4969,4233,4970,4236,4973,4238,4973,4239,4971,4239,4970,4241,4969,4241,4965,4242,4964,4242,4961xe" filled="true" fillcolor="#000000" stroked="false">
                <v:path arrowok="t"/>
                <v:fill type="solid"/>
              </v:shape>
            </v:group>
            <v:group style="position:absolute;left:4255;top:4973;width:105;height:108" coordorigin="4255,4973" coordsize="105,108">
              <v:shape style="position:absolute;left:4255;top:4973;width:105;height:108" coordorigin="4255,4973" coordsize="105,108" path="m4326,4973l4299,4973,4291,4974,4285,4976,4278,4979,4259,5005,4256,5011,4255,5019,4255,5036,4256,5043,4259,5049,4261,5057,4263,5063,4268,5066,4272,5071,4277,5075,4284,5077,4290,5079,4297,5081,4315,5081,4323,5079,4331,5077,4343,5070,4346,5065,4351,5060,4352,5059,4302,5059,4298,5058,4296,5057,4292,5054,4290,5053,4289,5049,4286,5047,4285,5043,4285,5039,4284,5035,4284,5016,4297,4995,4299,4994,4303,4993,4353,4993,4344,4981,4338,4977,4326,4973xe" filled="true" fillcolor="#000000" stroked="false">
                <v:path arrowok="t"/>
                <v:fill type="solid"/>
              </v:shape>
              <v:shape style="position:absolute;left:4255;top:4973;width:105;height:108" coordorigin="4255,4973" coordsize="105,108" path="m4353,4993l4311,4993,4319,4995,4322,4998,4327,5003,4332,5017,4332,5036,4328,5047,4326,5051,4325,5053,4321,5055,4310,5059,4352,5059,4355,5054,4356,5048,4358,5041,4359,5035,4359,5016,4358,5009,4357,5003,4355,4995,4353,4993xe" filled="true" fillcolor="#000000" stroked="false">
                <v:path arrowok="t"/>
                <v:fill type="solid"/>
              </v:shape>
            </v:group>
            <v:group style="position:absolute;left:4380;top:4974;width:92;height:107" coordorigin="4380,4974" coordsize="92,107">
              <v:shape style="position:absolute;left:4380;top:4974;width:92;height:107" coordorigin="4380,4974" coordsize="92,107" path="m4406,4976l4380,4976,4380,5051,4409,5081,4421,5081,4427,5079,4431,5076,4437,5073,4442,5069,4448,5064,4471,5064,4471,5057,4417,5057,4416,5055,4413,5054,4412,5053,4411,5051,4409,5049,4409,5047,4407,5045,4407,5041,4406,5037,4406,4976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69,5077l4451,5077,4452,5078,4467,5078,4469,5077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71,5064l4448,5064,4448,5076,4449,5077,4470,5077,4471,5076,4471,5064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71,4976l4445,4976,4445,5042,4436,5051,4429,5055,4427,5057,4471,5057,4471,4976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05,4975l4381,4975,4381,4976,4405,4976,4405,4975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70,4975l4446,4975,4446,4976,4470,4976,4470,4975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01,4974l4385,4974,4383,4975,4403,4975,4401,4974xe" filled="true" fillcolor="#000000" stroked="false">
                <v:path arrowok="t"/>
                <v:fill type="solid"/>
              </v:shape>
              <v:shape style="position:absolute;left:4380;top:4974;width:92;height:107" coordorigin="4380,4974" coordsize="92,107" path="m4466,4974l4449,4974,4448,4975,4467,4975,4466,4974xe" filled="true" fillcolor="#000000" stroked="false">
                <v:path arrowok="t"/>
                <v:fill type="solid"/>
              </v:shape>
            </v:group>
            <v:group style="position:absolute;left:4497;top:4973;width:93;height:106" coordorigin="4497,4973" coordsize="93,106">
              <v:shape style="position:absolute;left:4497;top:4973;width:93;height:106" coordorigin="4497,4973" coordsize="93,106" path="m4521,5077l4501,5077,4502,5078,4521,5078,4521,5077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86,5077l4566,5077,4566,5078,4586,5078,4586,5077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24,5076l4499,5076,4499,5077,4524,5077,4524,5076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89,5076l4563,5076,4563,5077,4589,5077,4589,5076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19,4975l4499,4975,4499,4976,4497,4977,4497,5076,4525,5076,4525,5011,4529,5005,4532,5001,4539,4997,4543,4995,4587,4995,4586,4992,4585,4989,4521,4989,4521,4977,4520,4977,4520,4976,4519,4975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87,4995l4549,4995,4551,4997,4554,4997,4559,5001,4561,5006,4561,5009,4562,5011,4562,5076,4590,5076,4590,5007,4589,5001,4587,4995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66,4973l4548,4973,4543,4974,4537,4976,4531,4980,4526,4983,4521,4989,4585,4989,4585,4988,4581,4985,4579,4980,4575,4977,4566,4973xe" filled="true" fillcolor="#000000" stroked="false">
                <v:path arrowok="t"/>
                <v:fill type="solid"/>
              </v:shape>
              <v:shape style="position:absolute;left:4497;top:4973;width:93;height:106" coordorigin="4497,4973" coordsize="93,106" path="m4517,4974l4502,4974,4501,4975,4518,4975,4517,4974xe" filled="true" fillcolor="#000000" stroked="false">
                <v:path arrowok="t"/>
                <v:fill type="solid"/>
              </v:shape>
            </v:group>
            <v:group style="position:absolute;left:4604;top:4949;width:69;height:132" coordorigin="4604,4949" coordsize="69,132">
              <v:shape style="position:absolute;left:4604;top:4949;width:69;height:132" coordorigin="4604,4949" coordsize="69,132" path="m4647,4997l4620,4997,4620,5052,4622,5061,4625,5069,4627,5072,4631,5075,4633,5077,4638,5078,4641,5079,4646,5081,4656,5081,4657,5079,4663,5079,4664,5078,4667,5078,4668,5077,4669,5077,4669,5076,4670,5076,4670,5075,4671,5073,4671,5072,4673,5070,4673,5060,4671,5059,4671,5058,4655,5058,4651,5057,4650,5053,4647,5051,4647,4997xe" filled="true" fillcolor="#000000" stroked="false">
                <v:path arrowok="t"/>
                <v:fill type="solid"/>
              </v:shape>
              <v:shape style="position:absolute;left:4604;top:4949;width:69;height:132" coordorigin="4604,4949" coordsize="69,132" path="m4671,5055l4667,5055,4665,5057,4662,5057,4661,5058,4671,5058,4671,5055xe" filled="true" fillcolor="#000000" stroked="false">
                <v:path arrowok="t"/>
                <v:fill type="solid"/>
              </v:shape>
              <v:shape style="position:absolute;left:4604;top:4949;width:69;height:132" coordorigin="4604,4949" coordsize="69,132" path="m4670,4975l4607,4975,4605,4976,4605,4977,4604,4979,4604,4992,4605,4994,4607,4995,4607,4997,4669,4997,4671,4994,4671,4992,4673,4989,4673,4980,4671,4979,4671,4976,4670,4975xe" filled="true" fillcolor="#000000" stroked="false">
                <v:path arrowok="t"/>
                <v:fill type="solid"/>
              </v:shape>
              <v:shape style="position:absolute;left:4604;top:4949;width:69;height:132" coordorigin="4604,4949" coordsize="69,132" path="m4645,4950l4622,4950,4620,4952,4620,4975,4647,4975,4647,4952,4645,4950xe" filled="true" fillcolor="#000000" stroked="false">
                <v:path arrowok="t"/>
                <v:fill type="solid"/>
              </v:shape>
              <v:shape style="position:absolute;left:4604;top:4949;width:69;height:132" coordorigin="4604,4949" coordsize="69,132" path="m4641,4949l4625,4949,4623,4950,4644,4950,4641,4949xe" filled="true" fillcolor="#000000" stroked="false">
                <v:path arrowok="t"/>
                <v:fill type="solid"/>
              </v:shape>
            </v:group>
            <v:group style="position:absolute;left:4681;top:4974;width:100;height:143" coordorigin="4681,4974" coordsize="100,143">
              <v:shape style="position:absolute;left:4681;top:4974;width:100;height:143" coordorigin="4681,4974" coordsize="100,143" path="m4730,5115l4707,5115,4709,5117,4728,5117,4730,5115xe" filled="true" fillcolor="#000000" stroked="false">
                <v:path arrowok="t"/>
                <v:fill type="solid"/>
              </v:shape>
              <v:shape style="position:absolute;left:4681;top:4974;width:100;height:143" coordorigin="4681,4974" coordsize="100,143" path="m4707,4975l4683,4975,4682,4976,4681,4976,4681,4982,4682,4985,4716,5073,4716,5075,4719,5078,4706,5111,4706,5115,4734,5115,4735,5114,4736,5112,4748,5078,4759,5045,4733,5045,4710,4981,4710,4979,4707,4976,4707,4975xe" filled="true" fillcolor="#000000" stroked="false">
                <v:path arrowok="t"/>
                <v:fill type="solid"/>
              </v:shape>
              <v:shape style="position:absolute;left:4681;top:4974;width:100;height:143" coordorigin="4681,4974" coordsize="100,143" path="m4781,4976l4754,4976,4754,4977,4753,4980,4733,5045,4759,5045,4779,4983,4781,4982,4781,4976xe" filled="true" fillcolor="#000000" stroked="false">
                <v:path arrowok="t"/>
                <v:fill type="solid"/>
              </v:shape>
              <v:shape style="position:absolute;left:4681;top:4974;width:100;height:143" coordorigin="4681,4974" coordsize="100,143" path="m4778,4975l4755,4975,4755,4976,4779,4976,4778,4975xe" filled="true" fillcolor="#000000" stroked="false">
                <v:path arrowok="t"/>
                <v:fill type="solid"/>
              </v:shape>
              <v:shape style="position:absolute;left:4681;top:4974;width:100;height:143" coordorigin="4681,4974" coordsize="100,143" path="m4705,4974l4687,4974,4685,4975,4706,4975,4705,4974xe" filled="true" fillcolor="#000000" stroked="false">
                <v:path arrowok="t"/>
                <v:fill type="solid"/>
              </v:shape>
              <v:shape style="position:absolute;left:4681;top:4974;width:100;height:143" coordorigin="4681,4974" coordsize="100,143" path="m4775,4974l4759,4974,4757,4975,4777,4975,4775,4974xe" filled="true" fillcolor="#000000" stroked="false">
                <v:path arrowok="t"/>
                <v:fill type="solid"/>
              </v:shape>
            </v:group>
            <v:group style="position:absolute;left:66;top:4739;width:10686;height:46" coordorigin="66,4739" coordsize="10686,46">
              <v:shape style="position:absolute;left:66;top:4739;width:10686;height:46" coordorigin="66,4739" coordsize="10686,46" path="m66,4784l10752,4784,10752,4739,66,4739,66,4784xe" filled="true" fillcolor="#000000" stroked="false">
                <v:path arrowok="t"/>
                <v:fill type="solid"/>
              </v:shape>
            </v:group>
            <v:group style="position:absolute;left:66;top:4782;width:10686;height:91" coordorigin="66,4782" coordsize="10686,91">
              <v:shape style="position:absolute;left:66;top:4782;width:10686;height:91" coordorigin="66,4782" coordsize="10686,91" path="m66,4873l10752,4873,10752,4782,66,4782,66,4873xe" filled="true" fillcolor="#bfbfbf" stroked="false">
                <v:path arrowok="t"/>
                <v:fill type="solid"/>
              </v:shape>
              <v:shape style="position:absolute;left:1172;top:5291;width:1894;height:201" type="#_x0000_t75" stroked="false">
                <v:imagedata r:id="rId104" o:title=""/>
              </v:shape>
              <v:shape style="position:absolute;left:4319;top:5303;width:1927;height:188" type="#_x0000_t75" stroked="false">
                <v:imagedata r:id="rId105" o:title=""/>
              </v:shape>
              <v:shape style="position:absolute;left:8364;top:5299;width:2030;height:192" type="#_x0000_t75" stroked="false">
                <v:imagedata r:id="rId106" o:title=""/>
              </v:shape>
            </v:group>
            <v:group style="position:absolute;left:66;top:5160;width:10686;height:2" coordorigin="66,5160" coordsize="10686,2">
              <v:shape style="position:absolute;left:66;top:5160;width:10686;height:2" coordorigin="66,5160" coordsize="10686,0" path="m66,5160l10752,5160e" filled="false" stroked="true" strokeweight="2.260pt" strokecolor="#000000">
                <v:path arrowok="t"/>
              </v:shape>
            </v:group>
            <v:group style="position:absolute;left:4188;top:5175;width:2;height:4194" coordorigin="4188,5175" coordsize="2,4194">
              <v:shape style="position:absolute;left:4188;top:5175;width:2;height:4194" coordorigin="4188,5175" coordsize="0,4194" path="m4188,5175l4188,9368e" filled="false" stroked="true" strokeweight=".64001pt" strokecolor="#000000">
                <v:path arrowok="t"/>
              </v:shape>
            </v:group>
            <v:group style="position:absolute;left:8249;top:5175;width:2;height:4193" coordorigin="8249,5175" coordsize="2,4193">
              <v:shape style="position:absolute;left:8249;top:5175;width:2;height:4193" coordorigin="8249,5175" coordsize="0,4193" path="m8249,5175l8249,9368e" filled="false" stroked="true" strokeweight=".579980pt" strokecolor="#000000">
                <v:path arrowok="t"/>
              </v:shape>
            </v:group>
            <v:group style="position:absolute;left:179;top:5684;width:81;height:141" coordorigin="179,5684" coordsize="81,141">
              <v:shape style="position:absolute;left:179;top:5684;width:81;height:141" coordorigin="179,5684" coordsize="81,141" path="m257,5809l182,5809,180,5811,180,5813,179,5814,179,5821,180,5821,180,5823,181,5823,181,5825,257,5825,258,5823,258,5822,259,5822,259,5813,258,5811,258,5810,257,5810,257,5809xe" filled="true" fillcolor="#000000" stroked="false">
                <v:path arrowok="t"/>
                <v:fill type="solid"/>
              </v:shape>
              <v:shape style="position:absolute;left:179;top:5684;width:81;height:141" coordorigin="179,5684" coordsize="81,141" path="m230,5703l212,5703,212,5809,230,5809,230,5703xe" filled="true" fillcolor="#000000" stroked="false">
                <v:path arrowok="t"/>
                <v:fill type="solid"/>
              </v:shape>
              <v:shape style="position:absolute;left:179;top:5684;width:81;height:141" coordorigin="179,5684" coordsize="81,141" path="m181,5720l180,5720,181,5721,181,5720xe" filled="true" fillcolor="#000000" stroked="false">
                <v:path arrowok="t"/>
                <v:fill type="solid"/>
              </v:shape>
              <v:shape style="position:absolute;left:179;top:5684;width:81;height:141" coordorigin="179,5684" coordsize="81,141" path="m230,5685l213,5685,181,5706,179,5708,179,5720,183,5720,185,5719,212,5703,230,5703,230,5685xe" filled="true" fillcolor="#000000" stroked="false">
                <v:path arrowok="t"/>
                <v:fill type="solid"/>
              </v:shape>
              <v:shape style="position:absolute;left:179;top:5684;width:81;height:141" coordorigin="179,5684" coordsize="81,141" path="m229,5684l215,5684,215,5685,229,5685,229,5684xe" filled="true" fillcolor="#000000" stroked="false">
                <v:path arrowok="t"/>
                <v:fill type="solid"/>
              </v:shape>
            </v:group>
            <v:group style="position:absolute;left:289;top:5801;width:23;height:26" coordorigin="289,5801" coordsize="23,26">
              <v:shape style="position:absolute;left:289;top:5801;width:23;height:26" coordorigin="289,5801" coordsize="23,26" path="m307,5801l293,5801,291,5803,289,5804,289,5821,293,5825,295,5826,305,5826,309,5823,311,5821,312,5817,312,5808,311,5804,307,5801xe" filled="true" fillcolor="#000000" stroked="false">
                <v:path arrowok="t"/>
                <v:fill type="solid"/>
              </v:shape>
            </v:group>
            <v:group style="position:absolute;left:66;top:5528;width:10686;height:2" coordorigin="66,5528" coordsize="10686,2">
              <v:shape style="position:absolute;left:66;top:5528;width:10686;height:2" coordorigin="66,5528" coordsize="10686,0" path="m66,5528l10752,5528e" filled="false" stroked="true" strokeweight=".579980pt" strokecolor="#000000">
                <v:path arrowok="t"/>
              </v:shape>
            </v:group>
            <v:group style="position:absolute;left:677;top:5523;width:2;height:3845" coordorigin="677,5523" coordsize="2,3845">
              <v:shape style="position:absolute;left:677;top:5523;width:2;height:3845" coordorigin="677,5523" coordsize="0,3845" path="m677,5523l677,9368e" filled="false" stroked="true" strokeweight=".580pt" strokecolor="#000000">
                <v:path arrowok="t"/>
              </v:shape>
            </v:group>
            <v:group style="position:absolute;left:171;top:6068;width:88;height:142" coordorigin="171,6068" coordsize="88,142">
              <v:shape style="position:absolute;left:171;top:6068;width:88;height:142" coordorigin="171,6068" coordsize="88,142" path="m257,6194l173,6194,173,6197,171,6197,171,6205,173,6206,173,6207,175,6210,257,6210,258,6209,258,6207,259,6206,259,6198,258,6197,258,6195,257,6195,257,6194xe" filled="true" fillcolor="#000000" stroked="false">
                <v:path arrowok="t"/>
                <v:fill type="solid"/>
              </v:shape>
              <v:shape style="position:absolute;left:171;top:6068;width:88;height:142" coordorigin="171,6068" coordsize="88,142" path="m219,6068l209,6068,204,6069,200,6069,189,6073,187,6074,183,6075,182,6077,180,6078,177,6080,176,6080,176,6081,175,6081,175,6085,216,6085,219,6086,222,6087,224,6090,225,6092,228,6093,229,6096,230,6099,231,6102,231,6117,229,6125,222,6139,215,6149,210,6155,203,6162,176,6191,175,6191,175,6192,174,6193,174,6194,194,6194,216,6171,224,6163,230,6156,235,6150,240,6143,243,6138,247,6132,249,6127,252,6117,252,6114,253,6109,253,6099,252,6095,251,6091,248,6086,246,6083,242,6079,240,6075,235,6073,230,6072,225,6069,219,6068xe" filled="true" fillcolor="#000000" stroked="false">
                <v:path arrowok="t"/>
                <v:fill type="solid"/>
              </v:shape>
              <v:shape style="position:absolute;left:171;top:6068;width:88;height:142" coordorigin="171,6068" coordsize="88,142" path="m200,6085l174,6085,174,6091,175,6092,175,6096,176,6096,177,6097,179,6097,181,6095,188,6091,191,6089,194,6087,197,6086,200,6085xe" filled="true" fillcolor="#000000" stroked="false">
                <v:path arrowok="t"/>
                <v:fill type="solid"/>
              </v:shape>
            </v:group>
            <v:group style="position:absolute;left:289;top:6186;width:23;height:26" coordorigin="289,6186" coordsize="23,26">
              <v:shape style="position:absolute;left:289;top:6186;width:23;height:26" coordorigin="289,6186" coordsize="23,26" path="m305,6186l296,6186,293,6187,289,6191,289,6207,291,6209,293,6210,295,6211,305,6211,309,6209,312,6204,312,6193,311,6189,309,6188,305,6186xe" filled="true" fillcolor="#000000" stroked="false">
                <v:path arrowok="t"/>
                <v:fill type="solid"/>
              </v:shape>
            </v:group>
            <v:group style="position:absolute;left:66;top:5913;width:10686;height:2" coordorigin="66,5913" coordsize="10686,2">
              <v:shape style="position:absolute;left:66;top:5913;width:10686;height:2" coordorigin="66,5913" coordsize="10686,0" path="m66,5913l10752,5913e" filled="false" stroked="true" strokeweight=".64001pt" strokecolor="#000000">
                <v:path arrowok="t"/>
              </v:shape>
            </v:group>
            <v:group style="position:absolute;left:170;top:6452;width:88;height:144" coordorigin="170,6452" coordsize="88,144">
              <v:shape style="position:absolute;left:170;top:6452;width:88;height:144" coordorigin="170,6452" coordsize="88,144" path="m175,6570l171,6570,171,6571,170,6572,170,6582,171,6583,171,6585,173,6585,173,6587,174,6587,175,6588,177,6589,179,6590,182,6591,185,6593,188,6594,192,6594,195,6595,200,6596,217,6596,223,6595,229,6593,236,6591,241,6588,245,6584,249,6581,199,6581,195,6579,191,6578,187,6577,185,6576,181,6573,179,6572,177,6571,175,6570xe" filled="true" fillcolor="#000000" stroked="false">
                <v:path arrowok="t"/>
                <v:fill type="solid"/>
              </v:shape>
              <v:shape style="position:absolute;left:170;top:6452;width:88;height:144" coordorigin="170,6452" coordsize="88,144" path="m246,6468l216,6468,219,6469,222,6470,224,6473,227,6474,231,6483,231,6497,229,6500,228,6503,227,6506,223,6509,221,6510,218,6512,213,6513,210,6515,188,6515,188,6516,186,6516,186,6517,185,6518,185,6525,186,6527,186,6528,188,6530,213,6530,217,6531,222,6533,225,6535,228,6537,231,6540,234,6542,235,6545,237,6552,237,6559,217,6581,249,6581,252,6577,254,6571,257,6566,258,6560,258,6549,255,6542,254,6537,246,6529,239,6524,235,6523,225,6521,229,6519,245,6509,247,6506,251,6495,252,6491,252,6482,249,6473,246,6468xe" filled="true" fillcolor="#000000" stroked="false">
                <v:path arrowok="t"/>
                <v:fill type="solid"/>
              </v:shape>
              <v:shape style="position:absolute;left:170;top:6452;width:88;height:144" coordorigin="170,6452" coordsize="88,144" path="m219,6452l207,6452,204,6453,199,6453,192,6456,189,6457,186,6458,179,6462,177,6463,177,6464,176,6464,176,6465,175,6467,175,6469,174,6470,174,6474,175,6475,175,6479,176,6479,176,6480,179,6480,181,6477,191,6473,198,6470,201,6468,246,6468,242,6462,239,6459,229,6455,219,6452xe" filled="true" fillcolor="#000000" stroked="false">
                <v:path arrowok="t"/>
                <v:fill type="solid"/>
              </v:shape>
            </v:group>
            <v:group style="position:absolute;left:289;top:6570;width:23;height:26" coordorigin="289,6570" coordsize="23,26">
              <v:shape style="position:absolute;left:289;top:6570;width:23;height:26" coordorigin="289,6570" coordsize="23,26" path="m305,6570l296,6570,293,6571,289,6575,289,6591,291,6593,293,6594,295,6595,305,6595,309,6593,312,6588,312,6577,311,6573,309,6572,305,6570xe" filled="true" fillcolor="#000000" stroked="false">
                <v:path arrowok="t"/>
                <v:fill type="solid"/>
              </v:shape>
            </v:group>
            <v:group style="position:absolute;left:66;top:6296;width:10686;height:2" coordorigin="66,6296" coordsize="10686,2">
              <v:shape style="position:absolute;left:66;top:6296;width:10686;height:2" coordorigin="66,6296" coordsize="10686,0" path="m66,6296l10752,6296e" filled="false" stroked="true" strokeweight=".58001pt" strokecolor="#000000">
                <v:path arrowok="t"/>
              </v:shape>
            </v:group>
            <v:group style="position:absolute;left:164;top:6837;width:101;height:142" coordorigin="164,6837" coordsize="101,142">
              <v:shape style="position:absolute;left:164;top:6837;width:101;height:142" coordorigin="164,6837" coordsize="101,142" path="m241,6978l230,6978,231,6979,240,6979,241,6978xe" filled="true" fillcolor="#000000" stroked="false">
                <v:path arrowok="t"/>
                <v:fill type="solid"/>
              </v:shape>
              <v:shape style="position:absolute;left:164;top:6837;width:101;height:142" coordorigin="164,6837" coordsize="101,142" path="m245,6945l227,6945,227,6975,228,6977,228,6978,243,6978,245,6977,245,6945xe" filled="true" fillcolor="#000000" stroked="false">
                <v:path arrowok="t"/>
                <v:fill type="solid"/>
              </v:shape>
              <v:shape style="position:absolute;left:164;top:6837;width:101;height:142" coordorigin="164,6837" coordsize="101,142" path="m245,6840l218,6840,218,6841,217,6841,168,6926,165,6929,165,6932,164,6933,164,6941,165,6942,165,6944,167,6945,263,6945,265,6943,265,6933,263,6931,181,6931,227,6854,245,6854,245,6840xe" filled="true" fillcolor="#000000" stroked="false">
                <v:path arrowok="t"/>
                <v:fill type="solid"/>
              </v:shape>
              <v:shape style="position:absolute;left:164;top:6837;width:101;height:142" coordorigin="164,6837" coordsize="101,142" path="m245,6854l227,6854,227,6931,245,6931,245,6854xe" filled="true" fillcolor="#000000" stroked="false">
                <v:path arrowok="t"/>
                <v:fill type="solid"/>
              </v:shape>
              <v:shape style="position:absolute;left:164;top:6837;width:101;height:142" coordorigin="164,6837" coordsize="101,142" path="m243,6839l221,6839,219,6840,243,6840,243,6839xe" filled="true" fillcolor="#000000" stroked="false">
                <v:path arrowok="t"/>
                <v:fill type="solid"/>
              </v:shape>
              <v:shape style="position:absolute;left:164;top:6837;width:101;height:142" coordorigin="164,6837" coordsize="101,142" path="m236,6837l228,6837,225,6839,237,6839,236,6837xe" filled="true" fillcolor="#000000" stroked="false">
                <v:path arrowok="t"/>
                <v:fill type="solid"/>
              </v:shape>
            </v:group>
            <v:group style="position:absolute;left:289;top:6954;width:23;height:26" coordorigin="289,6954" coordsize="23,26">
              <v:shape style="position:absolute;left:289;top:6954;width:23;height:26" coordorigin="289,6954" coordsize="23,26" path="m305,6954l296,6954,293,6955,289,6959,289,6975,291,6977,293,6978,295,6979,305,6979,309,6977,312,6972,312,6961,311,6957,309,6956,305,6954xe" filled="true" fillcolor="#000000" stroked="false">
                <v:path arrowok="t"/>
                <v:fill type="solid"/>
              </v:shape>
            </v:group>
            <v:group style="position:absolute;left:66;top:6681;width:10686;height:2" coordorigin="66,6681" coordsize="10686,2">
              <v:shape style="position:absolute;left:66;top:6681;width:10686;height:2" coordorigin="66,6681" coordsize="10686,0" path="m66,6681l10752,6681e" filled="false" stroked="true" strokeweight=".579980pt" strokecolor="#000000">
                <v:path arrowok="t"/>
              </v:shape>
            </v:group>
            <v:group style="position:absolute;left:170;top:7224;width:88;height:142" coordorigin="170,7224" coordsize="88,142">
              <v:shape style="position:absolute;left:170;top:7224;width:88;height:142" coordorigin="170,7224" coordsize="88,142" path="m175,7341l173,7341,170,7344,170,7355,171,7355,171,7357,173,7357,173,7358,174,7358,181,7362,183,7362,191,7364,194,7364,198,7365,215,7365,221,7364,228,7362,234,7361,240,7357,247,7350,197,7350,192,7349,188,7347,183,7345,180,7345,179,7344,176,7343,175,7341xe" filled="true" fillcolor="#000000" stroked="false">
                <v:path arrowok="t"/>
                <v:fill type="solid"/>
              </v:shape>
              <v:shape style="position:absolute;left:170;top:7224;width:88;height:142" coordorigin="170,7224" coordsize="88,142" path="m247,7224l180,7224,177,7226,177,7292,179,7293,215,7293,224,7296,228,7297,233,7302,235,7305,236,7308,239,7311,239,7326,237,7329,236,7334,235,7338,233,7340,229,7343,227,7345,223,7347,219,7349,215,7350,247,7350,248,7349,252,7344,254,7338,257,7333,258,7326,258,7307,251,7292,246,7289,242,7286,237,7283,231,7281,225,7279,193,7279,193,7239,248,7239,248,7238,249,7236,249,7226,248,7226,248,7225,247,7224xe" filled="true" fillcolor="#000000" stroked="false">
                <v:path arrowok="t"/>
                <v:fill type="solid"/>
              </v:shape>
              <v:shape style="position:absolute;left:170;top:7224;width:88;height:142" coordorigin="170,7224" coordsize="88,142" path="m192,7293l180,7293,181,7295,188,7295,192,7293xe" filled="true" fillcolor="#000000" stroked="false">
                <v:path arrowok="t"/>
                <v:fill type="solid"/>
              </v:shape>
              <v:shape style="position:absolute;left:170;top:7224;width:88;height:142" coordorigin="170,7224" coordsize="88,142" path="m218,7278l201,7278,199,7279,225,7279,218,7278xe" filled="true" fillcolor="#000000" stroked="false">
                <v:path arrowok="t"/>
                <v:fill type="solid"/>
              </v:shape>
            </v:group>
            <v:group style="position:absolute;left:289;top:7339;width:23;height:26" coordorigin="289,7339" coordsize="23,26">
              <v:shape style="position:absolute;left:289;top:7339;width:23;height:26" coordorigin="289,7339" coordsize="23,26" path="m305,7339l296,7339,293,7340,289,7344,289,7361,291,7362,293,7363,295,7364,305,7364,309,7362,312,7357,312,7346,311,7343,309,7341,305,7339xe" filled="true" fillcolor="#000000" stroked="false">
                <v:path arrowok="t"/>
                <v:fill type="solid"/>
              </v:shape>
            </v:group>
            <v:group style="position:absolute;left:66;top:7066;width:10686;height:2" coordorigin="66,7066" coordsize="10686,2">
              <v:shape style="position:absolute;left:66;top:7066;width:10686;height:2" coordorigin="66,7066" coordsize="10686,0" path="m66,7066l10752,7066e" filled="false" stroked="true" strokeweight=".63998pt" strokecolor="#000000">
                <v:path arrowok="t"/>
              </v:shape>
            </v:group>
            <v:group style="position:absolute;left:171;top:7605;width:92;height:144" coordorigin="171,7605" coordsize="92,144">
              <v:shape style="position:absolute;left:171;top:7605;width:92;height:144" coordorigin="171,7605" coordsize="92,144" path="m234,7605l221,7605,215,7607,197,7614,193,7617,188,7621,171,7664,171,7701,200,7747,204,7748,210,7749,223,7749,252,7734,209,7734,205,7731,189,7686,194,7683,195,7682,203,7679,205,7679,209,7677,211,7677,213,7676,257,7676,254,7673,252,7670,189,7670,189,7664,192,7652,193,7645,195,7640,199,7635,201,7631,206,7627,216,7622,221,7621,255,7621,255,7613,254,7613,254,7611,253,7611,253,7610,252,7610,251,7609,248,7609,247,7608,245,7608,242,7607,237,7607,234,7605xe" filled="true" fillcolor="#000000" stroked="false">
                <v:path arrowok="t"/>
                <v:fill type="solid"/>
              </v:shape>
              <v:shape style="position:absolute;left:171;top:7605;width:92;height:144" coordorigin="171,7605" coordsize="92,144" path="m257,7676l223,7676,228,7677,230,7679,234,7680,236,7681,239,7683,240,7686,242,7689,242,7692,243,7695,243,7711,240,7722,237,7724,235,7728,233,7730,229,7731,225,7734,252,7734,255,7730,258,7725,260,7719,261,7715,263,7709,263,7697,261,7691,259,7681,257,7676xe" filled="true" fillcolor="#000000" stroked="false">
                <v:path arrowok="t"/>
                <v:fill type="solid"/>
              </v:shape>
              <v:shape style="position:absolute;left:171;top:7605;width:92;height:144" coordorigin="171,7605" coordsize="92,144" path="m229,7662l215,7662,212,7663,209,7663,206,7664,204,7664,200,7665,193,7669,192,7669,189,7670,252,7670,251,7669,241,7664,236,7663,229,7662xe" filled="true" fillcolor="#000000" stroked="false">
                <v:path arrowok="t"/>
                <v:fill type="solid"/>
              </v:shape>
              <v:shape style="position:absolute;left:171;top:7605;width:92;height:144" coordorigin="171,7605" coordsize="92,144" path="m254,7625l251,7625,252,7626,254,7626,254,7625xe" filled="true" fillcolor="#000000" stroked="false">
                <v:path arrowok="t"/>
                <v:fill type="solid"/>
              </v:shape>
              <v:shape style="position:absolute;left:171;top:7605;width:92;height:144" coordorigin="171,7605" coordsize="92,144" path="m255,7621l237,7621,240,7622,242,7622,245,7623,247,7623,248,7625,255,7625,255,7621xe" filled="true" fillcolor="#000000" stroked="false">
                <v:path arrowok="t"/>
                <v:fill type="solid"/>
              </v:shape>
            </v:group>
            <v:group style="position:absolute;left:289;top:7723;width:23;height:26" coordorigin="289,7723" coordsize="23,26">
              <v:shape style="position:absolute;left:289;top:7723;width:23;height:26" coordorigin="289,7723" coordsize="23,26" path="m305,7723l296,7723,293,7724,289,7728,289,7745,291,7746,293,7747,295,7748,305,7748,309,7746,312,7741,312,7730,311,7727,309,7725,305,7723xe" filled="true" fillcolor="#000000" stroked="false">
                <v:path arrowok="t"/>
                <v:fill type="solid"/>
              </v:shape>
            </v:group>
            <v:group style="position:absolute;left:66;top:7449;width:10686;height:2" coordorigin="66,7449" coordsize="10686,2">
              <v:shape style="position:absolute;left:66;top:7449;width:10686;height:2" coordorigin="66,7449" coordsize="10686,0" path="m66,7449l10752,7449e" filled="false" stroked="true" strokeweight=".58001pt" strokecolor="#000000">
                <v:path arrowok="t"/>
              </v:shape>
            </v:group>
            <v:group style="position:absolute;left:170;top:7992;width:92;height:141" coordorigin="170,7992" coordsize="92,141">
              <v:shape style="position:absolute;left:170;top:7992;width:92;height:141" coordorigin="170,7992" coordsize="92,141" path="m203,8131l192,8131,193,8132,201,8132,203,8131xe" filled="true" fillcolor="#000000" stroked="false">
                <v:path arrowok="t"/>
                <v:fill type="solid"/>
              </v:shape>
              <v:shape style="position:absolute;left:170;top:7992;width:92;height:141" coordorigin="170,7992" coordsize="92,141" path="m206,8130l188,8130,188,8131,206,8131,206,8130xe" filled="true" fillcolor="#000000" stroked="false">
                <v:path arrowok="t"/>
                <v:fill type="solid"/>
              </v:shape>
              <v:shape style="position:absolute;left:170;top:7992;width:92;height:141" coordorigin="170,7992" coordsize="92,141" path="m259,7992l173,7992,171,7993,171,7994,170,7994,170,8005,171,8006,171,8007,241,8007,188,8126,188,8127,187,8129,187,8130,207,8130,209,8129,209,8127,259,8012,259,8010,260,8009,260,8004,261,8003,261,7997,260,7995,260,7993,259,7993,259,7992xe" filled="true" fillcolor="#000000" stroked="false">
                <v:path arrowok="t"/>
                <v:fill type="solid"/>
              </v:shape>
            </v:group>
            <v:group style="position:absolute;left:289;top:8107;width:23;height:26" coordorigin="289,8107" coordsize="23,26">
              <v:shape style="position:absolute;left:289;top:8107;width:23;height:26" coordorigin="289,8107" coordsize="23,26" path="m305,8107l296,8107,293,8108,289,8112,289,8129,291,8130,293,8131,295,8132,305,8132,309,8130,312,8125,312,8114,311,8111,309,8109,305,8107xe" filled="true" fillcolor="#000000" stroked="false">
                <v:path arrowok="t"/>
                <v:fill type="solid"/>
              </v:shape>
            </v:group>
            <v:group style="position:absolute;left:66;top:7835;width:10686;height:2" coordorigin="66,7835" coordsize="10686,2">
              <v:shape style="position:absolute;left:66;top:7835;width:10686;height:2" coordorigin="66,7835" coordsize="10686,0" path="m66,7835l10752,7835e" filled="false" stroked="true" strokeweight=".579980pt" strokecolor="#000000">
                <v:path arrowok="t"/>
              </v:shape>
            </v:group>
            <v:group style="position:absolute;left:168;top:8375;width:95;height:144" coordorigin="168,8375" coordsize="95,144">
              <v:shape style="position:absolute;left:168;top:8375;width:95;height:144" coordorigin="168,8375" coordsize="95,144" path="m223,8375l210,8375,203,8376,198,8377,192,8379,187,8382,183,8385,180,8388,177,8391,176,8396,174,8401,173,8405,173,8414,174,8418,175,8420,177,8427,180,8430,182,8433,186,8436,188,8438,195,8443,200,8445,191,8450,168,8479,168,8490,169,8495,171,8498,174,8503,176,8507,181,8509,185,8513,189,8515,195,8516,200,8517,207,8519,222,8519,255,8504,206,8504,199,8502,189,8495,187,8489,187,8477,188,8473,189,8471,194,8466,195,8463,203,8459,205,8456,210,8455,213,8453,246,8453,243,8451,240,8448,230,8443,235,8441,240,8437,217,8437,212,8435,205,8430,203,8427,199,8426,198,8424,195,8421,192,8414,192,8403,193,8399,198,8395,201,8391,207,8389,252,8389,251,8387,247,8384,245,8382,235,8377,230,8376,223,8375xe" filled="true" fillcolor="#000000" stroked="false">
                <v:path arrowok="t"/>
                <v:fill type="solid"/>
              </v:shape>
              <v:shape style="position:absolute;left:168;top:8375;width:95;height:144" coordorigin="168,8375" coordsize="95,144" path="m246,8453l213,8453,219,8455,227,8460,243,8477,243,8489,241,8495,231,8502,224,8504,255,8504,257,8502,261,8492,263,8486,263,8477,259,8466,257,8462,254,8460,252,8456,248,8454,246,8453xe" filled="true" fillcolor="#000000" stroked="false">
                <v:path arrowok="t"/>
                <v:fill type="solid"/>
              </v:shape>
              <v:shape style="position:absolute;left:168;top:8375;width:95;height:144" coordorigin="168,8375" coordsize="95,144" path="m252,8389l219,8389,222,8390,225,8390,228,8391,231,8393,233,8395,235,8396,239,8403,239,8414,237,8419,233,8424,229,8429,224,8432,217,8437,240,8437,242,8436,245,8433,248,8431,251,8427,253,8425,258,8411,258,8402,255,8395,253,8390,252,8389xe" filled="true" fillcolor="#000000" stroked="false">
                <v:path arrowok="t"/>
                <v:fill type="solid"/>
              </v:shape>
            </v:group>
            <v:group style="position:absolute;left:289;top:8492;width:23;height:26" coordorigin="289,8492" coordsize="23,26">
              <v:shape style="position:absolute;left:289;top:8492;width:23;height:26" coordorigin="289,8492" coordsize="23,26" path="m305,8492l296,8492,293,8493,289,8497,289,8514,291,8515,293,8516,295,8517,305,8517,309,8515,312,8510,312,8499,311,8496,309,8495,305,8492xe" filled="true" fillcolor="#000000" stroked="false">
                <v:path arrowok="t"/>
                <v:fill type="solid"/>
              </v:shape>
            </v:group>
            <v:group style="position:absolute;left:66;top:8219;width:10686;height:2" coordorigin="66,8219" coordsize="10686,2">
              <v:shape style="position:absolute;left:66;top:8219;width:10686;height:2" coordorigin="66,8219" coordsize="10686,0" path="m66,8219l10752,8219e" filled="false" stroked="true" strokeweight=".580pt" strokecolor="#000000">
                <v:path arrowok="t"/>
              </v:shape>
            </v:group>
            <v:group style="position:absolute;left:168;top:8759;width:93;height:144" coordorigin="168,8759" coordsize="93,144">
              <v:shape style="position:absolute;left:168;top:8759;width:93;height:144" coordorigin="168,8759" coordsize="93,144" path="m177,8882l174,8882,173,8883,173,8895,174,8895,174,8897,175,8898,176,8898,177,8899,180,8899,181,8900,183,8900,186,8901,192,8901,194,8903,209,8903,216,8901,228,8897,233,8894,242,8887,192,8887,188,8886,186,8886,185,8885,182,8885,180,8883,179,8883,177,8882xe" filled="true" fillcolor="#000000" stroked="false">
                <v:path arrowok="t"/>
                <v:fill type="solid"/>
              </v:shape>
              <v:shape style="position:absolute;left:168;top:8759;width:93;height:144" coordorigin="168,8759" coordsize="93,144" path="m260,8838l241,8838,241,8851,239,8857,237,8863,235,8868,231,8873,229,8877,224,8881,215,8886,209,8887,242,8887,246,8882,248,8877,252,8873,254,8867,255,8862,260,8838xe" filled="true" fillcolor="#000000" stroked="false">
                <v:path arrowok="t"/>
                <v:fill type="solid"/>
              </v:shape>
              <v:shape style="position:absolute;left:168;top:8759;width:93;height:144" coordorigin="168,8759" coordsize="93,144" path="m221,8759l207,8759,200,8760,188,8765,183,8768,180,8773,175,8777,173,8781,171,8787,169,8793,168,8799,168,8811,170,8821,171,8827,174,8831,185,8841,189,8844,201,8846,223,8846,228,8844,233,8843,237,8840,241,8838,260,8838,260,8832,204,8832,200,8829,198,8828,194,8827,193,8825,191,8822,187,8811,187,8796,201,8777,205,8774,249,8774,248,8773,242,8767,235,8762,221,8759xe" filled="true" fillcolor="#000000" stroked="false">
                <v:path arrowok="t"/>
                <v:fill type="solid"/>
              </v:shape>
              <v:shape style="position:absolute;left:168;top:8759;width:93;height:144" coordorigin="168,8759" coordsize="93,144" path="m249,8774l222,8774,225,8777,229,8778,231,8780,234,8785,236,8789,239,8793,240,8799,241,8807,241,8823,237,8826,233,8828,218,8832,260,8832,260,8813,259,8807,259,8801,257,8791,254,8786,253,8781,251,8778,249,8774xe" filled="true" fillcolor="#000000" stroked="false">
                <v:path arrowok="t"/>
                <v:fill type="solid"/>
              </v:shape>
            </v:group>
            <v:group style="position:absolute;left:289;top:8876;width:23;height:26" coordorigin="289,8876" coordsize="23,26">
              <v:shape style="position:absolute;left:289;top:8876;width:23;height:26" coordorigin="289,8876" coordsize="23,26" path="m305,8876l296,8876,293,8877,289,8881,289,8898,291,8899,293,8900,295,8901,305,8901,309,8899,312,8894,312,8883,311,8880,309,8879,305,8876xe" filled="true" fillcolor="#000000" stroked="false">
                <v:path arrowok="t"/>
                <v:fill type="solid"/>
              </v:shape>
            </v:group>
            <v:group style="position:absolute;left:66;top:8603;width:10686;height:2" coordorigin="66,8603" coordsize="10686,2">
              <v:shape style="position:absolute;left:66;top:8603;width:10686;height:2" coordorigin="66,8603" coordsize="10686,0" path="m66,8603l10752,8603e" filled="false" stroked="true" strokeweight=".580pt" strokecolor="#000000">
                <v:path arrowok="t"/>
              </v:shape>
            </v:group>
            <v:group style="position:absolute;left:179;top:9144;width:81;height:141" coordorigin="179,9144" coordsize="81,141">
              <v:shape style="position:absolute;left:179;top:9144;width:81;height:141" coordorigin="179,9144" coordsize="81,141" path="m258,9270l181,9270,180,9271,180,9273,179,9273,179,9281,180,9282,180,9283,181,9284,258,9284,258,9283,259,9282,259,9272,258,9271,258,9270xe" filled="true" fillcolor="#000000" stroked="false">
                <v:path arrowok="t"/>
                <v:fill type="solid"/>
              </v:shape>
              <v:shape style="position:absolute;left:179;top:9144;width:81;height:141" coordorigin="179,9144" coordsize="81,141" path="m230,9163l212,9163,212,9270,230,9270,230,9163xe" filled="true" fillcolor="#000000" stroked="false">
                <v:path arrowok="t"/>
                <v:fill type="solid"/>
              </v:shape>
              <v:shape style="position:absolute;left:179;top:9144;width:81;height:141" coordorigin="179,9144" coordsize="81,141" path="m183,9180l180,9180,180,9181,182,9181,183,9180xe" filled="true" fillcolor="#000000" stroked="false">
                <v:path arrowok="t"/>
                <v:fill type="solid"/>
              </v:shape>
              <v:shape style="position:absolute;left:179;top:9144;width:81;height:141" coordorigin="179,9144" coordsize="81,141" path="m230,9145l213,9145,181,9165,181,9167,180,9167,180,9168,179,9168,179,9180,185,9180,212,9163,230,9163,230,9145xe" filled="true" fillcolor="#000000" stroked="false">
                <v:path arrowok="t"/>
                <v:fill type="solid"/>
              </v:shape>
              <v:shape style="position:absolute;left:179;top:9144;width:81;height:141" coordorigin="179,9144" coordsize="81,141" path="m227,9144l216,9144,216,9145,228,9145,227,9144xe" filled="true" fillcolor="#000000" stroked="false">
                <v:path arrowok="t"/>
                <v:fill type="solid"/>
              </v:shape>
            </v:group>
            <v:group style="position:absolute;left:279;top:9143;width:98;height:144" coordorigin="279,9143" coordsize="98,144">
              <v:shape style="position:absolute;left:279;top:9143;width:98;height:144" coordorigin="279,9143" coordsize="98,144" path="m338,9143l320,9143,313,9145,306,9149,300,9151,295,9157,291,9163,287,9169,284,9177,283,9186,281,9194,280,9203,279,9227,282,9246,284,9254,287,9261,290,9267,294,9275,299,9278,311,9285,318,9287,336,9287,363,9271,323,9271,318,9270,299,9206,300,9199,300,9192,323,9158,364,9158,362,9156,357,9151,351,9147,345,9145,338,9143xe" filled="true" fillcolor="#000000" stroked="false">
                <v:path arrowok="t"/>
                <v:fill type="solid"/>
              </v:shape>
              <v:shape style="position:absolute;left:279;top:9143;width:98;height:144" coordorigin="279,9143" coordsize="98,144" path="m364,9158l335,9158,338,9159,343,9162,345,9164,348,9165,349,9168,350,9171,353,9174,354,9177,355,9182,355,9187,356,9192,356,9197,357,9203,357,9230,356,9235,356,9240,355,9243,338,9270,336,9271,363,9271,366,9266,369,9260,377,9203,374,9183,373,9175,369,9168,364,9158xe" filled="true" fillcolor="#000000" stroked="false">
                <v:path arrowok="t"/>
                <v:fill type="solid"/>
              </v:shape>
            </v:group>
            <v:group style="position:absolute;left:402;top:9260;width:23;height:26" coordorigin="402,9260" coordsize="23,26">
              <v:shape style="position:absolute;left:402;top:9260;width:23;height:26" coordorigin="402,9260" coordsize="23,26" path="m417,9260l409,9260,405,9261,402,9265,402,9282,404,9283,405,9284,408,9285,417,9285,422,9283,425,9278,425,9267,423,9264,422,9263,417,9260xe" filled="true" fillcolor="#000000" stroked="false">
                <v:path arrowok="t"/>
                <v:fill type="solid"/>
              </v:shape>
            </v:group>
            <v:group style="position:absolute;left:66;top:8988;width:10686;height:2" coordorigin="66,8988" coordsize="10686,2">
              <v:shape style="position:absolute;left:66;top:8988;width:10686;height:2" coordorigin="66,8988" coordsize="10686,0" path="m66,8988l10752,8988e" filled="false" stroked="true" strokeweight=".64001pt" strokecolor="#000000">
                <v:path arrowok="t"/>
              </v:shape>
              <v:shape style="position:absolute;left:170;top:9505;width:9102;height:336" type="#_x0000_t75" stroked="false">
                <v:imagedata r:id="rId107" o:title=""/>
              </v:shape>
            </v:group>
            <v:group style="position:absolute;left:66;top:9373;width:10686;height:2" coordorigin="66,9373" coordsize="10686,2">
              <v:shape style="position:absolute;left:66;top:9373;width:10686;height:2" coordorigin="66,9373" coordsize="10686,0" path="m66,9373l10752,9373e" filled="false" stroked="true" strokeweight=".580pt" strokecolor="#000000">
                <v:path arrowok="t"/>
              </v:shape>
            </v:group>
            <v:group style="position:absolute;left:23;top:9879;width:10773;height:2" coordorigin="23,9879" coordsize="10773,2">
              <v:shape style="position:absolute;left:23;top:9879;width:10773;height:2" coordorigin="23,9879" coordsize="10773,0" path="m23,9879l10795,9879e" filled="false" stroked="true" strokeweight="2.26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70" w:lineRule="atLeast"/>
        <w:ind w:left="8871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26.6pt;height:11.2pt;mso-position-horizontal-relative:char;mso-position-vertical-relative:line" coordorigin="0,0" coordsize="532,224">
            <v:group style="position:absolute;left:0;top:0;width:131;height:173" coordorigin="0,0" coordsize="131,173">
              <v:shape style="position:absolute;left:0;top:0;width:131;height:173" coordorigin="0,0" coordsize="131,173" path="m77,0l0,0,0,173,23,173,23,102,83,101,103,96,118,88,122,83,23,83,23,20,123,20,122,19,113,10,107,6,100,4,91,2,85,1,77,0xe" filled="true" fillcolor="#000000" stroked="false">
                <v:path arrowok="t"/>
                <v:fill type="solid"/>
              </v:shape>
              <v:shape style="position:absolute;left:0;top:0;width:131;height:173" coordorigin="0,0" coordsize="131,173" path="m123,20l77,20,84,22,88,23,94,24,98,28,106,37,108,43,108,61,104,68,98,74,92,79,82,83,122,83,127,77,131,65,131,42,130,34,123,20xe" filled="true" fillcolor="#000000" stroked="false">
                <v:path arrowok="t"/>
                <v:fill type="solid"/>
              </v:shape>
            </v:group>
            <v:group style="position:absolute;left:151;top:46;width:114;height:130" coordorigin="151,46" coordsize="114,130">
              <v:shape style="position:absolute;left:151;top:46;width:114;height:130" coordorigin="151,46" coordsize="114,130" path="m254,62l218,62,226,65,232,70,235,73,238,79,238,94,229,96,217,98,192,102,185,103,181,103,175,106,151,133,151,150,155,158,162,166,169,172,180,175,202,175,237,158,191,158,184,157,180,152,175,149,173,144,173,136,174,132,176,128,181,124,185,122,188,120,194,119,203,118,218,115,230,113,238,110,259,110,259,83,258,76,258,72,257,67,254,62xe" filled="true" fillcolor="#000000" stroked="false">
                <v:path arrowok="t"/>
                <v:fill type="solid"/>
              </v:shape>
              <v:shape style="position:absolute;left:151;top:46;width:114;height:130" coordorigin="151,46" coordsize="114,130" path="m260,157l239,157,240,163,241,168,244,173,265,173,263,168,260,162,260,157xe" filled="true" fillcolor="#000000" stroked="false">
                <v:path arrowok="t"/>
                <v:fill type="solid"/>
              </v:shape>
              <v:shape style="position:absolute;left:151;top:46;width:114;height:130" coordorigin="151,46" coordsize="114,130" path="m259,110l238,110,238,127,236,134,234,139,232,145,227,150,220,154,214,157,206,158,237,158,239,157,260,157,259,152,259,110xe" filled="true" fillcolor="#000000" stroked="false">
                <v:path arrowok="t"/>
                <v:fill type="solid"/>
              </v:shape>
              <v:shape style="position:absolute;left:151;top:46;width:114;height:130" coordorigin="151,46" coordsize="114,130" path="m221,46l200,46,191,47,155,83,175,86,178,77,181,71,186,67,191,65,198,62,254,62,251,59,248,54,244,52,236,49,230,47,221,46xe" filled="true" fillcolor="#000000" stroked="false">
                <v:path arrowok="t"/>
                <v:fill type="solid"/>
              </v:shape>
            </v:group>
            <v:group style="position:absolute;left:285;top:46;width:109;height:178" coordorigin="285,46" coordsize="109,178">
              <v:shape style="position:absolute;left:285;top:46;width:109;height:178" coordorigin="285,46" coordsize="109,178" path="m288,182l288,196,293,206,301,212,311,220,323,223,350,223,360,221,370,216,378,211,384,205,329,205,322,203,316,199,312,197,310,192,308,186,288,182xe" filled="true" fillcolor="#000000" stroked="false">
                <v:path arrowok="t"/>
                <v:fill type="solid"/>
              </v:shape>
              <v:shape style="position:absolute;left:285;top:46;width:109;height:178" coordorigin="285,46" coordsize="109,178" path="m394,156l372,156,372,179,371,184,368,190,365,196,360,199,355,204,347,205,384,205,388,196,392,180,394,156xe" filled="true" fillcolor="#000000" stroked="false">
                <v:path arrowok="t"/>
                <v:fill type="solid"/>
              </v:shape>
              <v:shape style="position:absolute;left:285;top:46;width:109;height:178" coordorigin="285,46" coordsize="109,178" path="m353,46l326,46,317,48,285,120,290,139,301,157,317,169,338,173,352,173,364,167,372,156,394,156,394,155,330,155,322,151,316,144,308,136,306,124,306,92,310,82,316,74,322,66,330,62,374,62,365,50,353,46xe" filled="true" fillcolor="#000000" stroked="false">
                <v:path arrowok="t"/>
                <v:fill type="solid"/>
              </v:shape>
              <v:shape style="position:absolute;left:285;top:46;width:109;height:178" coordorigin="285,46" coordsize="109,178" path="m394,48l374,48,374,62,349,62,358,66,364,74,371,82,374,94,374,125,371,137,365,144,358,151,349,155,394,155,394,48xe" filled="true" fillcolor="#000000" stroked="false">
                <v:path arrowok="t"/>
                <v:fill type="solid"/>
              </v:shape>
            </v:group>
            <v:group style="position:absolute;left:419;top:46;width:113;height:129" coordorigin="419,46" coordsize="113,129">
              <v:shape style="position:absolute;left:419;top:46;width:113;height:129" coordorigin="419,46" coordsize="113,129" path="m466,46l419,99,419,127,425,146,438,163,455,172,476,175,491,175,503,172,512,164,521,157,466,157,457,154,450,146,444,139,439,130,439,115,532,115,532,110,530,98,440,98,440,88,444,78,451,72,457,66,466,62,514,62,507,55,490,48,466,46xe" filled="true" fillcolor="#000000" stroked="false">
                <v:path arrowok="t"/>
                <v:fill type="solid"/>
              </v:shape>
              <v:shape style="position:absolute;left:419;top:46;width:113;height:129" coordorigin="419,46" coordsize="113,129" path="m509,132l506,142,502,148,497,151,491,156,485,157,521,157,528,148,532,134,509,132xe" filled="true" fillcolor="#000000" stroked="false">
                <v:path arrowok="t"/>
                <v:fill type="solid"/>
              </v:shape>
              <v:shape style="position:absolute;left:419;top:46;width:113;height:129" coordorigin="419,46" coordsize="113,129" path="m514,62l486,62,494,66,502,74,506,80,509,88,510,98,530,98,530,90,522,72,514,62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47"/>
          <w:sz w:val="17"/>
        </w:rPr>
        <w:t> </w:t>
      </w:r>
      <w:r>
        <w:rPr>
          <w:rFonts w:ascii="Times New Roman"/>
          <w:spacing w:val="47"/>
          <w:position w:val="5"/>
          <w:sz w:val="17"/>
        </w:rPr>
        <w:pict>
          <v:group style="width:5.65pt;height:8.550pt;mso-position-horizontal-relative:char;mso-position-vertical-relative:line" coordorigin="0,0" coordsize="113,171">
            <v:group style="position:absolute;left:0;top:0;width:113;height:171" coordorigin="0,0" coordsize="113,171">
              <v:shape style="position:absolute;left:0;top:0;width:113;height:171" coordorigin="0,0" coordsize="113,171" path="m113,0l0,0,0,31,70,38,60,52,33,112,23,170,55,170,56,154,59,135,78,75,113,24,113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1"/>
          <w:position w:val="5"/>
          <w:sz w:val="17"/>
        </w:rPr>
        <w:t> </w:t>
      </w:r>
      <w:r>
        <w:rPr>
          <w:rFonts w:ascii="Times New Roman"/>
          <w:spacing w:val="41"/>
          <w:position w:val="5"/>
          <w:sz w:val="17"/>
        </w:rPr>
        <w:pict>
          <v:group style="width:10pt;height:8.9pt;mso-position-horizontal-relative:char;mso-position-vertical-relative:line" coordorigin="0,0" coordsize="200,178">
            <v:group style="position:absolute;left:0;top:49;width:117;height:129" coordorigin="0,49" coordsize="117,129">
              <v:shape style="position:absolute;left:0;top:49;width:117;height:129" coordorigin="0,49" coordsize="117,129" path="m47,49l30,55,10,72,3,90,0,113,1,129,8,148,21,164,38,174,59,178,70,178,79,175,89,170,98,164,102,160,48,160,40,156,32,149,25,140,22,128,22,96,25,85,40,68,48,65,98,65,90,56,73,50,47,49xe" filled="true" fillcolor="#000000" stroked="false">
                <v:path arrowok="t"/>
                <v:fill type="solid"/>
              </v:shape>
              <v:shape style="position:absolute;left:0;top:49;width:117;height:129" coordorigin="0,49" coordsize="117,129" path="m98,65l70,65,78,68,92,85,95,96,95,128,91,140,85,149,78,156,70,160,102,160,104,157,109,149,114,139,116,127,116,110,114,92,106,74,98,65xe" filled="true" fillcolor="#000000" stroked="false">
                <v:path arrowok="t"/>
                <v:fill type="solid"/>
              </v:shape>
            </v:group>
            <v:group style="position:absolute;left:127;top:0;width:72;height:176" coordorigin="127,0" coordsize="72,176">
              <v:shape style="position:absolute;left:127;top:0;width:72;height:176" coordorigin="127,0" coordsize="72,176" path="m167,67l145,67,145,175,167,175,167,67xe" filled="true" fillcolor="#000000" stroked="false">
                <v:path arrowok="t"/>
                <v:fill type="solid"/>
              </v:shape>
              <v:shape style="position:absolute;left:127;top:0;width:72;height:176" coordorigin="127,0" coordsize="72,176" path="m191,50l127,50,127,67,191,67,191,50xe" filled="true" fillcolor="#000000" stroked="false">
                <v:path arrowok="t"/>
                <v:fill type="solid"/>
              </v:shape>
              <v:shape style="position:absolute;left:127;top:0;width:72;height:176" coordorigin="127,0" coordsize="72,176" path="m186,0l170,0,163,1,145,29,145,50,167,50,167,31,168,26,170,24,173,20,178,19,197,19,199,2,192,1,186,0xe" filled="true" fillcolor="#000000" stroked="false">
                <v:path arrowok="t"/>
                <v:fill type="solid"/>
              </v:shape>
              <v:shape style="position:absolute;left:127;top:0;width:72;height:176" coordorigin="127,0" coordsize="72,176" path="m197,19l192,19,197,20,197,19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1"/>
          <w:position w:val="5"/>
          <w:sz w:val="17"/>
        </w:rPr>
      </w:r>
      <w:r>
        <w:rPr>
          <w:rFonts w:ascii="Times New Roman"/>
          <w:spacing w:val="37"/>
          <w:position w:val="5"/>
          <w:sz w:val="17"/>
        </w:rPr>
        <w:t> </w:t>
      </w:r>
      <w:r>
        <w:rPr>
          <w:rFonts w:ascii="Times New Roman"/>
          <w:spacing w:val="37"/>
          <w:position w:val="5"/>
          <w:sz w:val="17"/>
        </w:rPr>
        <w:pict>
          <v:group style="width:11.75pt;height:8.75pt;mso-position-horizontal-relative:char;mso-position-vertical-relative:line" coordorigin="0,0" coordsize="235,175">
            <v:group style="position:absolute;left:0;top:0;width:76;height:173" coordorigin="0,0" coordsize="76,173">
              <v:shape style="position:absolute;left:0;top:0;width:76;height:173" coordorigin="0,0" coordsize="76,173" path="m76,48l43,48,43,173,76,173,76,48xe" filled="true" fillcolor="#000000" stroked="false">
                <v:path arrowok="t"/>
                <v:fill type="solid"/>
              </v:shape>
              <v:shape style="position:absolute;left:0;top:0;width:76;height:173" coordorigin="0,0" coordsize="76,173" path="m76,0l49,0,46,11,38,19,29,28,18,35,10,41,0,43,10,69,28,60,43,48,76,48,76,0xe" filled="true" fillcolor="#000000" stroked="false">
                <v:path arrowok="t"/>
                <v:fill type="solid"/>
              </v:shape>
            </v:group>
            <v:group style="position:absolute;left:125;top:0;width:110;height:175" coordorigin="125,0" coordsize="110,175">
              <v:shape style="position:absolute;left:125;top:0;width:110;height:175" coordorigin="125,0" coordsize="110,175" path="m180,0l131,38,125,110,128,130,135,147,146,164,163,172,187,175,205,168,221,153,224,148,175,148,172,146,169,144,166,142,163,137,160,126,159,109,159,92,159,79,159,60,162,44,163,38,166,34,169,31,172,29,175,28,224,28,217,16,200,4,180,0xe" filled="true" fillcolor="#000000" stroked="false">
                <v:path arrowok="t"/>
                <v:fill type="solid"/>
              </v:shape>
              <v:shape style="position:absolute;left:125;top:0;width:110;height:175" coordorigin="125,0" coordsize="110,175" path="m224,28l184,28,187,29,190,31,200,92,199,115,197,131,196,137,193,142,190,144,187,146,184,148,224,148,227,140,232,123,234,100,235,70,231,48,225,30,224,2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7"/>
          <w:position w:val="5"/>
          <w:sz w:val="17"/>
        </w:rPr>
      </w:r>
    </w:p>
    <w:p>
      <w:pPr>
        <w:spacing w:after="0" w:line="170" w:lineRule="atLeast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99"/>
          <w:footerReference w:type="default" r:id="rId100"/>
          <w:pgSz w:w="12240" w:h="15840"/>
          <w:pgMar w:header="0" w:footer="0" w:top="640" w:bottom="280" w:left="600" w:right="6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0.8pt;height:563.1pt;mso-position-horizontal-relative:char;mso-position-vertical-relative:line" coordorigin="0,0" coordsize="10816,11262">
            <v:group style="position:absolute;left:4303;top:29;width:260;height:257" coordorigin="4303,29" coordsize="260,257">
              <v:shape style="position:absolute;left:4303;top:29;width:260;height:257" coordorigin="4303,29" coordsize="260,257" path="m4459,29l4404,29,4303,285,4359,285,4381,228,4539,228,4521,183,4397,183,4431,89,4483,89,4459,29xe" filled="true" fillcolor="#000000" stroked="false">
                <v:path arrowok="t"/>
                <v:fill type="solid"/>
              </v:shape>
              <v:shape style="position:absolute;left:4303;top:29;width:260;height:257" coordorigin="4303,29" coordsize="260,257" path="m4539,228l4483,228,4506,285,4562,285,4539,228xe" filled="true" fillcolor="#000000" stroked="false">
                <v:path arrowok="t"/>
                <v:fill type="solid"/>
              </v:shape>
              <v:shape style="position:absolute;left:4303;top:29;width:260;height:257" coordorigin="4303,29" coordsize="260,257" path="m4483,89l4431,89,4466,183,4521,183,4483,89xe" filled="true" fillcolor="#000000" stroked="false">
                <v:path arrowok="t"/>
                <v:fill type="solid"/>
              </v:shape>
            </v:group>
            <v:group style="position:absolute;left:4585;top:29;width:196;height:257" coordorigin="4585,29" coordsize="196,257">
              <v:shape style="position:absolute;left:4585;top:29;width:196;height:257" coordorigin="4585,29" coordsize="196,257" path="m4668,29l4585,29,4585,285,4637,285,4637,188,4688,188,4708,187,4724,185,4734,183,4743,179,4755,170,4766,158,4773,145,4637,145,4637,72,4775,72,4774,71,4716,30,4695,29,4668,29xe" filled="true" fillcolor="#000000" stroked="false">
                <v:path arrowok="t"/>
                <v:fill type="solid"/>
              </v:shape>
              <v:shape style="position:absolute;left:4585;top:29;width:196;height:257" coordorigin="4585,29" coordsize="196,257" path="m4775,72l4693,72,4699,73,4707,75,4715,79,4721,85,4725,91,4729,98,4729,116,4665,145,4773,145,4778,136,4780,118,4780,89,4775,72xe" filled="true" fillcolor="#000000" stroked="false">
                <v:path arrowok="t"/>
                <v:fill type="solid"/>
              </v:shape>
            </v:group>
            <v:group style="position:absolute;left:4826;top:29;width:197;height:257" coordorigin="4826,29" coordsize="197,257">
              <v:shape style="position:absolute;left:4826;top:29;width:197;height:257" coordorigin="4826,29" coordsize="197,257" path="m4910,29l4826,29,4826,285,4879,285,4879,188,4930,188,4951,187,4967,185,4976,183,4985,179,4997,170,5008,158,5015,145,4879,145,4879,72,5017,72,5017,71,4971,32,4937,29,4910,29xe" filled="true" fillcolor="#000000" stroked="false">
                <v:path arrowok="t"/>
                <v:fill type="solid"/>
              </v:shape>
              <v:shape style="position:absolute;left:4826;top:29;width:197;height:257" coordorigin="4826,29" coordsize="197,257" path="m5017,72l4935,72,4941,73,4950,75,4957,79,4962,85,4968,91,4970,98,4970,116,4907,145,5015,145,5020,136,5023,118,5023,90,5017,72xe" filled="true" fillcolor="#000000" stroked="false">
                <v:path arrowok="t"/>
                <v:fill type="solid"/>
              </v:shape>
            </v:group>
            <v:group style="position:absolute;left:5069;top:263;width:197;height:2" coordorigin="5069,263" coordsize="197,2">
              <v:shape style="position:absolute;left:5069;top:263;width:197;height:2" coordorigin="5069,263" coordsize="197,0" path="m5069,263l5265,263e" filled="false" stroked="true" strokeweight="2.3pt" strokecolor="#000000">
                <v:path arrowok="t"/>
              </v:shape>
            </v:group>
            <v:group style="position:absolute;left:5069;top:173;width:52;height:68" coordorigin="5069,173" coordsize="52,68">
              <v:shape style="position:absolute;left:5069;top:173;width:52;height:68" coordorigin="5069,173" coordsize="52,68" path="m5069,207l5120,207e" filled="false" stroked="true" strokeweight="3.5pt" strokecolor="#000000">
                <v:path arrowok="t"/>
              </v:shape>
            </v:group>
            <v:group style="position:absolute;left:5069;top:151;width:183;height:2" coordorigin="5069,151" coordsize="183,2">
              <v:shape style="position:absolute;left:5069;top:151;width:183;height:2" coordorigin="5069,151" coordsize="183,0" path="m5069,151l5251,151e" filled="false" stroked="true" strokeweight="2.3pt" strokecolor="#000000">
                <v:path arrowok="t"/>
              </v:shape>
            </v:group>
            <v:group style="position:absolute;left:5069;top:71;width:52;height:58" coordorigin="5069,71" coordsize="52,58">
              <v:shape style="position:absolute;left:5069;top:71;width:52;height:58" coordorigin="5069,71" coordsize="52,58" path="m5069,100l5120,100e" filled="false" stroked="true" strokeweight="3.0pt" strokecolor="#000000">
                <v:path arrowok="t"/>
              </v:shape>
            </v:group>
            <v:group style="position:absolute;left:5069;top:50;width:192;height:2" coordorigin="5069,50" coordsize="192,2">
              <v:shape style="position:absolute;left:5069;top:50;width:192;height:2" coordorigin="5069,50" coordsize="192,0" path="m5069,50l5261,50e" filled="false" stroked="true" strokeweight="2.2pt" strokecolor="#000000">
                <v:path arrowok="t"/>
              </v:shape>
            </v:group>
            <v:group style="position:absolute;left:5310;top:29;width:206;height:257" coordorigin="5310,29" coordsize="206,257">
              <v:shape style="position:absolute;left:5310;top:29;width:206;height:257" coordorigin="5310,29" coordsize="206,257" path="m5361,29l5310,29,5310,285,5359,285,5359,117,5416,117,5361,29xe" filled="true" fillcolor="#000000" stroked="false">
                <v:path arrowok="t"/>
                <v:fill type="solid"/>
              </v:shape>
              <v:shape style="position:absolute;left:5310;top:29;width:206;height:257" coordorigin="5310,29" coordsize="206,257" path="m5416,117l5359,117,5462,285,5515,285,5515,200,5467,200,5416,117xe" filled="true" fillcolor="#000000" stroked="false">
                <v:path arrowok="t"/>
                <v:fill type="solid"/>
              </v:shape>
              <v:shape style="position:absolute;left:5310;top:29;width:206;height:257" coordorigin="5310,29" coordsize="206,257" path="m5515,29l5467,29,5467,200,5515,200,5515,29xe" filled="true" fillcolor="#000000" stroked="false">
                <v:path arrowok="t"/>
                <v:fill type="solid"/>
              </v:shape>
            </v:group>
            <v:group style="position:absolute;left:5570;top:29;width:216;height:257" coordorigin="5570,29" coordsize="216,257">
              <v:shape style="position:absolute;left:5570;top:29;width:216;height:257" coordorigin="5570,29" coordsize="216,257" path="m5665,29l5570,29,5570,285,5678,285,5751,259,5764,242,5622,242,5622,72,5764,72,5760,67,5745,49,5729,39,5707,32,5688,29,5665,29xe" filled="true" fillcolor="#000000" stroked="false">
                <v:path arrowok="t"/>
                <v:fill type="solid"/>
              </v:shape>
              <v:shape style="position:absolute;left:5570;top:29;width:216;height:257" coordorigin="5570,29" coordsize="216,257" path="m5764,72l5622,72,5649,72,5673,73,5729,121,5732,166,5730,187,5691,240,5675,242,5764,242,5785,170,5786,143,5783,125,5778,105,5771,83,5764,72xe" filled="true" fillcolor="#000000" stroked="false">
                <v:path arrowok="t"/>
                <v:fill type="solid"/>
              </v:shape>
            </v:group>
            <v:group style="position:absolute;left:5853;top:27;width:2;height:258" coordorigin="5853,27" coordsize="2,258">
              <v:shape style="position:absolute;left:5853;top:27;width:2;height:258" coordorigin="5853,27" coordsize="0,258" path="m5853,27l5853,285e" filled="false" stroked="true" strokeweight="2.74pt" strokecolor="#000000">
                <v:path arrowok="t"/>
              </v:shape>
            </v:group>
            <v:group style="position:absolute;left:5903;top:29;width:240;height:257" coordorigin="5903,29" coordsize="240,257">
              <v:shape style="position:absolute;left:5903;top:29;width:240;height:257" coordorigin="5903,29" coordsize="240,257" path="m5971,29l5911,29,5991,151,5903,285,5965,285,6023,197,6084,197,6055,153,6082,111,6024,111,5971,29xe" filled="true" fillcolor="#000000" stroked="false">
                <v:path arrowok="t"/>
                <v:fill type="solid"/>
              </v:shape>
              <v:shape style="position:absolute;left:5903;top:29;width:240;height:257" coordorigin="5903,29" coordsize="240,257" path="m6084,197l6023,197,6080,285,6143,285,6084,197xe" filled="true" fillcolor="#000000" stroked="false">
                <v:path arrowok="t"/>
                <v:fill type="solid"/>
              </v:shape>
              <v:shape style="position:absolute;left:5903;top:29;width:240;height:257" coordorigin="5903,29" coordsize="240,257" path="m6135,29l6074,29,6024,111,6082,111,6135,29xe" filled="true" fillcolor="#000000" stroked="false">
                <v:path arrowok="t"/>
                <v:fill type="solid"/>
              </v:shape>
            </v:group>
            <v:group style="position:absolute;left:6249;top:29;width:258;height:257" coordorigin="6249,29" coordsize="258,257">
              <v:shape style="position:absolute;left:6249;top:29;width:258;height:257" coordorigin="6249,29" coordsize="258,257" path="m6404,29l6350,29,6249,285,6305,285,6326,228,6484,228,6466,183,6342,183,6377,89,6428,89,6404,29xe" filled="true" fillcolor="#000000" stroked="false">
                <v:path arrowok="t"/>
                <v:fill type="solid"/>
              </v:shape>
              <v:shape style="position:absolute;left:6249;top:29;width:258;height:257" coordorigin="6249,29" coordsize="258,257" path="m6484,228l6428,228,6451,285,6507,285,6484,228xe" filled="true" fillcolor="#000000" stroked="false">
                <v:path arrowok="t"/>
                <v:fill type="solid"/>
              </v:shape>
              <v:shape style="position:absolute;left:6249;top:29;width:258;height:257" coordorigin="6249,29" coordsize="258,257" path="m6428,89l6377,89,6413,183,6466,183,6428,89xe" filled="true" fillcolor="#000000" stroked="false">
                <v:path arrowok="t"/>
                <v:fill type="solid"/>
              </v:shape>
            </v:group>
            <v:group style="position:absolute;left:66;top:341;width:10684;height:354" coordorigin="66,341" coordsize="10684,354">
              <v:shape style="position:absolute;left:66;top:341;width:10684;height:354" coordorigin="66,341" coordsize="10684,354" path="m66,695l10749,695,10749,341,66,341,66,695xe" filled="true" fillcolor="#bfbfbf" stroked="false">
                <v:path arrowok="t"/>
                <v:fill type="solid"/>
              </v:shape>
            </v:group>
            <v:group style="position:absolute;left:159;top:427;width:10497;height:268" coordorigin="159,427" coordsize="10497,268">
              <v:shape style="position:absolute;left:159;top:427;width:10497;height:268" coordorigin="159,427" coordsize="10497,268" path="m159,695l10656,695,10656,427,159,427,159,695xe" filled="true" fillcolor="#bfbfbf" stroked="false">
                <v:path arrowok="t"/>
                <v:fill type="solid"/>
              </v:shape>
            </v:group>
            <v:group style="position:absolute;left:175;top:494;width:104;height:141" coordorigin="175,494" coordsize="104,141">
              <v:shape style="position:absolute;left:175;top:494;width:104;height:141" coordorigin="175,494" coordsize="104,141" path="m198,633l180,633,182,635,195,635,198,633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75,633l252,633,253,635,273,635,275,633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01,632l176,632,176,633,201,633,201,632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77,632l249,632,249,633,277,633,277,632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30,494l181,494,179,495,177,497,175,498,175,632,203,632,203,577,254,577,253,576,252,573,249,572,248,571,243,569,248,567,252,566,259,561,261,559,264,555,203,555,203,516,267,516,266,513,261,506,254,501,249,499,246,498,240,495,233,495,230,494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54,577l217,577,224,581,228,584,230,589,233,591,235,599,247,630,248,631,248,632,278,632,278,629,277,627,277,624,276,621,264,594,263,590,261,588,259,585,258,582,257,579,254,577xe" filled="true" fillcolor="#000000" stroked="false">
                <v:path arrowok="t"/>
                <v:fill type="solid"/>
              </v:shape>
              <v:shape style="position:absolute;left:175;top:494;width:104;height:141" coordorigin="175,494" coordsize="104,141" path="m267,516l223,516,225,517,228,517,233,518,236,521,239,524,241,527,241,541,237,548,235,549,234,552,231,553,228,554,225,555,264,555,266,553,269,546,270,541,271,537,271,527,270,522,269,518,267,516xe" filled="true" fillcolor="#000000" stroked="false">
                <v:path arrowok="t"/>
                <v:fill type="solid"/>
              </v:shape>
            </v:group>
            <v:group style="position:absolute;left:291;top:528;width:104;height:108" coordorigin="291,528" coordsize="104,108">
              <v:shape style="position:absolute;left:291;top:528;width:104;height:108" coordorigin="291,528" coordsize="104,108" path="m353,528l336,528,327,529,291,591,293,599,295,606,296,612,333,636,350,636,359,635,365,632,372,630,377,626,386,617,387,614,335,614,331,612,329,611,326,608,325,606,323,602,320,595,320,591,319,587,319,577,320,572,321,569,321,564,324,560,325,558,330,553,332,552,336,549,388,549,360,529,353,528xe" filled="true" fillcolor="#000000" stroked="false">
                <v:path arrowok="t"/>
                <v:fill type="solid"/>
              </v:shape>
              <v:shape style="position:absolute;left:291;top:528;width:104;height:108" coordorigin="291,528" coordsize="104,108" path="m388,549l348,549,355,552,357,553,360,555,362,559,363,561,366,569,366,573,367,577,367,588,366,591,366,596,363,603,354,613,350,614,387,614,389,611,393,596,395,589,395,572,393,565,391,558,390,552,388,549xe" filled="true" fillcolor="#000000" stroked="false">
                <v:path arrowok="t"/>
                <v:fill type="solid"/>
              </v:shape>
            </v:group>
            <v:group style="position:absolute;left:405;top:530;width:158;height:105" coordorigin="405,530" coordsize="158,105">
              <v:shape style="position:absolute;left:405;top:530;width:158;height:105" coordorigin="405,530" coordsize="158,105" path="m463,633l438,633,440,635,462,635,463,633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530,633l505,633,507,635,529,635,530,633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467,631l434,631,434,632,435,633,465,633,467,632,467,631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534,631l501,631,501,632,503,633,533,633,534,632,534,631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431,530l408,530,408,531,407,531,405,533,405,536,407,537,407,542,433,629,433,631,468,631,468,629,474,606,452,606,452,605,433,534,433,533,431,530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508,570l483,570,500,629,500,631,535,631,535,629,542,606,517,606,517,605,508,570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495,530l474,530,471,533,471,534,453,605,452,606,474,606,483,570,508,570,498,534,498,533,497,531,495,531,495,530xe" filled="true" fillcolor="#000000" stroked="false">
                <v:path arrowok="t"/>
                <v:fill type="solid"/>
              </v:shape>
              <v:shape style="position:absolute;left:405;top:530;width:158;height:105" coordorigin="405,530" coordsize="158,105" path="m560,530l539,530,536,533,536,534,517,605,517,606,542,606,561,542,561,540,563,537,563,531,561,531,560,530xe" filled="true" fillcolor="#000000" stroked="false">
                <v:path arrowok="t"/>
                <v:fill type="solid"/>
              </v:shape>
            </v:group>
            <v:group style="position:absolute;left:619;top:494;width:104;height:141" coordorigin="619,494" coordsize="104,141">
              <v:shape style="position:absolute;left:619;top:494;width:104;height:141" coordorigin="619,494" coordsize="104,141" path="m701,633l683,633,684,635,698,635,701,633xe" filled="true" fillcolor="#000000" stroked="false">
                <v:path arrowok="t"/>
                <v:fill type="solid"/>
              </v:shape>
              <v:shape style="position:absolute;left:619;top:494;width:104;height:141" coordorigin="619,494" coordsize="104,141" path="m705,605l679,605,679,632,680,632,680,633,704,633,705,632,705,605xe" filled="true" fillcolor="#000000" stroked="false">
                <v:path arrowok="t"/>
                <v:fill type="solid"/>
              </v:shape>
              <v:shape style="position:absolute;left:619;top:494;width:104;height:141" coordorigin="619,494" coordsize="104,141" path="m704,495l668,495,667,497,666,497,666,498,623,573,621,576,621,577,620,578,620,582,619,583,619,599,620,601,620,603,621,603,621,605,720,605,721,603,721,602,722,600,722,587,721,585,721,583,720,582,642,582,679,518,705,518,705,497,704,495xe" filled="true" fillcolor="#000000" stroked="false">
                <v:path arrowok="t"/>
                <v:fill type="solid"/>
              </v:shape>
              <v:shape style="position:absolute;left:619;top:494;width:104;height:141" coordorigin="619,494" coordsize="104,141" path="m705,518l679,518,679,582,705,582,705,518xe" filled="true" fillcolor="#000000" stroked="false">
                <v:path arrowok="t"/>
                <v:fill type="solid"/>
              </v:shape>
              <v:shape style="position:absolute;left:619;top:494;width:104;height:141" coordorigin="619,494" coordsize="104,141" path="m702,494l672,494,669,495,703,495,702,494xe" filled="true" fillcolor="#000000" stroked="false">
                <v:path arrowok="t"/>
                <v:fill type="solid"/>
              </v:shape>
            </v:group>
            <v:group style="position:absolute;left:777;top:561;width:113;height:22" coordorigin="777,561" coordsize="113,22">
              <v:shape style="position:absolute;left:777;top:561;width:113;height:22" coordorigin="777,561" coordsize="113,22" path="m888,561l781,561,779,564,779,566,777,569,777,577,779,579,779,581,780,583,888,583,889,581,889,579,890,577,890,569,889,567,889,564,888,563,888,561xe" filled="true" fillcolor="#000000" stroked="false">
                <v:path arrowok="t"/>
                <v:fill type="solid"/>
              </v:shape>
              <v:shape style="position:absolute;left:1548;top:480;width:947;height:192" type="#_x0000_t75" stroked="false">
                <v:imagedata r:id="rId108" o:title=""/>
              </v:shape>
              <v:shape style="position:absolute;left:2610;top:483;width:5338;height:190" type="#_x0000_t75" stroked="false">
                <v:imagedata r:id="rId109" o:title=""/>
              </v:shape>
            </v:group>
            <v:group style="position:absolute;left:8070;top:487;width:32;height:148" coordorigin="8070,487" coordsize="32,148">
              <v:shape style="position:absolute;left:8070;top:487;width:32;height:148" coordorigin="8070,487" coordsize="32,148" path="m8094,633l8076,633,8077,635,8091,635,8094,633xe" filled="true" fillcolor="#000000" stroked="false">
                <v:path arrowok="t"/>
                <v:fill type="solid"/>
              </v:shape>
              <v:shape style="position:absolute;left:8070;top:487;width:32;height:148" coordorigin="8070,487" coordsize="32,148" path="m8097,531l8072,531,8072,533,8071,534,8071,631,8072,631,8072,632,8073,633,8097,633,8097,632,8099,632,8099,533,8097,531xe" filled="true" fillcolor="#000000" stroked="false">
                <v:path arrowok="t"/>
                <v:fill type="solid"/>
              </v:shape>
              <v:shape style="position:absolute;left:8070;top:487;width:32;height:148" coordorigin="8070,487" coordsize="32,148" path="m8095,530l8076,530,8075,531,8096,531,8095,530xe" filled="true" fillcolor="#000000" stroked="false">
                <v:path arrowok="t"/>
                <v:fill type="solid"/>
              </v:shape>
              <v:shape style="position:absolute;left:8070;top:487;width:32;height:148" coordorigin="8070,487" coordsize="32,148" path="m8091,487l8079,487,8075,488,8073,491,8071,493,8070,497,8070,507,8071,511,8072,513,8075,515,8079,516,8091,516,8095,515,8097,512,8100,511,8101,507,8101,497,8100,493,8095,488,8091,487xe" filled="true" fillcolor="#000000" stroked="false">
                <v:path arrowok="t"/>
                <v:fill type="solid"/>
              </v:shape>
            </v:group>
            <v:group style="position:absolute;left:8126;top:528;width:93;height:107" coordorigin="8126,528" coordsize="93,107">
              <v:shape style="position:absolute;left:8126;top:528;width:93;height:107" coordorigin="8126,528" coordsize="93,107" path="m8149,633l8131,633,8132,635,8147,635,8149,633xe" filled="true" fillcolor="#000000" stroked="false">
                <v:path arrowok="t"/>
                <v:fill type="solid"/>
              </v:shape>
              <v:shape style="position:absolute;left:8126;top:528;width:93;height:107" coordorigin="8126,528" coordsize="93,107" path="m8214,633l8195,633,8197,635,8211,635,8214,633xe" filled="true" fillcolor="#000000" stroked="false">
                <v:path arrowok="t"/>
                <v:fill type="solid"/>
              </v:shape>
              <v:shape style="position:absolute;left:8126;top:528;width:93;height:107" coordorigin="8126,528" coordsize="93,107" path="m8149,531l8127,531,8127,533,8126,533,8126,631,8129,633,8151,633,8154,631,8154,566,8157,561,8161,558,8168,553,8172,552,8216,552,8214,545,8150,545,8150,534,8149,533,8149,531xe" filled="true" fillcolor="#000000" stroked="false">
                <v:path arrowok="t"/>
                <v:fill type="solid"/>
              </v:shape>
              <v:shape style="position:absolute;left:8126;top:528;width:93;height:107" coordorigin="8126,528" coordsize="93,107" path="m8216,552l8180,552,8185,554,8186,555,8187,558,8189,559,8190,561,8190,564,8191,567,8191,631,8193,633,8216,633,8219,631,8219,564,8217,558,8216,552xe" filled="true" fillcolor="#000000" stroked="false">
                <v:path arrowok="t"/>
                <v:fill type="solid"/>
              </v:shape>
              <v:shape style="position:absolute;left:8126;top:528;width:93;height:107" coordorigin="8126,528" coordsize="93,107" path="m8190,528l8177,528,8172,529,8166,533,8161,535,8155,540,8150,545,8214,545,8214,543,8210,540,8208,536,8204,534,8195,529,8190,528xe" filled="true" fillcolor="#000000" stroked="false">
                <v:path arrowok="t"/>
                <v:fill type="solid"/>
              </v:shape>
              <v:shape style="position:absolute;left:8126;top:528;width:93;height:107" coordorigin="8126,528" coordsize="93,107" path="m8148,530l8129,530,8129,531,8148,531,8148,530xe" filled="true" fillcolor="#000000" stroked="false">
                <v:path arrowok="t"/>
                <v:fill type="solid"/>
              </v:shape>
            </v:group>
            <v:group style="position:absolute;left:8887;top:492;width:104;height:144" coordorigin="8887,492" coordsize="104,144">
              <v:shape style="position:absolute;left:8887;top:492;width:104;height:144" coordorigin="8887,492" coordsize="104,144" path="m8959,492l8942,492,8933,494,8925,497,8917,500,8910,505,8905,511,8899,517,8894,525,8892,534,8888,543,8887,554,8887,577,8923,632,8940,636,8958,636,8963,635,8966,635,8971,633,8973,632,8977,631,8984,627,8988,624,8988,623,8989,623,8989,619,8990,619,8990,612,8948,612,8939,609,8917,572,8917,557,8947,516,8989,516,8989,506,8988,506,8988,505,8985,503,8985,501,8976,497,8972,495,8970,494,8966,494,8959,492xe" filled="true" fillcolor="#000000" stroked="false">
                <v:path arrowok="t"/>
                <v:fill type="solid"/>
              </v:shape>
              <v:shape style="position:absolute;left:8887;top:492;width:104;height:144" coordorigin="8887,492" coordsize="104,144" path="m8988,601l8984,601,8982,602,8981,603,8976,606,8973,608,8963,612,8990,612,8990,607,8989,605,8989,602,8988,601xe" filled="true" fillcolor="#000000" stroked="false">
                <v:path arrowok="t"/>
                <v:fill type="solid"/>
              </v:shape>
              <v:shape style="position:absolute;left:8887;top:492;width:104;height:144" coordorigin="8887,492" coordsize="104,144" path="m8989,516l8958,516,8965,518,8970,519,8975,522,8978,523,8979,525,8982,527,8983,528,8987,528,8989,525,8989,516xe" filled="true" fillcolor="#000000" stroked="false">
                <v:path arrowok="t"/>
                <v:fill type="solid"/>
              </v:shape>
            </v:group>
            <v:group style="position:absolute;left:9003;top:528;width:104;height:108" coordorigin="9003,528" coordsize="104,108">
              <v:shape style="position:absolute;left:9003;top:528;width:104;height:108" coordorigin="9003,528" coordsize="104,108" path="m9065,528l9048,528,9039,529,9003,591,9005,599,9007,606,9008,612,9045,636,9062,636,9071,635,9077,632,9084,630,9089,626,9098,617,9099,614,9047,614,9043,612,9041,611,9036,606,9032,595,9032,591,9031,587,9031,577,9032,572,9033,569,9033,564,9036,560,9037,558,9042,553,9044,552,9048,549,9100,549,9072,529,9065,528xe" filled="true" fillcolor="#000000" stroked="false">
                <v:path arrowok="t"/>
                <v:fill type="solid"/>
              </v:shape>
              <v:shape style="position:absolute;left:9003;top:528;width:104;height:108" coordorigin="9003,528" coordsize="104,108" path="m9100,549l9060,549,9067,552,9069,553,9072,555,9074,559,9075,561,9078,569,9078,573,9079,577,9079,588,9078,591,9077,596,9077,600,9074,603,9073,606,9066,613,9062,614,9099,614,9101,611,9105,596,9107,589,9107,572,9105,565,9103,558,9102,552,9100,549xe" filled="true" fillcolor="#000000" stroked="false">
                <v:path arrowok="t"/>
                <v:fill type="solid"/>
              </v:shape>
            </v:group>
            <v:group style="position:absolute;left:9126;top:530;width:93;height:106" coordorigin="9126,530" coordsize="93,106">
              <v:shape style="position:absolute;left:9126;top:530;width:93;height:106" coordorigin="9126,530" coordsize="93,106" path="m9151,530l9129,530,9128,531,9127,531,9127,533,9126,534,9126,600,9150,636,9168,636,9195,619,9218,619,9218,613,9167,613,9164,612,9163,611,9161,611,9157,607,9155,602,9155,600,9153,597,9153,533,9151,530xe" filled="true" fillcolor="#000000" stroked="false">
                <v:path arrowok="t"/>
                <v:fill type="solid"/>
              </v:shape>
              <v:shape style="position:absolute;left:9126;top:530;width:93;height:106" coordorigin="9126,530" coordsize="93,106" path="m9213,633l9198,633,9199,635,9212,635,9213,633xe" filled="true" fillcolor="#000000" stroked="false">
                <v:path arrowok="t"/>
                <v:fill type="solid"/>
              </v:shape>
              <v:shape style="position:absolute;left:9126;top:530;width:93;height:106" coordorigin="9126,530" coordsize="93,106" path="m9218,619l9195,619,9195,632,9197,633,9217,633,9217,632,9218,632,9218,619xe" filled="true" fillcolor="#000000" stroked="false">
                <v:path arrowok="t"/>
                <v:fill type="solid"/>
              </v:shape>
              <v:shape style="position:absolute;left:9126;top:530;width:93;height:106" coordorigin="9126,530" coordsize="93,106" path="m9217,531l9192,531,9192,533,9191,534,9191,597,9183,607,9176,612,9173,613,9218,613,9218,533,9217,533,9217,531xe" filled="true" fillcolor="#000000" stroked="false">
                <v:path arrowok="t"/>
                <v:fill type="solid"/>
              </v:shape>
              <v:shape style="position:absolute;left:9126;top:530;width:93;height:106" coordorigin="9126,530" coordsize="93,106" path="m9216,530l9194,530,9193,531,9216,531,9216,530xe" filled="true" fillcolor="#000000" stroked="false">
                <v:path arrowok="t"/>
                <v:fill type="solid"/>
              </v:shape>
            </v:group>
            <v:group style="position:absolute;left:9245;top:528;width:94;height:107" coordorigin="9245,528" coordsize="94,107">
              <v:shape style="position:absolute;left:9245;top:528;width:94;height:107" coordorigin="9245,528" coordsize="94,107" path="m9266,633l9248,633,9249,635,9265,635,9266,633xe" filled="true" fillcolor="#000000" stroked="false">
                <v:path arrowok="t"/>
                <v:fill type="solid"/>
              </v:shape>
              <v:shape style="position:absolute;left:9245;top:528;width:94;height:107" coordorigin="9245,528" coordsize="94,107" path="m9332,633l9314,633,9315,635,9331,635,9332,633xe" filled="true" fillcolor="#000000" stroked="false">
                <v:path arrowok="t"/>
                <v:fill type="solid"/>
              </v:shape>
              <v:shape style="position:absolute;left:9245;top:528;width:94;height:107" coordorigin="9245,528" coordsize="94,107" path="m9265,530l9247,530,9245,533,9245,631,9247,633,9270,633,9271,632,9271,631,9272,631,9272,566,9276,561,9279,558,9287,553,9290,552,9336,552,9335,548,9333,545,9267,545,9267,531,9266,531,9265,530xe" filled="true" fillcolor="#000000" stroked="false">
                <v:path arrowok="t"/>
                <v:fill type="solid"/>
              </v:shape>
              <v:shape style="position:absolute;left:9245;top:528;width:94;height:107" coordorigin="9245,528" coordsize="94,107" path="m9336,552l9299,552,9301,553,9302,554,9305,555,9306,558,9307,559,9308,561,9308,564,9309,567,9309,631,9312,633,9336,633,9337,632,9337,631,9338,631,9338,564,9337,558,9336,552xe" filled="true" fillcolor="#000000" stroked="false">
                <v:path arrowok="t"/>
                <v:fill type="solid"/>
              </v:shape>
              <v:shape style="position:absolute;left:9245;top:528;width:94;height:107" coordorigin="9245,528" coordsize="94,107" path="m9308,528l9295,528,9289,529,9284,533,9278,535,9273,540,9267,545,9333,545,9332,543,9327,536,9324,534,9314,529,9308,528xe" filled="true" fillcolor="#000000" stroked="false">
                <v:path arrowok="t"/>
                <v:fill type="solid"/>
              </v:shape>
            </v:group>
            <v:group style="position:absolute;left:9353;top:504;width:69;height:132" coordorigin="9353,504" coordsize="69,132">
              <v:shape style="position:absolute;left:9353;top:504;width:69;height:132" coordorigin="9353,504" coordsize="69,132" path="m9396,552l9368,552,9368,613,9369,617,9372,621,9373,625,9375,627,9378,631,9385,633,9390,636,9408,636,9409,635,9413,635,9414,633,9415,633,9416,632,9417,632,9420,630,9420,626,9421,624,9421,619,9420,617,9420,613,9402,613,9399,612,9398,609,9396,607,9396,552xe" filled="true" fillcolor="#000000" stroked="false">
                <v:path arrowok="t"/>
                <v:fill type="solid"/>
              </v:shape>
              <v:shape style="position:absolute;left:9353;top:504;width:69;height:132" coordorigin="9353,504" coordsize="69,132" path="m9420,612l9413,612,9411,613,9420,613,9420,612xe" filled="true" fillcolor="#000000" stroked="false">
                <v:path arrowok="t"/>
                <v:fill type="solid"/>
              </v:shape>
              <v:shape style="position:absolute;left:9353;top:504;width:69;height:132" coordorigin="9353,504" coordsize="69,132" path="m9419,611l9416,611,9415,612,9419,612,9419,611xe" filled="true" fillcolor="#000000" stroked="false">
                <v:path arrowok="t"/>
                <v:fill type="solid"/>
              </v:shape>
              <v:shape style="position:absolute;left:9353;top:504;width:69;height:132" coordorigin="9353,504" coordsize="69,132" path="m9417,530l9355,530,9355,531,9354,531,9354,533,9353,534,9353,548,9354,549,9354,552,9419,552,9420,549,9420,548,9421,546,9421,539,9420,537,9420,533,9417,530xe" filled="true" fillcolor="#000000" stroked="false">
                <v:path arrowok="t"/>
                <v:fill type="solid"/>
              </v:shape>
              <v:shape style="position:absolute;left:9353;top:504;width:69;height:132" coordorigin="9353,504" coordsize="69,132" path="m9392,505l9371,505,9368,507,9368,530,9396,530,9396,509,9395,507,9395,506,9393,506,9392,505xe" filled="true" fillcolor="#000000" stroked="false">
                <v:path arrowok="t"/>
                <v:fill type="solid"/>
              </v:shape>
              <v:shape style="position:absolute;left:9353;top:504;width:69;height:132" coordorigin="9353,504" coordsize="69,132" path="m9386,504l9379,504,9377,505,9389,505,9386,504xe" filled="true" fillcolor="#000000" stroked="false">
                <v:path arrowok="t"/>
                <v:fill type="solid"/>
              </v:shape>
            </v:group>
            <v:group style="position:absolute;left:9429;top:530;width:100;height:143" coordorigin="9429,530" coordsize="100,143">
              <v:shape style="position:absolute;left:9429;top:530;width:100;height:143" coordorigin="9429,530" coordsize="100,143" path="m9455,530l9433,530,9431,531,9429,533,9429,539,9431,541,9463,629,9464,630,9464,631,9467,633,9468,633,9455,666,9455,671,9456,672,9458,672,9459,673,9476,673,9479,672,9482,671,9485,668,9495,633,9507,601,9481,601,9458,536,9457,535,9457,533,9455,530xe" filled="true" fillcolor="#000000" stroked="false">
                <v:path arrowok="t"/>
                <v:fill type="solid"/>
              </v:shape>
              <v:shape style="position:absolute;left:9429;top:530;width:100;height:143" coordorigin="9429,530" coordsize="100,143" path="m9525,530l9505,530,9503,533,9503,534,9501,535,9481,601,9507,601,9528,540,9529,537,9529,534,9528,533,9528,531,9527,531,9525,530xe" filled="true" fillcolor="#000000" stroked="false">
                <v:path arrowok="t"/>
                <v:fill type="solid"/>
              </v:shape>
            </v:group>
            <v:group style="position:absolute;left:44;top:295;width:2;height:10935" coordorigin="44,295" coordsize="2,10935">
              <v:shape style="position:absolute;left:44;top:295;width:2;height:10935" coordorigin="44,295" coordsize="0,10935" path="m44,295l44,11229e" filled="false" stroked="true" strokeweight="2.260pt" strokecolor="#000000">
                <v:path arrowok="t"/>
              </v:shape>
            </v:group>
            <v:group style="position:absolute;left:23;top:317;width:10770;height:2" coordorigin="23,317" coordsize="10770,2">
              <v:shape style="position:absolute;left:23;top:317;width:10770;height:2" coordorigin="23,317" coordsize="10770,0" path="m23,317l10793,317e" filled="false" stroked="true" strokeweight="2.260pt" strokecolor="#000000">
                <v:path arrowok="t"/>
              </v:shape>
            </v:group>
            <v:group style="position:absolute;left:66;top:383;width:10684;height:2" coordorigin="66,383" coordsize="10684,2">
              <v:shape style="position:absolute;left:66;top:383;width:10684;height:2" coordorigin="66,383" coordsize="10684,0" path="m66,383l10749,383e" filled="false" stroked="true" strokeweight="4.5401pt" strokecolor="#bfbfbf">
                <v:path arrowok="t"/>
              </v:shape>
            </v:group>
            <v:group style="position:absolute;left:10771;top:295;width:2;height:10944" coordorigin="10771,295" coordsize="2,10944">
              <v:shape style="position:absolute;left:10771;top:295;width:2;height:10944" coordorigin="10771,295" coordsize="0,10944" path="m10771,295l10771,11239e" filled="false" stroked="true" strokeweight="2.260pt" strokecolor="#000000">
                <v:path arrowok="t"/>
              </v:shape>
              <v:shape style="position:absolute;left:245;top:846;width:3743;height:460" type="#_x0000_t75" stroked="false">
                <v:imagedata r:id="rId110" o:title=""/>
              </v:shape>
              <v:shape style="position:absolute;left:4320;top:980;width:1926;height:191" type="#_x0000_t75" stroked="false">
                <v:imagedata r:id="rId111" o:title=""/>
              </v:shape>
              <v:shape style="position:absolute;left:8364;top:977;width:2030;height:193" type="#_x0000_t75" stroked="false">
                <v:imagedata r:id="rId112" o:title=""/>
              </v:shape>
            </v:group>
            <v:group style="position:absolute;left:66;top:716;width:10684;height:2" coordorigin="66,716" coordsize="10684,2">
              <v:shape style="position:absolute;left:66;top:716;width:10684;height:2" coordorigin="66,716" coordsize="10684,0" path="m66,716l10749,716e" filled="false" stroked="true" strokeweight="2.260pt" strokecolor="#000000">
                <v:path arrowok="t"/>
              </v:shape>
            </v:group>
            <v:group style="position:absolute;left:179;top:1490;width:81;height:141" coordorigin="179,1490" coordsize="81,141">
              <v:shape style="position:absolute;left:179;top:1490;width:81;height:141" coordorigin="179,1490" coordsize="81,141" path="m257,1616l181,1616,181,1617,180,1617,180,1620,179,1620,179,1627,180,1628,180,1629,181,1631,258,1631,258,1629,259,1628,259,1619,258,1619,258,1617,257,1616xe" filled="true" fillcolor="#000000" stroked="false">
                <v:path arrowok="t"/>
                <v:fill type="solid"/>
              </v:shape>
              <v:shape style="position:absolute;left:179;top:1490;width:81;height:141" coordorigin="179,1490" coordsize="81,141" path="m230,1511l212,1511,212,1616,230,1616,230,1511xe" filled="true" fillcolor="#000000" stroked="false">
                <v:path arrowok="t"/>
                <v:fill type="solid"/>
              </v:shape>
              <v:shape style="position:absolute;left:179;top:1490;width:81;height:141" coordorigin="179,1490" coordsize="81,141" path="m230,1491l213,1491,181,1513,180,1513,180,1514,179,1514,179,1526,180,1527,183,1527,185,1526,212,1511,230,1511,230,1491xe" filled="true" fillcolor="#000000" stroked="false">
                <v:path arrowok="t"/>
                <v:fill type="solid"/>
              </v:shape>
              <v:shape style="position:absolute;left:179;top:1490;width:81;height:141" coordorigin="179,1490" coordsize="81,141" path="m225,1490l217,1490,216,1491,227,1491,225,1490xe" filled="true" fillcolor="#000000" stroked="false">
                <v:path arrowok="t"/>
                <v:fill type="solid"/>
              </v:shape>
            </v:group>
            <v:group style="position:absolute;left:289;top:1607;width:23;height:26" coordorigin="289,1607" coordsize="23,26">
              <v:shape style="position:absolute;left:289;top:1607;width:23;height:26" coordorigin="289,1607" coordsize="23,26" path="m305,1607l296,1607,293,1608,289,1611,289,1628,291,1629,293,1631,295,1632,305,1632,309,1629,311,1628,312,1625,312,1614,309,1609,305,1607xe" filled="true" fillcolor="#000000" stroked="false">
                <v:path arrowok="t"/>
                <v:fill type="solid"/>
              </v:shape>
            </v:group>
            <v:group style="position:absolute;left:66;top:1333;width:10684;height:2" coordorigin="66,1333" coordsize="10684,2">
              <v:shape style="position:absolute;left:66;top:1333;width:10684;height:2" coordorigin="66,1333" coordsize="10684,0" path="m66,1333l10749,1333e" filled="false" stroked="true" strokeweight=".580pt" strokecolor="#000000">
                <v:path arrowok="t"/>
              </v:shape>
            </v:group>
            <v:group style="position:absolute;left:171;top:1873;width:88;height:142" coordorigin="171,1873" coordsize="88,142">
              <v:shape style="position:absolute;left:171;top:1873;width:88;height:142" coordorigin="171,1873" coordsize="88,142" path="m255,1999l173,1999,173,2001,171,2003,171,2010,173,2011,173,2013,174,2013,175,2015,258,2015,258,2012,259,2011,259,2003,258,2001,258,2000,257,2000,255,1999xe" filled="true" fillcolor="#000000" stroked="false">
                <v:path arrowok="t"/>
                <v:fill type="solid"/>
              </v:shape>
              <v:shape style="position:absolute;left:171;top:1873;width:88;height:142" coordorigin="171,1873" coordsize="88,142" path="m219,1873l209,1873,204,1874,200,1874,189,1878,187,1879,183,1880,182,1881,180,1883,177,1885,176,1885,176,1886,175,1886,175,1890,212,1890,219,1892,224,1895,225,1897,228,1898,229,1901,230,1904,231,1907,231,1922,230,1926,229,1931,227,1934,222,1944,215,1953,210,1959,203,1967,176,1995,174,1998,174,1999,194,1999,216,1976,224,1968,230,1961,240,1949,243,1943,247,1938,249,1932,251,1927,252,1923,252,1919,253,1914,253,1904,252,1901,251,1896,248,1891,246,1887,242,1884,240,1880,235,1878,230,1877,225,1874,219,1873xe" filled="true" fillcolor="#000000" stroked="false">
                <v:path arrowok="t"/>
                <v:fill type="solid"/>
              </v:shape>
              <v:shape style="position:absolute;left:171;top:1873;width:88;height:142" coordorigin="171,1873" coordsize="88,142" path="m205,1890l174,1890,174,1896,175,1897,175,1901,176,1901,176,1902,179,1902,181,1899,191,1895,194,1893,197,1892,200,1891,205,1890xe" filled="true" fillcolor="#000000" stroked="false">
                <v:path arrowok="t"/>
                <v:fill type="solid"/>
              </v:shape>
            </v:group>
            <v:group style="position:absolute;left:289;top:1991;width:23;height:26" coordorigin="289,1991" coordsize="23,26">
              <v:shape style="position:absolute;left:289;top:1991;width:23;height:26" coordorigin="289,1991" coordsize="23,26" path="m305,1991l296,1991,293,1992,289,1995,289,2012,291,2013,293,2015,295,2016,305,2016,309,2013,311,2012,312,2009,312,1998,309,1993,305,1991xe" filled="true" fillcolor="#000000" stroked="false">
                <v:path arrowok="t"/>
                <v:fill type="solid"/>
              </v:shape>
            </v:group>
            <v:group style="position:absolute;left:66;top:1718;width:10684;height:2" coordorigin="66,1718" coordsize="10684,2">
              <v:shape style="position:absolute;left:66;top:1718;width:10684;height:2" coordorigin="66,1718" coordsize="10684,0" path="m66,1718l10749,1718e" filled="false" stroked="true" strokeweight=".580pt" strokecolor="#000000">
                <v:path arrowok="t"/>
              </v:shape>
            </v:group>
            <v:group style="position:absolute;left:170;top:2294;width:88;height:144" coordorigin="170,2294" coordsize="88,144">
              <v:shape style="position:absolute;left:170;top:2294;width:88;height:144" coordorigin="170,2294" coordsize="88,144" path="m174,2412l173,2412,170,2414,170,2424,171,2425,171,2427,173,2427,173,2429,174,2430,175,2430,177,2431,179,2432,182,2433,185,2435,188,2436,192,2436,195,2437,200,2438,217,2438,229,2436,236,2433,241,2431,249,2423,199,2423,195,2421,191,2420,187,2419,185,2418,181,2417,179,2415,177,2414,175,2413,174,2412xe" filled="true" fillcolor="#000000" stroked="false">
                <v:path arrowok="t"/>
                <v:fill type="solid"/>
              </v:shape>
              <v:shape style="position:absolute;left:170;top:2294;width:88;height:144" coordorigin="170,2294" coordsize="88,144" path="m246,2310l212,2310,219,2312,222,2312,224,2315,227,2316,231,2325,231,2339,229,2342,228,2346,227,2348,223,2351,221,2353,218,2354,213,2355,206,2358,187,2358,185,2360,185,2369,186,2369,186,2371,187,2371,187,2372,213,2372,217,2373,222,2375,225,2377,228,2379,231,2382,234,2384,235,2388,236,2390,237,2394,237,2402,236,2405,235,2408,234,2411,233,2414,230,2415,228,2418,224,2420,217,2423,249,2423,252,2419,254,2414,257,2408,258,2402,258,2391,225,2363,229,2363,236,2359,240,2357,242,2354,245,2351,247,2348,252,2334,252,2324,249,2315,246,2310xe" filled="true" fillcolor="#000000" stroked="false">
                <v:path arrowok="t"/>
                <v:fill type="solid"/>
              </v:shape>
              <v:shape style="position:absolute;left:170;top:2294;width:88;height:144" coordorigin="170,2294" coordsize="88,144" path="m219,2294l207,2294,204,2295,199,2295,192,2298,189,2299,186,2300,179,2304,177,2305,177,2306,176,2306,176,2307,175,2309,175,2311,174,2312,174,2316,175,2317,175,2321,176,2322,179,2322,181,2319,191,2315,205,2310,246,2310,242,2304,239,2301,229,2297,219,2294xe" filled="true" fillcolor="#000000" stroked="false">
                <v:path arrowok="t"/>
                <v:fill type="solid"/>
              </v:shape>
            </v:group>
            <v:group style="position:absolute;left:289;top:2412;width:23;height:26" coordorigin="289,2412" coordsize="23,26">
              <v:shape style="position:absolute;left:289;top:2412;width:23;height:26" coordorigin="289,2412" coordsize="23,26" path="m305,2412l296,2412,293,2413,289,2417,289,2433,291,2435,293,2436,295,2437,305,2437,309,2435,311,2433,312,2430,312,2419,309,2414,305,2412xe" filled="true" fillcolor="#000000" stroked="false">
                <v:path arrowok="t"/>
                <v:fill type="solid"/>
              </v:shape>
            </v:group>
            <v:group style="position:absolute;left:66;top:2119;width:10684;height:2" coordorigin="66,2119" coordsize="10684,2">
              <v:shape style="position:absolute;left:66;top:2119;width:10684;height:2" coordorigin="66,2119" coordsize="10684,0" path="m66,2119l10749,2119e" filled="false" stroked="true" strokeweight="2.260pt" strokecolor="#000000">
                <v:path arrowok="t"/>
              </v:shape>
            </v:group>
            <v:group style="position:absolute;left:675;top:1328;width:2;height:7726" coordorigin="675,1328" coordsize="2,7726">
              <v:shape style="position:absolute;left:675;top:1328;width:2;height:7726" coordorigin="675,1328" coordsize="0,7726" path="m675,1328l675,9054e" filled="false" stroked="true" strokeweight=".639990pt" strokecolor="#000000">
                <v:path arrowok="t"/>
              </v:shape>
            </v:group>
            <v:group style="position:absolute;left:4189;top:733;width:2;height:8321" coordorigin="4189,733" coordsize="2,8321">
              <v:shape style="position:absolute;left:4189;top:733;width:2;height:8321" coordorigin="4189,733" coordsize="0,8321" path="m4189,733l4189,9054e" filled="false" stroked="true" strokeweight=".580pt" strokecolor="#000000">
                <v:path arrowok="t"/>
              </v:shape>
            </v:group>
            <v:group style="position:absolute;left:8247;top:732;width:2;height:8322" coordorigin="8247,732" coordsize="2,8322">
              <v:shape style="position:absolute;left:8247;top:732;width:2;height:8322" coordorigin="8247,732" coordsize="0,8322" path="m8247,732l8247,9054e" filled="false" stroked="true" strokeweight=".640040pt" strokecolor="#000000">
                <v:path arrowok="t"/>
              </v:shape>
            </v:group>
            <v:group style="position:absolute;left:164;top:2681;width:101;height:141" coordorigin="164,2681" coordsize="101,141">
              <v:shape style="position:absolute;left:164;top:2681;width:101;height:141" coordorigin="164,2681" coordsize="101,141" path="m242,2820l229,2820,230,2821,241,2821,242,2820xe" filled="true" fillcolor="#000000" stroked="false">
                <v:path arrowok="t"/>
                <v:fill type="solid"/>
              </v:shape>
              <v:shape style="position:absolute;left:164;top:2681;width:101;height:141" coordorigin="164,2681" coordsize="101,141" path="m245,2789l227,2789,227,2819,228,2819,228,2820,245,2820,245,2789xe" filled="true" fillcolor="#000000" stroked="false">
                <v:path arrowok="t"/>
                <v:fill type="solid"/>
              </v:shape>
              <v:shape style="position:absolute;left:164;top:2681;width:101;height:141" coordorigin="164,2681" coordsize="101,141" path="m245,2682l218,2682,218,2683,217,2683,168,2768,165,2771,165,2774,164,2775,164,2783,165,2784,165,2786,167,2787,168,2787,168,2789,263,2789,263,2787,265,2785,265,2775,263,2773,181,2773,227,2696,245,2696,245,2682xe" filled="true" fillcolor="#000000" stroked="false">
                <v:path arrowok="t"/>
                <v:fill type="solid"/>
              </v:shape>
              <v:shape style="position:absolute;left:164;top:2681;width:101;height:141" coordorigin="164,2681" coordsize="101,141" path="m245,2696l227,2696,227,2773,245,2773,245,2696xe" filled="true" fillcolor="#000000" stroked="false">
                <v:path arrowok="t"/>
                <v:fill type="solid"/>
              </v:shape>
              <v:shape style="position:absolute;left:164;top:2681;width:101;height:141" coordorigin="164,2681" coordsize="101,141" path="m242,2681l221,2681,219,2682,243,2682,242,2681xe" filled="true" fillcolor="#000000" stroked="false">
                <v:path arrowok="t"/>
                <v:fill type="solid"/>
              </v:shape>
            </v:group>
            <v:group style="position:absolute;left:289;top:2796;width:23;height:26" coordorigin="289,2796" coordsize="23,26">
              <v:shape style="position:absolute;left:289;top:2796;width:23;height:26" coordorigin="289,2796" coordsize="23,26" path="m305,2796l296,2796,293,2797,289,2801,289,2817,291,2819,293,2820,295,2821,305,2821,309,2819,311,2817,312,2814,312,2803,309,2798,305,2796xe" filled="true" fillcolor="#000000" stroked="false">
                <v:path arrowok="t"/>
                <v:fill type="solid"/>
              </v:shape>
            </v:group>
            <v:group style="position:absolute;left:66;top:2522;width:10684;height:2" coordorigin="66,2522" coordsize="10684,2">
              <v:shape style="position:absolute;left:66;top:2522;width:10684;height:2" coordorigin="66,2522" coordsize="10684,0" path="m66,2522l10749,2522e" filled="false" stroked="true" strokeweight=".580pt" strokecolor="#000000">
                <v:path arrowok="t"/>
              </v:shape>
            </v:group>
            <v:group style="position:absolute;left:170;top:3065;width:88;height:142" coordorigin="170,3065" coordsize="88,142">
              <v:shape style="position:absolute;left:170;top:3065;width:88;height:142" coordorigin="170,3065" coordsize="88,142" path="m175,3182l173,3182,171,3183,171,3185,170,3185,170,3195,171,3197,171,3198,173,3198,173,3199,174,3199,181,3203,183,3203,191,3205,194,3205,198,3206,215,3206,221,3205,228,3203,234,3201,240,3198,243,3194,248,3191,197,3191,192,3189,188,3188,186,3187,183,3187,180,3186,179,3185,176,3183,175,3182xe" filled="true" fillcolor="#000000" stroked="false">
                <v:path arrowok="t"/>
                <v:fill type="solid"/>
              </v:shape>
              <v:shape style="position:absolute;left:170;top:3065;width:88;height:142" coordorigin="170,3065" coordsize="88,142" path="m251,3134l215,3134,224,3137,228,3139,230,3140,233,3143,235,3146,236,3150,239,3152,239,3167,237,3171,235,3179,233,3181,229,3183,227,3186,223,3188,219,3189,215,3191,248,3191,252,3185,254,3180,257,3174,258,3167,258,3147,253,3138,251,3134xe" filled="true" fillcolor="#000000" stroked="false">
                <v:path arrowok="t"/>
                <v:fill type="solid"/>
              </v:shape>
              <v:shape style="position:absolute;left:170;top:3065;width:88;height:142" coordorigin="170,3065" coordsize="88,142" path="m247,3065l182,3065,180,3066,177,3068,177,3133,180,3135,188,3135,192,3134,251,3134,246,3131,242,3127,237,3123,231,3122,225,3120,193,3120,193,3081,247,3081,248,3080,248,3079,249,3078,249,3067,248,3067,248,3066,247,3065xe" filled="true" fillcolor="#000000" stroked="false">
                <v:path arrowok="t"/>
                <v:fill type="solid"/>
              </v:shape>
            </v:group>
            <v:group style="position:absolute;left:289;top:3180;width:23;height:26" coordorigin="289,3180" coordsize="23,26">
              <v:shape style="position:absolute;left:289;top:3180;width:23;height:26" coordorigin="289,3180" coordsize="23,26" path="m305,3180l296,3180,293,3181,289,3185,289,3201,291,3203,293,3204,295,3205,305,3205,309,3203,311,3201,312,3198,312,3187,309,3182,305,3180xe" filled="true" fillcolor="#000000" stroked="false">
                <v:path arrowok="t"/>
                <v:fill type="solid"/>
              </v:shape>
            </v:group>
            <v:group style="position:absolute;left:66;top:2907;width:10684;height:2" coordorigin="66,2907" coordsize="10684,2">
              <v:shape style="position:absolute;left:66;top:2907;width:10684;height:2" coordorigin="66,2907" coordsize="10684,0" path="m66,2907l10749,2907e" filled="false" stroked="true" strokeweight=".58004pt" strokecolor="#000000">
                <v:path arrowok="t"/>
              </v:shape>
            </v:group>
            <v:group style="position:absolute;left:171;top:3449;width:92;height:144" coordorigin="171,3449" coordsize="92,144">
              <v:shape style="position:absolute;left:171;top:3449;width:92;height:144" coordorigin="171,3449" coordsize="92,144" path="m237,3449l221,3449,215,3450,209,3452,203,3453,197,3457,193,3461,188,3464,185,3469,177,3483,175,3489,171,3507,171,3545,173,3551,175,3560,176,3566,177,3570,180,3573,182,3578,188,3584,195,3589,200,3590,204,3591,210,3593,223,3593,230,3590,242,3585,247,3582,252,3577,212,3577,201,3573,189,3528,194,3525,195,3524,198,3523,200,3523,205,3521,209,3521,211,3519,257,3519,254,3516,252,3513,189,3513,190,3506,191,3500,193,3488,195,3483,199,3479,201,3474,206,3470,211,3468,216,3464,221,3463,255,3463,255,3456,252,3452,251,3452,248,3451,247,3451,245,3450,240,3450,237,3449xe" filled="true" fillcolor="#000000" stroked="false">
                <v:path arrowok="t"/>
                <v:fill type="solid"/>
              </v:shape>
              <v:shape style="position:absolute;left:171;top:3449;width:92;height:144" coordorigin="171,3449" coordsize="92,144" path="m257,3519l228,3519,230,3521,234,3522,239,3527,240,3529,242,3531,242,3535,243,3539,243,3554,240,3565,237,3567,235,3571,233,3572,229,3575,222,3577,252,3577,255,3573,258,3569,260,3563,263,3551,263,3539,259,3524,257,3519xe" filled="true" fillcolor="#000000" stroked="false">
                <v:path arrowok="t"/>
                <v:fill type="solid"/>
              </v:shape>
              <v:shape style="position:absolute;left:171;top:3449;width:92;height:144" coordorigin="171,3449" coordsize="92,144" path="m229,3504l218,3504,215,3505,212,3505,209,3506,206,3506,204,3507,200,3509,198,3509,193,3511,192,3512,189,3513,252,3513,251,3512,236,3505,229,3504xe" filled="true" fillcolor="#000000" stroked="false">
                <v:path arrowok="t"/>
                <v:fill type="solid"/>
              </v:shape>
              <v:shape style="position:absolute;left:171;top:3449;width:92;height:144" coordorigin="171,3449" coordsize="92,144" path="m255,3463l235,3463,237,3464,240,3464,242,3465,245,3465,247,3467,248,3467,249,3468,254,3468,255,3467,255,3463xe" filled="true" fillcolor="#000000" stroked="false">
                <v:path arrowok="t"/>
                <v:fill type="solid"/>
              </v:shape>
            </v:group>
            <v:group style="position:absolute;left:289;top:3566;width:23;height:26" coordorigin="289,3566" coordsize="23,26">
              <v:shape style="position:absolute;left:289;top:3566;width:23;height:26" coordorigin="289,3566" coordsize="23,26" path="m307,3566l293,3566,291,3569,289,3570,289,3587,293,3590,295,3591,305,3591,309,3589,311,3587,312,3583,312,3573,311,3570,307,3566xe" filled="true" fillcolor="#000000" stroked="false">
                <v:path arrowok="t"/>
                <v:fill type="solid"/>
              </v:shape>
            </v:group>
            <v:group style="position:absolute;left:66;top:3293;width:10684;height:2" coordorigin="66,3293" coordsize="10684,2">
              <v:shape style="position:absolute;left:66;top:3293;width:10684;height:2" coordorigin="66,3293" coordsize="10684,0" path="m66,3293l10749,3293e" filled="false" stroked="true" strokeweight=".580pt" strokecolor="#000000">
                <v:path arrowok="t"/>
              </v:shape>
            </v:group>
            <v:group style="position:absolute;left:170;top:3835;width:92;height:140" coordorigin="170,3835" coordsize="92,140">
              <v:shape style="position:absolute;left:170;top:3835;width:92;height:140" coordorigin="170,3835" coordsize="92,140" path="m259,3835l171,3835,171,3836,170,3837,170,3847,171,3848,171,3851,241,3851,188,3969,188,3971,187,3971,187,3972,189,3974,205,3974,206,3973,207,3973,207,3972,209,3972,209,3971,259,3854,259,3853,260,3852,260,3847,261,3846,261,3840,260,3839,260,3836,259,3835xe" filled="true" fillcolor="#000000" stroked="false">
                <v:path arrowok="t"/>
                <v:fill type="solid"/>
              </v:shape>
            </v:group>
            <v:group style="position:absolute;left:289;top:3950;width:23;height:26" coordorigin="289,3950" coordsize="23,26">
              <v:shape style="position:absolute;left:289;top:3950;width:23;height:26" coordorigin="289,3950" coordsize="23,26" path="m307,3950l293,3950,291,3953,289,3954,289,3971,293,3974,295,3975,305,3975,309,3973,311,3971,312,3967,312,3957,311,3954,307,3950xe" filled="true" fillcolor="#000000" stroked="false">
                <v:path arrowok="t"/>
                <v:fill type="solid"/>
              </v:shape>
            </v:group>
            <v:group style="position:absolute;left:66;top:3677;width:10684;height:2" coordorigin="66,3677" coordsize="10684,2">
              <v:shape style="position:absolute;left:66;top:3677;width:10684;height:2" coordorigin="66,3677" coordsize="10684,0" path="m66,3677l10749,3677e" filled="false" stroked="true" strokeweight=".580pt" strokecolor="#000000">
                <v:path arrowok="t"/>
              </v:shape>
            </v:group>
            <v:group style="position:absolute;left:168;top:4217;width:95;height:144" coordorigin="168,4217" coordsize="95,144">
              <v:shape style="position:absolute;left:168;top:4217;width:95;height:144" coordorigin="168,4217" coordsize="95,144" path="m223,4217l210,4217,203,4218,176,4238,174,4242,173,4247,173,4255,200,4287,191,4292,187,4295,182,4297,180,4301,176,4303,171,4310,168,4321,168,4331,169,4335,174,4345,176,4349,181,4351,185,4355,189,4356,195,4358,200,4359,207,4361,222,4361,229,4359,235,4357,241,4356,246,4353,249,4350,254,4347,255,4346,206,4346,199,4344,189,4337,187,4331,187,4317,189,4313,194,4308,195,4305,203,4301,205,4298,210,4296,213,4293,245,4293,243,4292,240,4290,230,4285,235,4283,242,4278,217,4278,212,4275,209,4274,205,4272,203,4269,199,4267,195,4263,192,4256,192,4244,193,4239,198,4236,201,4232,207,4231,252,4231,251,4229,247,4226,245,4223,240,4220,230,4218,223,4217xe" filled="true" fillcolor="#000000" stroked="false">
                <v:path arrowok="t"/>
                <v:fill type="solid"/>
              </v:shape>
              <v:shape style="position:absolute;left:168;top:4217;width:95;height:144" coordorigin="168,4217" coordsize="95,144" path="m245,4293l213,4293,219,4296,234,4305,241,4313,243,4317,243,4331,241,4337,231,4344,224,4346,255,4346,261,4333,263,4328,263,4319,261,4314,260,4311,259,4308,257,4304,254,4302,252,4298,248,4296,245,4293xe" filled="true" fillcolor="#000000" stroked="false">
                <v:path arrowok="t"/>
                <v:fill type="solid"/>
              </v:shape>
              <v:shape style="position:absolute;left:168;top:4217;width:95;height:144" coordorigin="168,4217" coordsize="95,144" path="m252,4231l222,4231,225,4232,228,4233,231,4235,236,4239,237,4243,239,4245,239,4256,237,4261,233,4266,229,4271,224,4274,217,4278,242,4278,251,4269,253,4266,254,4263,258,4253,258,4244,257,4241,255,4236,252,4231xe" filled="true" fillcolor="#000000" stroked="false">
                <v:path arrowok="t"/>
                <v:fill type="solid"/>
              </v:shape>
            </v:group>
            <v:group style="position:absolute;left:289;top:4334;width:23;height:26" coordorigin="289,4334" coordsize="23,26">
              <v:shape style="position:absolute;left:289;top:4334;width:23;height:26" coordorigin="289,4334" coordsize="23,26" path="m307,4334l293,4334,291,4337,289,4338,289,4355,293,4358,295,4359,305,4359,309,4357,311,4355,312,4351,312,4341,311,4338,307,4334xe" filled="true" fillcolor="#000000" stroked="false">
                <v:path arrowok="t"/>
                <v:fill type="solid"/>
              </v:shape>
            </v:group>
            <v:group style="position:absolute;left:66;top:4062;width:10684;height:2" coordorigin="66,4062" coordsize="10684,2">
              <v:shape style="position:absolute;left:66;top:4062;width:10684;height:2" coordorigin="66,4062" coordsize="10684,0" path="m66,4062l10749,4062e" filled="false" stroked="true" strokeweight=".580pt" strokecolor="#000000">
                <v:path arrowok="t"/>
              </v:shape>
            </v:group>
            <v:group style="position:absolute;left:168;top:4602;width:93;height:144" coordorigin="168,4602" coordsize="93,144">
              <v:shape style="position:absolute;left:168;top:4602;width:93;height:144" coordorigin="168,4602" coordsize="93,144" path="m179,4725l173,4725,173,4737,174,4739,174,4740,175,4740,176,4741,177,4741,180,4742,181,4742,183,4743,186,4743,188,4745,194,4745,198,4746,209,4746,241,4730,194,4730,192,4729,188,4729,186,4728,185,4728,182,4727,180,4727,179,4725xe" filled="true" fillcolor="#000000" stroked="false">
                <v:path arrowok="t"/>
                <v:fill type="solid"/>
              </v:shape>
              <v:shape style="position:absolute;left:168;top:4602;width:93;height:144" coordorigin="168,4602" coordsize="93,144" path="m260,4681l241,4681,241,4694,239,4700,237,4706,235,4711,231,4716,229,4719,219,4727,215,4729,209,4730,241,4730,246,4725,248,4721,252,4715,254,4710,255,4704,257,4699,258,4693,259,4686,260,4681xe" filled="true" fillcolor="#000000" stroked="false">
                <v:path arrowok="t"/>
                <v:fill type="solid"/>
              </v:shape>
              <v:shape style="position:absolute;left:168;top:4602;width:93;height:144" coordorigin="168,4602" coordsize="93,144" path="m225,4602l207,4602,200,4603,171,4631,169,4635,168,4641,168,4653,189,4686,195,4688,201,4689,217,4689,223,4688,228,4687,233,4685,237,4683,241,4681,260,4681,260,4680,260,4675,207,4675,200,4673,198,4671,194,4669,193,4667,191,4664,189,4662,187,4655,187,4639,191,4628,198,4621,201,4619,209,4616,248,4616,246,4613,235,4605,230,4604,225,4602xe" filled="true" fillcolor="#000000" stroked="false">
                <v:path arrowok="t"/>
                <v:fill type="solid"/>
              </v:shape>
              <v:shape style="position:absolute;left:168;top:4602;width:93;height:144" coordorigin="168,4602" coordsize="93,144" path="m248,4616l218,4616,225,4619,229,4621,231,4623,234,4627,239,4637,241,4649,241,4665,237,4669,233,4670,228,4673,218,4675,260,4675,260,4656,259,4650,259,4644,258,4639,257,4633,254,4628,253,4625,251,4620,248,4616xe" filled="true" fillcolor="#000000" stroked="false">
                <v:path arrowok="t"/>
                <v:fill type="solid"/>
              </v:shape>
            </v:group>
            <v:group style="position:absolute;left:289;top:4719;width:23;height:26" coordorigin="289,4719" coordsize="23,26">
              <v:shape style="position:absolute;left:289;top:4719;width:23;height:26" coordorigin="289,4719" coordsize="23,26" path="m307,4719l293,4719,291,4722,289,4723,289,4740,293,4743,295,4745,305,4745,309,4742,311,4740,312,4736,312,4727,311,4723,307,4719xe" filled="true" fillcolor="#000000" stroked="false">
                <v:path arrowok="t"/>
                <v:fill type="solid"/>
              </v:shape>
            </v:group>
            <v:group style="position:absolute;left:66;top:4446;width:10684;height:2" coordorigin="66,4446" coordsize="10684,2">
              <v:shape style="position:absolute;left:66;top:4446;width:10684;height:2" coordorigin="66,4446" coordsize="10684,0" path="m66,4446l10749,4446e" filled="false" stroked="true" strokeweight=".580pt" strokecolor="#000000">
                <v:path arrowok="t"/>
              </v:shape>
            </v:group>
            <v:group style="position:absolute;left:179;top:4987;width:81;height:141" coordorigin="179,4987" coordsize="81,141">
              <v:shape style="position:absolute;left:179;top:4987;width:81;height:141" coordorigin="179,4987" coordsize="81,141" path="m257,5112l182,5112,180,5114,180,5115,179,5117,179,5124,180,5124,180,5126,181,5126,181,5127,257,5127,258,5126,258,5125,259,5125,259,5115,258,5114,258,5113,257,5113,257,5112xe" filled="true" fillcolor="#000000" stroked="false">
                <v:path arrowok="t"/>
                <v:fill type="solid"/>
              </v:shape>
              <v:shape style="position:absolute;left:179;top:4987;width:81;height:141" coordorigin="179,4987" coordsize="81,141" path="m230,5006l212,5006,212,5112,230,5112,230,5006xe" filled="true" fillcolor="#000000" stroked="false">
                <v:path arrowok="t"/>
                <v:fill type="solid"/>
              </v:shape>
              <v:shape style="position:absolute;left:179;top:4987;width:81;height:141" coordorigin="179,4987" coordsize="81,141" path="m181,5023l180,5023,181,5024,181,5023xe" filled="true" fillcolor="#000000" stroked="false">
                <v:path arrowok="t"/>
                <v:fill type="solid"/>
              </v:shape>
              <v:shape style="position:absolute;left:179;top:4987;width:81;height:141" coordorigin="179,4987" coordsize="81,141" path="m230,4988l213,4988,181,5009,179,5011,179,5023,183,5023,185,5022,212,5006,230,5006,230,4988xe" filled="true" fillcolor="#000000" stroked="false">
                <v:path arrowok="t"/>
                <v:fill type="solid"/>
              </v:shape>
              <v:shape style="position:absolute;left:179;top:4987;width:81;height:141" coordorigin="179,4987" coordsize="81,141" path="m229,4987l215,4987,215,4988,229,4988,229,4987xe" filled="true" fillcolor="#000000" stroked="false">
                <v:path arrowok="t"/>
                <v:fill type="solid"/>
              </v:shape>
            </v:group>
            <v:group style="position:absolute;left:279;top:4986;width:98;height:144" coordorigin="279,4986" coordsize="98,144">
              <v:shape style="position:absolute;left:279;top:4986;width:98;height:144" coordorigin="279,4986" coordsize="98,144" path="m338,4986l320,4986,313,4987,306,4991,300,4994,295,4999,291,5006,287,5012,284,5019,283,5029,281,5037,280,5046,279,5070,281,5079,318,5130,336,5130,344,5127,356,5120,362,5115,363,5114,323,5114,318,5113,314,5111,311,5109,308,5106,303,5096,302,5090,300,5076,299,5067,299,5048,300,5041,300,5034,323,5001,364,5001,362,4998,357,4993,351,4991,345,4987,338,4986xe" filled="true" fillcolor="#000000" stroked="false">
                <v:path arrowok="t"/>
                <v:fill type="solid"/>
              </v:shape>
              <v:shape style="position:absolute;left:279;top:4986;width:98;height:144" coordorigin="279,4986" coordsize="98,144" path="m364,5001l335,5001,338,5003,341,5003,343,5005,345,5006,348,5009,349,5011,350,5015,353,5017,354,5021,355,5025,355,5029,356,5034,356,5040,357,5046,357,5073,356,5078,356,5083,354,5090,353,5095,351,5097,349,5105,344,5109,342,5111,338,5112,336,5113,332,5114,363,5114,369,5103,374,5087,375,5078,377,5067,377,5046,375,5035,373,5018,369,5010,364,5001xe" filled="true" fillcolor="#000000" stroked="false">
                <v:path arrowok="t"/>
                <v:fill type="solid"/>
              </v:shape>
            </v:group>
            <v:group style="position:absolute;left:402;top:5103;width:23;height:26" coordorigin="402,5103" coordsize="23,26">
              <v:shape style="position:absolute;left:402;top:5103;width:23;height:26" coordorigin="402,5103" coordsize="23,26" path="m420,5103l405,5103,404,5106,402,5107,402,5124,405,5127,408,5129,417,5129,422,5126,423,5124,425,5120,425,5111,423,5107,420,5103xe" filled="true" fillcolor="#000000" stroked="false">
                <v:path arrowok="t"/>
                <v:fill type="solid"/>
              </v:shape>
            </v:group>
            <v:group style="position:absolute;left:66;top:4830;width:10684;height:2" coordorigin="66,4830" coordsize="10684,2">
              <v:shape style="position:absolute;left:66;top:4830;width:10684;height:2" coordorigin="66,4830" coordsize="10684,0" path="m66,4830l10749,4830e" filled="false" stroked="true" strokeweight=".58001pt" strokecolor="#000000">
                <v:path arrowok="t"/>
              </v:shape>
            </v:group>
            <v:group style="position:absolute;left:179;top:5371;width:81;height:141" coordorigin="179,5371" coordsize="81,141">
              <v:shape style="position:absolute;left:179;top:5371;width:81;height:141" coordorigin="179,5371" coordsize="81,141" path="m257,5496l182,5496,180,5498,180,5499,179,5501,179,5508,180,5508,180,5510,181,5510,181,5511,257,5511,258,5510,258,5509,259,5509,259,5499,258,5498,258,5497,257,5497,257,5496xe" filled="true" fillcolor="#000000" stroked="false">
                <v:path arrowok="t"/>
                <v:fill type="solid"/>
              </v:shape>
              <v:shape style="position:absolute;left:179;top:5371;width:81;height:141" coordorigin="179,5371" coordsize="81,141" path="m230,5390l212,5390,212,5496,230,5496,230,5390xe" filled="true" fillcolor="#000000" stroked="false">
                <v:path arrowok="t"/>
                <v:fill type="solid"/>
              </v:shape>
              <v:shape style="position:absolute;left:179;top:5371;width:81;height:141" coordorigin="179,5371" coordsize="81,141" path="m181,5407l180,5407,181,5408,181,5407xe" filled="true" fillcolor="#000000" stroked="false">
                <v:path arrowok="t"/>
                <v:fill type="solid"/>
              </v:shape>
              <v:shape style="position:absolute;left:179;top:5371;width:81;height:141" coordorigin="179,5371" coordsize="81,141" path="m230,5372l213,5372,181,5393,179,5395,179,5407,183,5407,185,5406,212,5390,230,5390,230,5372xe" filled="true" fillcolor="#000000" stroked="false">
                <v:path arrowok="t"/>
                <v:fill type="solid"/>
              </v:shape>
              <v:shape style="position:absolute;left:179;top:5371;width:81;height:141" coordorigin="179,5371" coordsize="81,141" path="m229,5371l215,5371,215,5372,229,5372,229,5371xe" filled="true" fillcolor="#000000" stroked="false">
                <v:path arrowok="t"/>
                <v:fill type="solid"/>
              </v:shape>
            </v:group>
            <v:group style="position:absolute;left:291;top:5371;width:81;height:141" coordorigin="291,5371" coordsize="81,141">
              <v:shape style="position:absolute;left:291;top:5371;width:81;height:141" coordorigin="291,5371" coordsize="81,141" path="m368,5496l295,5496,293,5498,293,5499,291,5501,291,5508,293,5508,293,5510,294,5510,294,5511,369,5511,371,5510,371,5509,372,5509,372,5499,371,5498,371,5497,369,5497,368,5496xe" filled="true" fillcolor="#000000" stroked="false">
                <v:path arrowok="t"/>
                <v:fill type="solid"/>
              </v:shape>
              <v:shape style="position:absolute;left:291;top:5371;width:81;height:141" coordorigin="291,5371" coordsize="81,141" path="m343,5390l325,5390,325,5496,343,5496,343,5390xe" filled="true" fillcolor="#000000" stroked="false">
                <v:path arrowok="t"/>
                <v:fill type="solid"/>
              </v:shape>
              <v:shape style="position:absolute;left:291;top:5371;width:81;height:141" coordorigin="291,5371" coordsize="81,141" path="m294,5407l293,5407,294,5408,294,5407xe" filled="true" fillcolor="#000000" stroked="false">
                <v:path arrowok="t"/>
                <v:fill type="solid"/>
              </v:shape>
              <v:shape style="position:absolute;left:291;top:5371;width:81;height:141" coordorigin="291,5371" coordsize="81,141" path="m343,5372l326,5372,294,5393,291,5395,291,5407,296,5407,297,5406,325,5390,343,5390,343,5372xe" filled="true" fillcolor="#000000" stroked="false">
                <v:path arrowok="t"/>
                <v:fill type="solid"/>
              </v:shape>
              <v:shape style="position:absolute;left:291;top:5371;width:81;height:141" coordorigin="291,5371" coordsize="81,141" path="m342,5371l327,5371,327,5372,342,5372,342,5371xe" filled="true" fillcolor="#000000" stroked="false">
                <v:path arrowok="t"/>
                <v:fill type="solid"/>
              </v:shape>
            </v:group>
            <v:group style="position:absolute;left:402;top:5487;width:23;height:26" coordorigin="402,5487" coordsize="23,26">
              <v:shape style="position:absolute;left:402;top:5487;width:23;height:26" coordorigin="402,5487" coordsize="23,26" path="m420,5487l405,5487,404,5490,402,5491,402,5508,405,5511,408,5513,417,5513,422,5510,423,5508,425,5504,425,5495,423,5491,420,5487xe" filled="true" fillcolor="#000000" stroked="false">
                <v:path arrowok="t"/>
                <v:fill type="solid"/>
              </v:shape>
            </v:group>
            <v:group style="position:absolute;left:66;top:5215;width:10684;height:2" coordorigin="66,5215" coordsize="10684,2">
              <v:shape style="position:absolute;left:66;top:5215;width:10684;height:2" coordorigin="66,5215" coordsize="10684,0" path="m66,5215l10749,5215e" filled="false" stroked="true" strokeweight=".580pt" strokecolor="#000000">
                <v:path arrowok="t"/>
              </v:shape>
            </v:group>
            <v:group style="position:absolute;left:179;top:5756;width:81;height:141" coordorigin="179,5756" coordsize="81,141">
              <v:shape style="position:absolute;left:179;top:5756;width:81;height:141" coordorigin="179,5756" coordsize="81,141" path="m257,5881l182,5881,180,5883,180,5885,179,5886,179,5893,180,5893,180,5895,181,5895,181,5897,257,5897,258,5895,258,5894,259,5894,259,5885,258,5883,258,5882,257,5882,257,5881xe" filled="true" fillcolor="#000000" stroked="false">
                <v:path arrowok="t"/>
                <v:fill type="solid"/>
              </v:shape>
              <v:shape style="position:absolute;left:179;top:5756;width:81;height:141" coordorigin="179,5756" coordsize="81,141" path="m230,5775l212,5775,212,5881,230,5881,230,5775xe" filled="true" fillcolor="#000000" stroked="false">
                <v:path arrowok="t"/>
                <v:fill type="solid"/>
              </v:shape>
              <v:shape style="position:absolute;left:179;top:5756;width:81;height:141" coordorigin="179,5756" coordsize="81,141" path="m181,5792l180,5792,181,5793,181,5792xe" filled="true" fillcolor="#000000" stroked="false">
                <v:path arrowok="t"/>
                <v:fill type="solid"/>
              </v:shape>
              <v:shape style="position:absolute;left:179;top:5756;width:81;height:141" coordorigin="179,5756" coordsize="81,141" path="m230,5757l213,5757,181,5778,179,5780,179,5792,183,5792,185,5791,212,5775,230,5775,230,5757xe" filled="true" fillcolor="#000000" stroked="false">
                <v:path arrowok="t"/>
                <v:fill type="solid"/>
              </v:shape>
              <v:shape style="position:absolute;left:179;top:5756;width:81;height:141" coordorigin="179,5756" coordsize="81,141" path="m229,5756l215,5756,215,5757,229,5757,229,5756xe" filled="true" fillcolor="#000000" stroked="false">
                <v:path arrowok="t"/>
                <v:fill type="solid"/>
              </v:shape>
            </v:group>
            <v:group style="position:absolute;left:284;top:5755;width:88;height:142" coordorigin="284,5755" coordsize="88,142">
              <v:shape style="position:absolute;left:284;top:5755;width:88;height:142" coordorigin="284,5755" coordsize="88,142" path="m369,5895l288,5895,288,5897,369,5897,369,5895xe" filled="true" fillcolor="#000000" stroked="false">
                <v:path arrowok="t"/>
                <v:fill type="solid"/>
              </v:shape>
              <v:shape style="position:absolute;left:284;top:5755;width:88;height:142" coordorigin="284,5755" coordsize="88,142" path="m360,5772l329,5772,332,5773,337,5775,338,5778,341,5780,343,5785,344,5789,344,5804,342,5811,339,5816,337,5820,335,5825,331,5831,327,5835,323,5841,315,5847,289,5876,288,5877,288,5879,285,5881,285,5882,284,5883,284,5892,285,5892,285,5894,287,5894,287,5895,371,5895,371,5894,372,5893,372,5885,371,5883,371,5882,369,5881,307,5881,329,5857,337,5850,343,5843,348,5835,353,5829,356,5823,360,5819,362,5814,365,5804,365,5799,366,5796,366,5786,363,5777,360,5772xe" filled="true" fillcolor="#000000" stroked="false">
                <v:path arrowok="t"/>
                <v:fill type="solid"/>
              </v:shape>
              <v:shape style="position:absolute;left:284;top:5755;width:88;height:142" coordorigin="284,5755" coordsize="88,142" path="m332,5755l317,5755,302,5760,300,5761,296,5762,295,5763,293,5765,291,5766,290,5766,289,5767,289,5768,288,5768,288,5771,287,5772,287,5778,288,5779,288,5781,289,5783,293,5783,294,5781,299,5779,301,5777,303,5775,307,5774,309,5773,313,5772,360,5772,359,5769,355,5766,353,5762,343,5757,338,5756,332,5755xe" filled="true" fillcolor="#000000" stroked="false">
                <v:path arrowok="t"/>
                <v:fill type="solid"/>
              </v:shape>
            </v:group>
            <v:group style="position:absolute;left:402;top:5873;width:23;height:26" coordorigin="402,5873" coordsize="23,26">
              <v:shape style="position:absolute;left:402;top:5873;width:23;height:26" coordorigin="402,5873" coordsize="23,26" path="m420,5873l405,5873,404,5875,402,5876,402,5893,405,5897,408,5898,417,5898,422,5895,423,5893,425,5889,425,5880,423,5876,420,5873xe" filled="true" fillcolor="#000000" stroked="false">
                <v:path arrowok="t"/>
                <v:fill type="solid"/>
              </v:shape>
            </v:group>
            <v:group style="position:absolute;left:66;top:5599;width:10684;height:2" coordorigin="66,5599" coordsize="10684,2">
              <v:shape style="position:absolute;left:66;top:5599;width:10684;height:2" coordorigin="66,5599" coordsize="10684,0" path="m66,5599l10749,5599e" filled="false" stroked="true" strokeweight=".58001pt" strokecolor="#000000">
                <v:path arrowok="t"/>
              </v:shape>
            </v:group>
            <v:group style="position:absolute;left:179;top:6140;width:81;height:141" coordorigin="179,6140" coordsize="81,141">
              <v:shape style="position:absolute;left:179;top:6140;width:81;height:141" coordorigin="179,6140" coordsize="81,141" path="m257,6265l182,6265,180,6267,180,6269,179,6270,179,6277,180,6277,180,6279,181,6279,181,6281,257,6281,258,6279,258,6278,259,6278,259,6269,258,6267,258,6266,257,6266,257,6265xe" filled="true" fillcolor="#000000" stroked="false">
                <v:path arrowok="t"/>
                <v:fill type="solid"/>
              </v:shape>
              <v:shape style="position:absolute;left:179;top:6140;width:81;height:141" coordorigin="179,6140" coordsize="81,141" path="m230,6159l212,6159,212,6265,230,6265,230,6159xe" filled="true" fillcolor="#000000" stroked="false">
                <v:path arrowok="t"/>
                <v:fill type="solid"/>
              </v:shape>
              <v:shape style="position:absolute;left:179;top:6140;width:81;height:141" coordorigin="179,6140" coordsize="81,141" path="m181,6176l180,6176,181,6177,181,6176xe" filled="true" fillcolor="#000000" stroked="false">
                <v:path arrowok="t"/>
                <v:fill type="solid"/>
              </v:shape>
              <v:shape style="position:absolute;left:179;top:6140;width:81;height:141" coordorigin="179,6140" coordsize="81,141" path="m230,6141l213,6141,181,6162,179,6164,179,6176,183,6176,185,6175,212,6159,230,6159,230,6141xe" filled="true" fillcolor="#000000" stroked="false">
                <v:path arrowok="t"/>
                <v:fill type="solid"/>
              </v:shape>
              <v:shape style="position:absolute;left:179;top:6140;width:81;height:141" coordorigin="179,6140" coordsize="81,141" path="m229,6140l215,6140,215,6141,229,6141,229,6140xe" filled="true" fillcolor="#000000" stroked="false">
                <v:path arrowok="t"/>
                <v:fill type="solid"/>
              </v:shape>
            </v:group>
            <v:group style="position:absolute;left:283;top:6139;width:88;height:144" coordorigin="283,6139" coordsize="88,144">
              <v:shape style="position:absolute;left:283;top:6139;width:88;height:144" coordorigin="283,6139" coordsize="88,144" path="m288,6257l284,6257,284,6258,283,6259,283,6269,284,6269,284,6271,285,6272,285,6273,287,6273,288,6275,290,6276,291,6277,295,6277,297,6278,308,6282,313,6282,317,6283,330,6283,336,6282,342,6279,349,6277,354,6275,357,6271,362,6267,317,6267,312,6266,308,6265,303,6264,300,6263,297,6261,294,6260,291,6259,290,6258,288,6257xe" filled="true" fillcolor="#000000" stroked="false">
                <v:path arrowok="t"/>
                <v:fill type="solid"/>
              </v:shape>
              <v:shape style="position:absolute;left:283;top:6139;width:88;height:144" coordorigin="283,6139" coordsize="88,144" path="m360,6155l329,6155,332,6156,337,6158,341,6162,342,6164,343,6168,344,6170,344,6183,342,6186,341,6189,339,6192,336,6194,331,6199,326,6200,323,6201,300,6201,300,6203,299,6203,299,6204,297,6205,297,6212,299,6213,299,6215,300,6216,320,6216,326,6217,330,6218,335,6219,338,6221,341,6223,344,6225,347,6229,348,6231,350,6239,350,6246,349,6249,348,6252,347,6255,345,6258,341,6263,326,6267,362,6267,369,6253,371,6247,371,6236,369,6231,367,6224,365,6221,361,6218,359,6215,355,6213,348,6209,343,6207,338,6207,342,6206,347,6205,349,6203,353,6200,360,6193,362,6186,363,6181,365,6177,365,6168,363,6163,362,6159,360,6155xe" filled="true" fillcolor="#000000" stroked="false">
                <v:path arrowok="t"/>
                <v:fill type="solid"/>
              </v:shape>
              <v:shape style="position:absolute;left:283;top:6139;width:88;height:144" coordorigin="283,6139" coordsize="88,144" path="m332,6139l317,6139,312,6140,305,6143,302,6144,299,6145,291,6149,289,6151,289,6152,288,6152,288,6156,287,6157,287,6161,288,6162,288,6165,289,6165,290,6167,291,6167,294,6164,301,6161,303,6158,311,6156,313,6155,360,6155,357,6151,351,6145,347,6143,332,6139xe" filled="true" fillcolor="#000000" stroked="false">
                <v:path arrowok="t"/>
                <v:fill type="solid"/>
              </v:shape>
            </v:group>
            <v:group style="position:absolute;left:402;top:6257;width:23;height:26" coordorigin="402,6257" coordsize="23,26">
              <v:shape style="position:absolute;left:402;top:6257;width:23;height:26" coordorigin="402,6257" coordsize="23,26" path="m420,6257l405,6257,404,6259,402,6260,402,6277,405,6281,408,6282,417,6282,422,6279,423,6277,425,6273,425,6264,423,6260,420,6257xe" filled="true" fillcolor="#000000" stroked="false">
                <v:path arrowok="t"/>
                <v:fill type="solid"/>
              </v:shape>
            </v:group>
            <v:group style="position:absolute;left:66;top:5982;width:10684;height:2" coordorigin="66,5982" coordsize="10684,2">
              <v:shape style="position:absolute;left:66;top:5982;width:10684;height:2" coordorigin="66,5982" coordsize="10684,0" path="m66,5982l10749,5982e" filled="false" stroked="true" strokeweight=".64001pt" strokecolor="#000000">
                <v:path arrowok="t"/>
              </v:shape>
            </v:group>
            <v:group style="position:absolute;left:179;top:6524;width:81;height:141" coordorigin="179,6524" coordsize="81,141">
              <v:shape style="position:absolute;left:179;top:6524;width:81;height:141" coordorigin="179,6524" coordsize="81,141" path="m257,6649l182,6649,180,6651,180,6653,179,6654,179,6661,180,6661,180,6663,181,6663,181,6665,257,6665,258,6663,258,6662,259,6662,259,6653,258,6651,258,6650,257,6650,257,6649xe" filled="true" fillcolor="#000000" stroked="false">
                <v:path arrowok="t"/>
                <v:fill type="solid"/>
              </v:shape>
              <v:shape style="position:absolute;left:179;top:6524;width:81;height:141" coordorigin="179,6524" coordsize="81,141" path="m230,6543l212,6543,212,6649,230,6649,230,6543xe" filled="true" fillcolor="#000000" stroked="false">
                <v:path arrowok="t"/>
                <v:fill type="solid"/>
              </v:shape>
              <v:shape style="position:absolute;left:179;top:6524;width:81;height:141" coordorigin="179,6524" coordsize="81,141" path="m181,6560l180,6560,181,6561,181,6560xe" filled="true" fillcolor="#000000" stroked="false">
                <v:path arrowok="t"/>
                <v:fill type="solid"/>
              </v:shape>
              <v:shape style="position:absolute;left:179;top:6524;width:81;height:141" coordorigin="179,6524" coordsize="81,141" path="m230,6525l213,6525,181,6546,179,6548,179,6560,183,6560,185,6559,212,6543,230,6543,230,6525xe" filled="true" fillcolor="#000000" stroked="false">
                <v:path arrowok="t"/>
                <v:fill type="solid"/>
              </v:shape>
              <v:shape style="position:absolute;left:179;top:6524;width:81;height:141" coordorigin="179,6524" coordsize="81,141" path="m229,6524l215,6524,215,6525,229,6525,229,6524xe" filled="true" fillcolor="#000000" stroked="false">
                <v:path arrowok="t"/>
                <v:fill type="solid"/>
              </v:shape>
            </v:group>
            <v:group style="position:absolute;left:277;top:6524;width:101;height:141" coordorigin="277,6524" coordsize="101,141">
              <v:shape style="position:absolute;left:277;top:6524;width:101;height:141" coordorigin="277,6524" coordsize="101,141" path="m357,6632l339,6632,339,6662,341,6662,341,6663,342,6665,356,6665,356,6663,357,6663,357,6632xe" filled="true" fillcolor="#000000" stroked="false">
                <v:path arrowok="t"/>
                <v:fill type="solid"/>
              </v:shape>
              <v:shape style="position:absolute;left:277;top:6524;width:101;height:141" coordorigin="277,6524" coordsize="101,141" path="m356,6525l332,6525,332,6527,331,6527,330,6528,281,6612,279,6613,279,6614,278,6615,278,6619,277,6619,277,6627,278,6629,278,6631,279,6631,279,6632,375,6632,377,6630,378,6629,378,6620,375,6618,375,6617,294,6617,339,6541,357,6541,357,6527,356,6525xe" filled="true" fillcolor="#000000" stroked="false">
                <v:path arrowok="t"/>
                <v:fill type="solid"/>
              </v:shape>
              <v:shape style="position:absolute;left:277;top:6524;width:101;height:141" coordorigin="277,6524" coordsize="101,141" path="m357,6541l339,6541,339,6617,357,6617,357,6541xe" filled="true" fillcolor="#000000" stroked="false">
                <v:path arrowok="t"/>
                <v:fill type="solid"/>
              </v:shape>
              <v:shape style="position:absolute;left:277;top:6524;width:101;height:141" coordorigin="277,6524" coordsize="101,141" path="m353,6524l336,6524,335,6525,354,6525,353,6524xe" filled="true" fillcolor="#000000" stroked="false">
                <v:path arrowok="t"/>
                <v:fill type="solid"/>
              </v:shape>
            </v:group>
            <v:group style="position:absolute;left:402;top:6641;width:23;height:26" coordorigin="402,6641" coordsize="23,26">
              <v:shape style="position:absolute;left:402;top:6641;width:23;height:26" coordorigin="402,6641" coordsize="23,26" path="m420,6641l405,6641,404,6643,402,6644,402,6661,405,6665,408,6666,417,6666,422,6663,423,6661,425,6657,425,6648,423,6644,420,6641xe" filled="true" fillcolor="#000000" stroked="false">
                <v:path arrowok="t"/>
                <v:fill type="solid"/>
              </v:shape>
            </v:group>
            <v:group style="position:absolute;left:66;top:6368;width:10684;height:2" coordorigin="66,6368" coordsize="10684,2">
              <v:shape style="position:absolute;left:66;top:6368;width:10684;height:2" coordorigin="66,6368" coordsize="10684,0" path="m66,6368l10749,6368e" filled="false" stroked="true" strokeweight=".580pt" strokecolor="#000000">
                <v:path arrowok="t"/>
              </v:shape>
            </v:group>
            <v:group style="position:absolute;left:179;top:6909;width:81;height:141" coordorigin="179,6909" coordsize="81,141">
              <v:shape style="position:absolute;left:179;top:6909;width:81;height:141" coordorigin="179,6909" coordsize="81,141" path="m258,7035l181,7035,180,7037,180,7039,179,7039,179,7046,180,7047,180,7049,181,7050,258,7050,258,7049,259,7047,259,7038,258,7037,258,7035xe" filled="true" fillcolor="#000000" stroked="false">
                <v:path arrowok="t"/>
                <v:fill type="solid"/>
              </v:shape>
              <v:shape style="position:absolute;left:179;top:6909;width:81;height:141" coordorigin="179,6909" coordsize="81,141" path="m230,6929l212,6929,212,7035,230,7035,230,6929xe" filled="true" fillcolor="#000000" stroked="false">
                <v:path arrowok="t"/>
                <v:fill type="solid"/>
              </v:shape>
              <v:shape style="position:absolute;left:179;top:6909;width:81;height:141" coordorigin="179,6909" coordsize="81,141" path="m183,6945l180,6945,180,6947,182,6947,183,6945xe" filled="true" fillcolor="#000000" stroked="false">
                <v:path arrowok="t"/>
                <v:fill type="solid"/>
              </v:shape>
              <v:shape style="position:absolute;left:179;top:6909;width:81;height:141" coordorigin="179,6909" coordsize="81,141" path="m230,6911l213,6911,181,6931,181,6932,180,6932,180,6933,179,6933,179,6945,185,6945,212,6929,230,6929,230,6911xe" filled="true" fillcolor="#000000" stroked="false">
                <v:path arrowok="t"/>
                <v:fill type="solid"/>
              </v:shape>
              <v:shape style="position:absolute;left:179;top:6909;width:81;height:141" coordorigin="179,6909" coordsize="81,141" path="m227,6909l216,6909,216,6911,228,6911,227,6909xe" filled="true" fillcolor="#000000" stroked="false">
                <v:path arrowok="t"/>
                <v:fill type="solid"/>
              </v:shape>
            </v:group>
            <v:group style="position:absolute;left:283;top:6911;width:88;height:142" coordorigin="283,6911" coordsize="88,142">
              <v:shape style="position:absolute;left:283;top:6911;width:88;height:142" coordorigin="283,6911" coordsize="88,142" path="m288,7028l285,7028,283,7031,283,7041,284,7041,284,7044,285,7044,285,7045,287,7045,294,7049,296,7049,303,7051,307,7051,311,7052,327,7052,333,7051,341,7049,347,7047,353,7044,360,7037,309,7037,305,7035,301,7034,296,7032,293,7032,291,7031,289,7029,288,7028xe" filled="true" fillcolor="#000000" stroked="false">
                <v:path arrowok="t"/>
                <v:fill type="solid"/>
              </v:shape>
              <v:shape style="position:absolute;left:283;top:6911;width:88;height:142" coordorigin="283,6911" coordsize="88,142" path="m360,6911l293,6911,290,6913,290,6979,291,6980,327,6980,337,6983,341,6984,345,6989,348,6992,349,6995,351,6998,351,7013,350,7016,349,7021,348,7025,345,7027,342,7029,339,7032,336,7034,332,7035,327,7037,360,7037,361,7035,365,7031,367,7025,369,7020,371,7013,371,6993,363,6979,359,6975,355,6973,350,6969,344,6968,338,6966,306,6966,306,6926,361,6926,361,6925,362,6923,362,6913,361,6913,361,6912,360,6911xe" filled="true" fillcolor="#000000" stroked="false">
                <v:path arrowok="t"/>
                <v:fill type="solid"/>
              </v:shape>
              <v:shape style="position:absolute;left:283;top:6911;width:88;height:142" coordorigin="283,6911" coordsize="88,142" path="m305,6980l293,6980,294,6981,301,6981,305,6980xe" filled="true" fillcolor="#000000" stroked="false">
                <v:path arrowok="t"/>
                <v:fill type="solid"/>
              </v:shape>
              <v:shape style="position:absolute;left:283;top:6911;width:88;height:142" coordorigin="283,6911" coordsize="88,142" path="m331,6965l314,6965,312,6966,338,6966,331,6965xe" filled="true" fillcolor="#000000" stroked="false">
                <v:path arrowok="t"/>
                <v:fill type="solid"/>
              </v:shape>
            </v:group>
            <v:group style="position:absolute;left:402;top:7026;width:23;height:26" coordorigin="402,7026" coordsize="23,26">
              <v:shape style="position:absolute;left:402;top:7026;width:23;height:26" coordorigin="402,7026" coordsize="23,26" path="m417,7026l409,7026,405,7027,402,7031,402,7047,404,7049,405,7050,408,7051,417,7051,422,7049,425,7044,425,7033,423,7029,422,7028,417,7026xe" filled="true" fillcolor="#000000" stroked="false">
                <v:path arrowok="t"/>
                <v:fill type="solid"/>
              </v:shape>
            </v:group>
            <v:group style="position:absolute;left:66;top:6753;width:10684;height:2" coordorigin="66,6753" coordsize="10684,2">
              <v:shape style="position:absolute;left:66;top:6753;width:10684;height:2" coordorigin="66,6753" coordsize="10684,0" path="m66,6753l10749,6753e" filled="false" stroked="true" strokeweight=".64001pt" strokecolor="#000000">
                <v:path arrowok="t"/>
              </v:shape>
            </v:group>
            <v:group style="position:absolute;left:179;top:7293;width:81;height:141" coordorigin="179,7293" coordsize="81,141">
              <v:shape style="position:absolute;left:179;top:7293;width:81;height:141" coordorigin="179,7293" coordsize="81,141" path="m258,7419l181,7419,180,7421,180,7423,179,7423,179,7430,180,7431,180,7433,181,7434,258,7434,258,7433,259,7431,259,7422,258,7421,258,7419xe" filled="true" fillcolor="#000000" stroked="false">
                <v:path arrowok="t"/>
                <v:fill type="solid"/>
              </v:shape>
              <v:shape style="position:absolute;left:179;top:7293;width:81;height:141" coordorigin="179,7293" coordsize="81,141" path="m230,7313l212,7313,212,7419,230,7419,230,7313xe" filled="true" fillcolor="#000000" stroked="false">
                <v:path arrowok="t"/>
                <v:fill type="solid"/>
              </v:shape>
              <v:shape style="position:absolute;left:179;top:7293;width:81;height:141" coordorigin="179,7293" coordsize="81,141" path="m183,7329l180,7329,180,7331,182,7331,183,7329xe" filled="true" fillcolor="#000000" stroked="false">
                <v:path arrowok="t"/>
                <v:fill type="solid"/>
              </v:shape>
              <v:shape style="position:absolute;left:179;top:7293;width:81;height:141" coordorigin="179,7293" coordsize="81,141" path="m230,7295l213,7295,181,7315,181,7316,180,7316,180,7317,179,7317,179,7329,185,7329,212,7313,230,7313,230,7295xe" filled="true" fillcolor="#000000" stroked="false">
                <v:path arrowok="t"/>
                <v:fill type="solid"/>
              </v:shape>
              <v:shape style="position:absolute;left:179;top:7293;width:81;height:141" coordorigin="179,7293" coordsize="81,141" path="m227,7293l216,7293,216,7295,228,7295,227,7293xe" filled="true" fillcolor="#000000" stroked="false">
                <v:path arrowok="t"/>
                <v:fill type="solid"/>
              </v:shape>
            </v:group>
            <v:group style="position:absolute;left:284;top:7292;width:92;height:144" coordorigin="284,7292" coordsize="92,144">
              <v:shape style="position:absolute;left:284;top:7292;width:92;height:144" coordorigin="284,7292" coordsize="92,144" path="m347,7292l333,7292,327,7293,309,7301,306,7304,301,7308,284,7351,284,7388,313,7434,317,7435,323,7436,336,7436,365,7421,321,7421,318,7418,302,7373,307,7370,308,7369,315,7365,318,7365,321,7364,324,7364,326,7363,369,7363,367,7359,365,7357,302,7357,302,7351,305,7339,306,7332,308,7327,312,7322,314,7317,319,7314,329,7309,333,7308,368,7308,368,7299,367,7299,367,7298,366,7298,366,7297,365,7297,363,7296,361,7296,360,7295,357,7295,355,7293,350,7293,347,7292xe" filled="true" fillcolor="#000000" stroked="false">
                <v:path arrowok="t"/>
                <v:fill type="solid"/>
              </v:shape>
              <v:shape style="position:absolute;left:284;top:7292;width:92;height:144" coordorigin="284,7292" coordsize="92,144" path="m369,7363l336,7363,341,7364,343,7365,347,7367,349,7368,351,7370,353,7373,355,7376,355,7379,356,7382,356,7398,353,7409,350,7411,348,7415,345,7417,342,7418,338,7421,365,7421,368,7417,371,7412,373,7406,374,7401,375,7395,375,7383,374,7377,372,7368,369,7363xe" filled="true" fillcolor="#000000" stroked="false">
                <v:path arrowok="t"/>
                <v:fill type="solid"/>
              </v:shape>
              <v:shape style="position:absolute;left:284;top:7292;width:92;height:144" coordorigin="284,7292" coordsize="92,144" path="m342,7349l327,7349,325,7350,321,7350,319,7351,317,7351,313,7352,306,7356,305,7356,302,7357,365,7357,363,7356,354,7351,349,7350,342,7349xe" filled="true" fillcolor="#000000" stroked="false">
                <v:path arrowok="t"/>
                <v:fill type="solid"/>
              </v:shape>
              <v:shape style="position:absolute;left:284;top:7292;width:92;height:144" coordorigin="284,7292" coordsize="92,144" path="m367,7311l363,7311,365,7313,367,7313,367,7311xe" filled="true" fillcolor="#000000" stroked="false">
                <v:path arrowok="t"/>
                <v:fill type="solid"/>
              </v:shape>
              <v:shape style="position:absolute;left:284;top:7292;width:92;height:144" coordorigin="284,7292" coordsize="92,144" path="m368,7308l350,7308,353,7309,355,7309,357,7310,360,7310,361,7311,368,7311,368,7308xe" filled="true" fillcolor="#000000" stroked="false">
                <v:path arrowok="t"/>
                <v:fill type="solid"/>
              </v:shape>
            </v:group>
            <v:group style="position:absolute;left:402;top:7410;width:23;height:26" coordorigin="402,7410" coordsize="23,26">
              <v:shape style="position:absolute;left:402;top:7410;width:23;height:26" coordorigin="402,7410" coordsize="23,26" path="m417,7410l409,7410,405,7411,402,7415,402,7431,404,7433,405,7434,408,7435,417,7435,422,7433,425,7428,425,7417,423,7413,422,7412,417,7410xe" filled="true" fillcolor="#000000" stroked="false">
                <v:path arrowok="t"/>
                <v:fill type="solid"/>
              </v:shape>
            </v:group>
            <v:group style="position:absolute;left:66;top:7136;width:10684;height:2" coordorigin="66,7136" coordsize="10684,2">
              <v:shape style="position:absolute;left:66;top:7136;width:10684;height:2" coordorigin="66,7136" coordsize="10684,0" path="m66,7136l10749,7136e" filled="false" stroked="true" strokeweight=".58001pt" strokecolor="#000000">
                <v:path arrowok="t"/>
              </v:shape>
            </v:group>
            <v:group style="position:absolute;left:179;top:7677;width:81;height:141" coordorigin="179,7677" coordsize="81,141">
              <v:shape style="position:absolute;left:179;top:7677;width:81;height:141" coordorigin="179,7677" coordsize="81,141" path="m258,7803l181,7803,180,7805,180,7807,179,7807,179,7814,180,7815,180,7817,181,7818,258,7818,258,7817,259,7815,259,7806,258,7805,258,7803xe" filled="true" fillcolor="#000000" stroked="false">
                <v:path arrowok="t"/>
                <v:fill type="solid"/>
              </v:shape>
              <v:shape style="position:absolute;left:179;top:7677;width:81;height:141" coordorigin="179,7677" coordsize="81,141" path="m230,7697l212,7697,212,7803,230,7803,230,7697xe" filled="true" fillcolor="#000000" stroked="false">
                <v:path arrowok="t"/>
                <v:fill type="solid"/>
              </v:shape>
              <v:shape style="position:absolute;left:179;top:7677;width:81;height:141" coordorigin="179,7677" coordsize="81,141" path="m183,7713l180,7713,180,7715,182,7715,183,7713xe" filled="true" fillcolor="#000000" stroked="false">
                <v:path arrowok="t"/>
                <v:fill type="solid"/>
              </v:shape>
              <v:shape style="position:absolute;left:179;top:7677;width:81;height:141" coordorigin="179,7677" coordsize="81,141" path="m230,7679l213,7679,181,7699,181,7700,180,7700,180,7701,179,7701,179,7713,185,7713,212,7697,230,7697,230,7679xe" filled="true" fillcolor="#000000" stroked="false">
                <v:path arrowok="t"/>
                <v:fill type="solid"/>
              </v:shape>
              <v:shape style="position:absolute;left:179;top:7677;width:81;height:141" coordorigin="179,7677" coordsize="81,141" path="m227,7677l216,7677,216,7679,228,7679,227,7677xe" filled="true" fillcolor="#000000" stroked="false">
                <v:path arrowok="t"/>
                <v:fill type="solid"/>
              </v:shape>
            </v:group>
            <v:group style="position:absolute;left:283;top:7679;width:92;height:141" coordorigin="283,7679" coordsize="92,141">
              <v:shape style="position:absolute;left:283;top:7679;width:92;height:141" coordorigin="283,7679" coordsize="92,141" path="m315,7818l305,7818,306,7819,314,7819,315,7818xe" filled="true" fillcolor="#000000" stroked="false">
                <v:path arrowok="t"/>
                <v:fill type="solid"/>
              </v:shape>
              <v:shape style="position:absolute;left:283;top:7679;width:92;height:141" coordorigin="283,7679" coordsize="92,141" path="m319,7817l301,7817,301,7818,319,7818,319,7817xe" filled="true" fillcolor="#000000" stroked="false">
                <v:path arrowok="t"/>
                <v:fill type="solid"/>
              </v:shape>
              <v:shape style="position:absolute;left:283;top:7679;width:92;height:141" coordorigin="283,7679" coordsize="92,141" path="m372,7679l285,7679,284,7680,284,7681,283,7681,283,7692,284,7693,284,7694,354,7694,301,7813,301,7814,300,7815,300,7817,320,7817,321,7815,321,7814,372,7699,372,7697,373,7695,373,7691,374,7689,374,7683,373,7682,373,7680,372,7680,372,7679xe" filled="true" fillcolor="#000000" stroked="false">
                <v:path arrowok="t"/>
                <v:fill type="solid"/>
              </v:shape>
            </v:group>
            <v:group style="position:absolute;left:402;top:7794;width:23;height:26" coordorigin="402,7794" coordsize="23,26">
              <v:shape style="position:absolute;left:402;top:7794;width:23;height:26" coordorigin="402,7794" coordsize="23,26" path="m417,7794l409,7794,405,7795,402,7799,402,7815,404,7817,405,7818,408,7819,417,7819,422,7817,425,7812,425,7801,423,7797,422,7796,417,7794xe" filled="true" fillcolor="#000000" stroked="false">
                <v:path arrowok="t"/>
                <v:fill type="solid"/>
              </v:shape>
            </v:group>
            <v:group style="position:absolute;left:66;top:7522;width:10684;height:2" coordorigin="66,7522" coordsize="10684,2">
              <v:shape style="position:absolute;left:66;top:7522;width:10684;height:2" coordorigin="66,7522" coordsize="10684,0" path="m66,7522l10749,7522e" filled="false" stroked="true" strokeweight=".64001pt" strokecolor="#000000">
                <v:path arrowok="t"/>
              </v:shape>
            </v:group>
            <v:group style="position:absolute;left:179;top:8063;width:81;height:141" coordorigin="179,8063" coordsize="81,141">
              <v:shape style="position:absolute;left:179;top:8063;width:81;height:141" coordorigin="179,8063" coordsize="81,141" path="m258,8189l181,8189,180,8190,180,8192,179,8192,179,8199,180,8201,180,8202,181,8203,258,8203,258,8202,259,8201,259,8191,258,8190,258,8189xe" filled="true" fillcolor="#000000" stroked="false">
                <v:path arrowok="t"/>
                <v:fill type="solid"/>
              </v:shape>
              <v:shape style="position:absolute;left:179;top:8063;width:81;height:141" coordorigin="179,8063" coordsize="81,141" path="m230,8082l212,8082,212,8189,230,8189,230,8082xe" filled="true" fillcolor="#000000" stroked="false">
                <v:path arrowok="t"/>
                <v:fill type="solid"/>
              </v:shape>
              <v:shape style="position:absolute;left:179;top:8063;width:81;height:141" coordorigin="179,8063" coordsize="81,141" path="m183,8099l180,8099,180,8100,182,8100,183,8099xe" filled="true" fillcolor="#000000" stroked="false">
                <v:path arrowok="t"/>
                <v:fill type="solid"/>
              </v:shape>
              <v:shape style="position:absolute;left:179;top:8063;width:81;height:141" coordorigin="179,8063" coordsize="81,141" path="m230,8064l213,8064,181,8084,181,8085,180,8085,180,8087,179,8087,179,8099,185,8099,212,8082,230,8082,230,8064xe" filled="true" fillcolor="#000000" stroked="false">
                <v:path arrowok="t"/>
                <v:fill type="solid"/>
              </v:shape>
              <v:shape style="position:absolute;left:179;top:8063;width:81;height:141" coordorigin="179,8063" coordsize="81,141" path="m227,8063l216,8063,216,8064,228,8064,227,8063xe" filled="true" fillcolor="#000000" stroked="false">
                <v:path arrowok="t"/>
                <v:fill type="solid"/>
              </v:shape>
            </v:group>
            <v:group style="position:absolute;left:281;top:8061;width:95;height:144" coordorigin="281,8061" coordsize="95,144">
              <v:shape style="position:absolute;left:281;top:8061;width:95;height:144" coordorigin="281,8061" coordsize="95,144" path="m336,8061l323,8061,315,8063,311,8064,305,8066,300,8069,296,8072,293,8075,290,8078,289,8083,287,8088,285,8091,285,8101,287,8105,288,8107,290,8114,293,8117,295,8120,299,8123,301,8125,308,8130,313,8132,303,8137,281,8166,281,8177,282,8181,284,8185,287,8190,289,8193,294,8196,297,8199,302,8202,308,8203,313,8204,320,8205,335,8205,368,8191,319,8191,312,8189,302,8181,300,8175,300,8163,301,8160,302,8157,307,8153,308,8150,315,8145,318,8143,323,8142,326,8139,359,8139,356,8138,353,8135,343,8130,348,8127,353,8124,330,8124,325,8121,318,8117,315,8114,312,8113,311,8111,308,8108,305,8101,305,8090,306,8085,311,8082,314,8078,320,8076,365,8076,363,8073,360,8071,357,8069,348,8064,343,8063,336,8061xe" filled="true" fillcolor="#000000" stroked="false">
                <v:path arrowok="t"/>
                <v:fill type="solid"/>
              </v:shape>
              <v:shape style="position:absolute;left:281;top:8061;width:95;height:144" coordorigin="281,8061" coordsize="95,144" path="m359,8139l326,8139,332,8142,339,8147,356,8163,356,8175,354,8181,344,8189,337,8191,368,8191,369,8189,374,8179,375,8173,375,8163,372,8153,369,8149,367,8147,365,8143,361,8141,359,8139xe" filled="true" fillcolor="#000000" stroked="false">
                <v:path arrowok="t"/>
                <v:fill type="solid"/>
              </v:shape>
              <v:shape style="position:absolute;left:281;top:8061;width:95;height:144" coordorigin="281,8061" coordsize="95,144" path="m365,8076l332,8076,335,8077,338,8077,341,8078,344,8079,345,8082,348,8083,351,8090,351,8101,350,8106,345,8111,342,8115,337,8119,330,8124,353,8124,355,8123,357,8120,361,8118,363,8114,366,8112,371,8097,371,8089,368,8082,366,8077,365,8076xe" filled="true" fillcolor="#000000" stroked="false">
                <v:path arrowok="t"/>
                <v:fill type="solid"/>
              </v:shape>
            </v:group>
            <v:group style="position:absolute;left:402;top:8179;width:23;height:26" coordorigin="402,8179" coordsize="23,26">
              <v:shape style="position:absolute;left:402;top:8179;width:23;height:26" coordorigin="402,8179" coordsize="23,26" path="m417,8179l409,8179,405,8180,402,8184,402,8201,404,8202,405,8203,408,8204,417,8204,422,8202,425,8197,425,8186,423,8183,422,8181,417,8179xe" filled="true" fillcolor="#000000" stroked="false">
                <v:path arrowok="t"/>
                <v:fill type="solid"/>
              </v:shape>
            </v:group>
            <v:group style="position:absolute;left:66;top:7905;width:10684;height:2" coordorigin="66,7905" coordsize="10684,2">
              <v:shape style="position:absolute;left:66;top:7905;width:10684;height:2" coordorigin="66,7905" coordsize="10684,0" path="m66,7905l10749,7905e" filled="false" stroked="true" strokeweight=".58001pt" strokecolor="#000000">
                <v:path arrowok="t"/>
              </v:shape>
            </v:group>
            <v:group style="position:absolute;left:179;top:8447;width:81;height:141" coordorigin="179,8447" coordsize="81,141">
              <v:shape style="position:absolute;left:179;top:8447;width:81;height:141" coordorigin="179,8447" coordsize="81,141" path="m258,8573l181,8573,180,8574,180,8576,179,8576,179,8583,180,8585,180,8586,181,8587,258,8587,258,8586,259,8585,259,8575,258,8574,258,8573xe" filled="true" fillcolor="#000000" stroked="false">
                <v:path arrowok="t"/>
                <v:fill type="solid"/>
              </v:shape>
              <v:shape style="position:absolute;left:179;top:8447;width:81;height:141" coordorigin="179,8447" coordsize="81,141" path="m230,8466l212,8466,212,8573,230,8573,230,8466xe" filled="true" fillcolor="#000000" stroked="false">
                <v:path arrowok="t"/>
                <v:fill type="solid"/>
              </v:shape>
              <v:shape style="position:absolute;left:179;top:8447;width:81;height:141" coordorigin="179,8447" coordsize="81,141" path="m183,8483l180,8483,180,8484,182,8484,183,8483xe" filled="true" fillcolor="#000000" stroked="false">
                <v:path arrowok="t"/>
                <v:fill type="solid"/>
              </v:shape>
              <v:shape style="position:absolute;left:179;top:8447;width:81;height:141" coordorigin="179,8447" coordsize="81,141" path="m230,8448l213,8448,181,8468,181,8469,180,8469,180,8471,179,8471,179,8483,185,8483,212,8466,230,8466,230,8448xe" filled="true" fillcolor="#000000" stroked="false">
                <v:path arrowok="t"/>
                <v:fill type="solid"/>
              </v:shape>
              <v:shape style="position:absolute;left:179;top:8447;width:81;height:141" coordorigin="179,8447" coordsize="81,141" path="m227,8447l216,8447,216,8448,228,8448,227,8447xe" filled="true" fillcolor="#000000" stroked="false">
                <v:path arrowok="t"/>
                <v:fill type="solid"/>
              </v:shape>
            </v:group>
            <v:group style="position:absolute;left:281;top:8445;width:93;height:144" coordorigin="281,8445" coordsize="93,144">
              <v:shape style="position:absolute;left:281;top:8445;width:93;height:144" coordorigin="281,8445" coordsize="93,144" path="m290,8569l287,8569,285,8570,285,8582,287,8582,287,8583,288,8585,289,8585,290,8586,293,8586,294,8587,296,8587,299,8588,305,8588,307,8589,321,8589,329,8588,341,8583,345,8581,355,8574,305,8574,301,8573,299,8573,297,8571,295,8571,293,8570,291,8570,290,8569xe" filled="true" fillcolor="#000000" stroked="false">
                <v:path arrowok="t"/>
                <v:fill type="solid"/>
              </v:shape>
              <v:shape style="position:absolute;left:281;top:8445;width:93;height:144" coordorigin="281,8445" coordsize="93,144" path="m373,8525l354,8525,354,8538,351,8544,350,8550,348,8555,344,8559,342,8564,337,8568,327,8573,321,8574,355,8574,359,8569,361,8564,365,8559,367,8553,368,8549,373,8525xe" filled="true" fillcolor="#000000" stroked="false">
                <v:path arrowok="t"/>
                <v:fill type="solid"/>
              </v:shape>
              <v:shape style="position:absolute;left:281;top:8445;width:93;height:144" coordorigin="281,8445" coordsize="93,144" path="m333,8445l320,8445,313,8447,301,8451,296,8455,293,8460,288,8463,285,8468,284,8474,282,8480,281,8486,281,8498,283,8508,284,8514,287,8517,297,8528,302,8531,314,8533,336,8533,341,8531,345,8529,350,8527,354,8525,373,8525,373,8519,317,8519,313,8516,311,8515,307,8514,306,8511,303,8509,300,8498,300,8483,314,8463,318,8461,362,8461,361,8460,355,8454,348,8449,333,8445xe" filled="true" fillcolor="#000000" stroked="false">
                <v:path arrowok="t"/>
                <v:fill type="solid"/>
              </v:shape>
              <v:shape style="position:absolute;left:281;top:8445;width:93;height:144" coordorigin="281,8445" coordsize="93,144" path="m362,8461l335,8461,338,8463,342,8465,344,8467,347,8472,349,8475,351,8480,353,8486,354,8493,354,8510,350,8513,345,8515,331,8519,373,8519,373,8499,372,8493,372,8487,369,8478,367,8473,366,8468,363,8465,362,8461xe" filled="true" fillcolor="#000000" stroked="false">
                <v:path arrowok="t"/>
                <v:fill type="solid"/>
              </v:shape>
            </v:group>
            <v:group style="position:absolute;left:402;top:8563;width:23;height:26" coordorigin="402,8563" coordsize="23,26">
              <v:shape style="position:absolute;left:402;top:8563;width:23;height:26" coordorigin="402,8563" coordsize="23,26" path="m417,8563l409,8563,405,8564,402,8568,402,8585,404,8586,405,8587,408,8588,417,8588,422,8586,425,8581,425,8570,423,8567,422,8565,417,8563xe" filled="true" fillcolor="#000000" stroked="false">
                <v:path arrowok="t"/>
                <v:fill type="solid"/>
              </v:shape>
            </v:group>
            <v:group style="position:absolute;left:66;top:8289;width:10684;height:2" coordorigin="66,8289" coordsize="10684,2">
              <v:shape style="position:absolute;left:66;top:8289;width:10684;height:2" coordorigin="66,8289" coordsize="10684,0" path="m66,8289l10749,8289e" filled="false" stroked="true" strokeweight=".58001pt" strokecolor="#000000">
                <v:path arrowok="t"/>
              </v:shape>
            </v:group>
            <v:group style="position:absolute;left:171;top:8829;width:88;height:142" coordorigin="171,8829" coordsize="88,142">
              <v:shape style="position:absolute;left:171;top:8829;width:88;height:142" coordorigin="171,8829" coordsize="88,142" path="m257,8955l173,8955,173,8958,171,8958,171,8966,173,8967,173,8969,175,8971,257,8971,258,8970,258,8969,259,8967,259,8959,258,8958,258,8957,257,8957,257,8955xe" filled="true" fillcolor="#000000" stroked="false">
                <v:path arrowok="t"/>
                <v:fill type="solid"/>
              </v:shape>
              <v:shape style="position:absolute;left:171;top:8829;width:88;height:142" coordorigin="171,8829" coordsize="88,142" path="m219,8829l209,8829,204,8831,200,8831,189,8834,187,8835,183,8837,182,8838,180,8839,177,8841,176,8841,176,8843,175,8843,175,8846,216,8846,219,8847,222,8849,224,8851,225,8853,228,8855,229,8857,230,8861,231,8863,231,8879,229,8886,222,8900,215,8910,210,8916,203,8923,176,8952,175,8952,175,8953,174,8954,174,8955,194,8955,216,8933,224,8924,230,8917,235,8911,240,8904,243,8899,247,8893,249,8888,252,8879,252,8875,253,8870,253,8861,252,8856,251,8852,248,8847,246,8844,242,8840,240,8837,235,8834,230,8833,225,8831,219,8829xe" filled="true" fillcolor="#000000" stroked="false">
                <v:path arrowok="t"/>
                <v:fill type="solid"/>
              </v:shape>
              <v:shape style="position:absolute;left:171;top:8829;width:88;height:142" coordorigin="171,8829" coordsize="88,142" path="m200,8846l174,8846,174,8852,175,8853,175,8857,176,8857,177,8858,179,8858,181,8856,188,8852,191,8850,194,8849,197,8847,200,8846xe" filled="true" fillcolor="#000000" stroked="false">
                <v:path arrowok="t"/>
                <v:fill type="solid"/>
              </v:shape>
            </v:group>
            <v:group style="position:absolute;left:279;top:8829;width:98;height:144" coordorigin="279,8829" coordsize="98,144">
              <v:shape style="position:absolute;left:279;top:8829;width:98;height:144" coordorigin="279,8829" coordsize="98,144" path="m338,8829l320,8829,313,8832,306,8835,300,8838,295,8844,291,8850,287,8856,284,8864,283,8873,281,8881,280,8889,279,8913,282,8933,284,8941,287,8948,290,8954,294,8961,299,8965,311,8972,318,8973,336,8973,363,8958,323,8958,318,8957,299,8893,300,8886,300,8879,323,8845,364,8845,362,8843,357,8838,351,8834,345,8832,338,8829xe" filled="true" fillcolor="#000000" stroked="false">
                <v:path arrowok="t"/>
                <v:fill type="solid"/>
              </v:shape>
              <v:shape style="position:absolute;left:279;top:8829;width:98;height:144" coordorigin="279,8829" coordsize="98,144" path="m364,8845l335,8845,338,8846,343,8849,345,8851,348,8852,349,8855,350,8858,353,8861,354,8864,355,8869,355,8874,356,8879,356,8883,357,8889,357,8917,356,8922,356,8927,355,8930,338,8957,336,8958,363,8958,366,8953,369,8947,377,8889,374,8870,373,8862,369,8855,364,8845xe" filled="true" fillcolor="#000000" stroked="false">
                <v:path arrowok="t"/>
                <v:fill type="solid"/>
              </v:shape>
            </v:group>
            <v:group style="position:absolute;left:402;top:8947;width:23;height:26" coordorigin="402,8947" coordsize="23,26">
              <v:shape style="position:absolute;left:402;top:8947;width:23;height:26" coordorigin="402,8947" coordsize="23,26" path="m417,8947l409,8947,405,8948,402,8952,402,8969,404,8970,405,8971,408,8972,417,8972,422,8970,425,8965,425,8954,423,8951,422,8949,417,8947xe" filled="true" fillcolor="#000000" stroked="false">
                <v:path arrowok="t"/>
                <v:fill type="solid"/>
              </v:shape>
            </v:group>
            <v:group style="position:absolute;left:66;top:8675;width:10684;height:2" coordorigin="66,8675" coordsize="10684,2">
              <v:shape style="position:absolute;left:66;top:8675;width:10684;height:2" coordorigin="66,8675" coordsize="10684,0" path="m66,8675l10749,8675e" filled="false" stroked="true" strokeweight=".58004pt" strokecolor="#000000">
                <v:path arrowok="t"/>
              </v:shape>
              <v:shape style="position:absolute;left:170;top:9192;width:9103;height:332" type="#_x0000_t75" stroked="false">
                <v:imagedata r:id="rId113" o:title=""/>
              </v:shape>
            </v:group>
            <v:group style="position:absolute;left:66;top:9059;width:10684;height:2" coordorigin="66,9059" coordsize="10684,2">
              <v:shape style="position:absolute;left:66;top:9059;width:10684;height:2" coordorigin="66,9059" coordsize="10684,0" path="m66,9059l10749,9059e" filled="false" stroked="true" strokeweight=".64pt" strokecolor="#000000">
                <v:path arrowok="t"/>
              </v:shape>
            </v:group>
            <v:group style="position:absolute;left:66;top:9584;width:10684;height:357" coordorigin="66,9584" coordsize="10684,357">
              <v:shape style="position:absolute;left:66;top:9584;width:10684;height:357" coordorigin="66,9584" coordsize="10684,357" path="m66,9941l10749,9941,10749,9584,66,9584,66,9941xe" filled="true" fillcolor="#bfbfbf" stroked="false">
                <v:path arrowok="t"/>
                <v:fill type="solid"/>
              </v:shape>
            </v:group>
            <v:group style="position:absolute;left:159;top:9671;width:10497;height:270" coordorigin="159,9671" coordsize="10497,270">
              <v:shape style="position:absolute;left:159;top:9671;width:10497;height:270" coordorigin="159,9671" coordsize="10497,270" path="m159,9941l10656,9941,10656,9671,159,9671,159,9941xe" filled="true" fillcolor="#bfbfbf" stroked="false">
                <v:path arrowok="t"/>
                <v:fill type="solid"/>
              </v:shape>
            </v:group>
            <v:group style="position:absolute;left:175;top:9738;width:104;height:141" coordorigin="175,9738" coordsize="104,141">
              <v:shape style="position:absolute;left:175;top:9738;width:104;height:141" coordorigin="175,9738" coordsize="104,141" path="m195,9877l182,9877,183,9878,194,9878,195,9877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73,9877l253,9877,255,9878,271,9878,273,9877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01,9876l176,9876,177,9877,200,9877,201,9876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77,9876l249,9876,249,9877,277,9877,277,9876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33,9738l179,9738,177,9740,175,9741,175,9876,203,9876,203,9821,255,9821,253,9819,252,9817,249,9816,248,9815,243,9812,248,9811,252,9809,255,9807,259,9805,261,9803,264,9799,203,9799,203,9759,267,9759,266,9757,261,9750,254,9745,249,9743,246,9740,240,9739,235,9739,233,9738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55,9821l217,9821,224,9824,228,9828,230,9833,233,9835,235,9842,247,9873,248,9873,248,9876,278,9876,278,9872,277,9871,277,9867,276,9865,264,9837,261,9830,259,9828,255,9821xe" filled="true" fillcolor="#000000" stroked="false">
                <v:path arrowok="t"/>
                <v:fill type="solid"/>
              </v:shape>
              <v:shape style="position:absolute;left:175;top:9738;width:104;height:141" coordorigin="175,9738" coordsize="104,141" path="m267,9759l225,9759,227,9761,228,9761,233,9762,236,9764,239,9768,241,9770,241,9785,237,9792,235,9793,234,9795,231,9797,228,9798,225,9799,264,9799,266,9797,267,9793,269,9788,271,9781,271,9770,270,9765,269,9762,267,9759xe" filled="true" fillcolor="#000000" stroked="false">
                <v:path arrowok="t"/>
                <v:fill type="solid"/>
              </v:shape>
            </v:group>
            <v:group style="position:absolute;left:291;top:9771;width:104;height:108" coordorigin="291,9771" coordsize="104,108">
              <v:shape style="position:absolute;left:291;top:9771;width:104;height:108" coordorigin="291,9771" coordsize="104,108" path="m353,9771l336,9771,327,9773,321,9775,314,9777,291,9835,293,9842,295,9849,296,9855,333,9879,350,9879,359,9878,365,9876,372,9873,377,9870,381,9864,386,9859,387,9858,335,9858,331,9855,329,9854,326,9852,325,9848,323,9846,320,9839,320,9834,319,9830,319,9821,321,9811,321,9807,324,9804,325,9801,330,9797,332,9795,336,9793,388,9793,360,9773,353,9771xe" filled="true" fillcolor="#000000" stroked="false">
                <v:path arrowok="t"/>
                <v:fill type="solid"/>
              </v:shape>
              <v:shape style="position:absolute;left:291;top:9771;width:104;height:108" coordorigin="291,9771" coordsize="104,108" path="m388,9793l351,9793,355,9795,357,9797,360,9799,362,9803,363,9805,366,9812,366,9817,367,9821,367,9830,366,9835,366,9839,365,9843,363,9847,356,9854,354,9855,350,9858,387,9858,389,9854,393,9840,394,9834,395,9816,393,9809,391,9801,390,9795,388,9793xe" filled="true" fillcolor="#000000" stroked="false">
                <v:path arrowok="t"/>
                <v:fill type="solid"/>
              </v:shape>
            </v:group>
            <v:group style="position:absolute;left:405;top:9773;width:158;height:106" coordorigin="405,9773" coordsize="158,106">
              <v:shape style="position:absolute;left:405;top:9773;width:158;height:106" coordorigin="405,9773" coordsize="158,106" path="m462,9877l441,9877,444,9878,459,9878,462,9877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29,9877l509,9877,511,9878,527,9878,529,9877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65,9876l435,9876,437,9877,464,9877,465,9876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33,9876l503,9876,504,9877,531,9877,533,9876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67,9875l434,9875,434,9876,467,9876,467,9875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34,9875l501,9875,501,9876,534,9876,534,9875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32,9774l408,9774,405,9776,405,9780,407,9781,407,9785,433,9872,433,9875,468,9875,468,9872,474,9849,452,9849,452,9848,433,9777,433,9775,432,9775,432,9774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07,9812l483,9812,483,9813,500,9872,500,9875,535,9875,535,9872,542,9849,517,9849,517,9848,507,9812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97,9775l471,9775,471,9777,453,9848,452,9849,474,9849,483,9813,483,9812,507,9812,498,9777,498,9776,497,9775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63,9775l536,9775,536,9777,517,9848,517,9849,542,9849,561,9785,561,9783,563,9781,563,9775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95,9774l474,9774,473,9775,495,9775,495,9774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61,9774l539,9774,537,9775,561,9775,561,9774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25,9773l414,9773,413,9774,426,9774,425,9773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489,9773l480,9773,477,9774,491,9774,489,9773xe" filled="true" fillcolor="#000000" stroked="false">
                <v:path arrowok="t"/>
                <v:fill type="solid"/>
              </v:shape>
              <v:shape style="position:absolute;left:405;top:9773;width:158;height:106" coordorigin="405,9773" coordsize="158,106" path="m554,9773l545,9773,543,9774,557,9774,554,9773xe" filled="true" fillcolor="#000000" stroked="false">
                <v:path arrowok="t"/>
                <v:fill type="solid"/>
              </v:shape>
            </v:group>
            <v:group style="position:absolute;left:625;top:9738;width:93;height:142" coordorigin="625,9738" coordsize="93,142">
              <v:shape style="position:absolute;left:625;top:9738;width:93;height:142" coordorigin="625,9738" coordsize="93,142" path="m631,9849l627,9849,626,9851,626,9855,625,9857,625,9865,626,9866,626,9871,627,9871,627,9872,629,9872,629,9873,630,9873,632,9875,633,9876,637,9876,639,9877,643,9878,647,9878,650,9879,671,9879,685,9877,711,9857,650,9857,647,9855,643,9855,633,9851,632,9851,631,9849xe" filled="true" fillcolor="#000000" stroked="false">
                <v:path arrowok="t"/>
                <v:fill type="solid"/>
              </v:shape>
              <v:shape style="position:absolute;left:625;top:9738;width:93;height:142" coordorigin="625,9738" coordsize="93,142" path="m713,9812l663,9812,667,9813,671,9813,675,9815,678,9816,680,9818,683,9819,684,9822,685,9825,687,9830,687,9839,686,9841,685,9845,684,9847,679,9852,677,9853,674,9855,671,9855,667,9857,711,9857,713,9852,716,9846,717,9840,717,9825,716,9819,713,9812xe" filled="true" fillcolor="#000000" stroked="false">
                <v:path arrowok="t"/>
                <v:fill type="solid"/>
              </v:shape>
              <v:shape style="position:absolute;left:625;top:9738;width:93;height:142" coordorigin="625,9738" coordsize="93,142" path="m705,9738l633,9738,632,9739,631,9741,631,9811,633,9813,647,9813,650,9812,713,9812,709,9805,704,9801,701,9798,696,9795,690,9794,684,9792,655,9792,655,9762,705,9762,708,9759,708,9757,709,9753,709,9747,708,9746,708,9740,705,9738xe" filled="true" fillcolor="#000000" stroked="false">
                <v:path arrowok="t"/>
                <v:fill type="solid"/>
              </v:shape>
              <v:shape style="position:absolute;left:625;top:9738;width:93;height:142" coordorigin="625,9738" coordsize="93,142" path="m678,9791l667,9791,665,9792,684,9792,678,9791xe" filled="true" fillcolor="#000000" stroked="false">
                <v:path arrowok="t"/>
                <v:fill type="solid"/>
              </v:shape>
            </v:group>
            <v:group style="position:absolute;left:66;top:9540;width:10684;height:46" coordorigin="66,9540" coordsize="10684,46">
              <v:shape style="position:absolute;left:66;top:9540;width:10684;height:46" coordorigin="66,9540" coordsize="10684,46" path="m66,9585l10749,9585,10749,9540,66,9540,66,9585xe" filled="true" fillcolor="#000000" stroked="false">
                <v:path arrowok="t"/>
                <v:fill type="solid"/>
              </v:shape>
            </v:group>
            <v:group style="position:absolute;left:66;top:9583;width:10684;height:91" coordorigin="66,9583" coordsize="10684,91">
              <v:shape style="position:absolute;left:66;top:9583;width:10684;height:91" coordorigin="66,9583" coordsize="10684,91" path="m66,9674l10749,9674,10749,9583,66,9583,66,9674xe" filled="true" fillcolor="#bfbfbf" stroked="false">
                <v:path arrowok="t"/>
                <v:fill type="solid"/>
              </v:shape>
              <v:shape style="position:absolute;left:332;top:10370;width:889;height:145" type="#_x0000_t75" stroked="false">
                <v:imagedata r:id="rId114" o:title=""/>
              </v:shape>
              <v:shape style="position:absolute;left:1247;top:10351;width:2658;height:200" type="#_x0000_t75" stroked="false">
                <v:imagedata r:id="rId115" o:title=""/>
              </v:shape>
              <v:shape style="position:absolute;left:4304;top:10093;width:1190;height:154" type="#_x0000_t75" stroked="false">
                <v:imagedata r:id="rId116" o:title=""/>
              </v:shape>
              <v:shape style="position:absolute;left:4311;top:10081;width:5897;height:740" type="#_x0000_t75" stroked="false">
                <v:imagedata r:id="rId117" o:title=""/>
              </v:shape>
            </v:group>
            <v:group style="position:absolute;left:10236;top:10512;width:26;height:2" coordorigin="10236,10512" coordsize="26,2">
              <v:shape style="position:absolute;left:10236;top:10512;width:26;height:2" coordorigin="10236,10512" coordsize="26,0" path="m10236,10512l10261,10512e" filled="false" stroked="true" strokeweight=".22pt" strokecolor="#000000">
                <v:path arrowok="t"/>
              </v:shape>
            </v:group>
            <v:group style="position:absolute;left:10248;top:10365;width:2;height:146" coordorigin="10248,10365" coordsize="2,146">
              <v:shape style="position:absolute;left:10248;top:10365;width:2;height:146" coordorigin="10248,10365" coordsize="0,146" path="m10248,10365l10248,10511e" filled="false" stroked="true" strokeweight="1.48pt" strokecolor="#000000">
                <v:path arrowok="t"/>
              </v:shape>
            </v:group>
            <v:group style="position:absolute;left:10236;top:10364;width:26;height:2" coordorigin="10236,10364" coordsize="26,2">
              <v:shape style="position:absolute;left:10236;top:10364;width:26;height:2" coordorigin="10236,10364" coordsize="26,0" path="m10236,10364l10261,10364e" filled="false" stroked="true" strokeweight=".22pt" strokecolor="#000000">
                <v:path arrowok="t"/>
              </v:shape>
            </v:group>
            <v:group style="position:absolute;left:66;top:9989;width:4128;height:2" coordorigin="66,9989" coordsize="4128,2">
              <v:shape style="position:absolute;left:66;top:9989;width:4128;height:2" coordorigin="66,9989" coordsize="4128,0" path="m66,9989l4194,9989e" filled="false" stroked="true" strokeweight="4.9pt" strokecolor="#000000">
                <v:path arrowok="t"/>
              </v:shape>
            </v:group>
            <v:group style="position:absolute;left:4183;top:9962;width:6567;height:2" coordorigin="4183,9962" coordsize="6567,2">
              <v:shape style="position:absolute;left:4183;top:9962;width:6567;height:2" coordorigin="4183,9962" coordsize="6567,0" path="m4183,9962l10749,9962e" filled="false" stroked="true" strokeweight="2.260pt" strokecolor="#000000">
                <v:path arrowok="t"/>
              </v:shape>
            </v:group>
            <v:group style="position:absolute;left:4189;top:10037;width:2;height:1203" coordorigin="4189,10037" coordsize="2,1203">
              <v:shape style="position:absolute;left:4189;top:10037;width:2;height:1203" coordorigin="4189,10037" coordsize="0,1203" path="m4189,10037l4189,11239e" filled="false" stroked="true" strokeweight=".580pt" strokecolor="#000000">
                <v:path arrowok="t"/>
              </v:shape>
            </v:group>
            <v:group style="position:absolute;left:66;top:10850;width:10684;height:2" coordorigin="66,10850" coordsize="10684,2">
              <v:shape style="position:absolute;left:66;top:10850;width:10684;height:2" coordorigin="66,10850" coordsize="10684,0" path="m66,10850l10749,10850e" filled="false" stroked="true" strokeweight=".580pt" strokecolor="#000000">
                <v:path arrowok="t"/>
              </v:shape>
            </v:group>
            <v:group style="position:absolute;left:23;top:11234;width:10727;height:2" coordorigin="23,11234" coordsize="10727,2">
              <v:shape style="position:absolute;left:23;top:11234;width:10727;height:2" coordorigin="23,11234" coordsize="10727,0" path="m23,11234l10749,11234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820" w:bottom="880" w:left="620" w:right="6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1pt;height:581pt;mso-position-horizontal-relative:char;mso-position-vertical-relative:line" coordorigin="0,0" coordsize="10820,11620">
            <v:group style="position:absolute;left:4308;top:29;width:260;height:257" coordorigin="4308,29" coordsize="260,257">
              <v:shape style="position:absolute;left:4308;top:29;width:260;height:257" coordorigin="4308,29" coordsize="260,257" path="m4464,29l4409,29,4308,285,4364,285,4386,228,4544,228,4526,183,4401,183,4436,89,4488,89,4464,29xe" filled="true" fillcolor="#000000" stroked="false">
                <v:path arrowok="t"/>
                <v:fill type="solid"/>
              </v:shape>
              <v:shape style="position:absolute;left:4308;top:29;width:260;height:257" coordorigin="4308,29" coordsize="260,257" path="m4544,228l4488,228,4511,285,4567,285,4544,228xe" filled="true" fillcolor="#000000" stroked="false">
                <v:path arrowok="t"/>
                <v:fill type="solid"/>
              </v:shape>
              <v:shape style="position:absolute;left:4308;top:29;width:260;height:257" coordorigin="4308,29" coordsize="260,257" path="m4488,89l4436,89,4471,183,4526,183,4488,89xe" filled="true" fillcolor="#000000" stroked="false">
                <v:path arrowok="t"/>
                <v:fill type="solid"/>
              </v:shape>
            </v:group>
            <v:group style="position:absolute;left:4590;top:29;width:196;height:257" coordorigin="4590,29" coordsize="196,257">
              <v:shape style="position:absolute;left:4590;top:29;width:196;height:257" coordorigin="4590,29" coordsize="196,257" path="m4673,29l4590,29,4590,285,4641,285,4641,188,4693,188,4713,187,4729,185,4739,183,4748,179,4760,170,4770,158,4778,145,4641,145,4641,72,4779,72,4779,71,4720,30,4700,29,4673,29xe" filled="true" fillcolor="#000000" stroked="false">
                <v:path arrowok="t"/>
                <v:fill type="solid"/>
              </v:shape>
              <v:shape style="position:absolute;left:4590;top:29;width:196;height:257" coordorigin="4590,29" coordsize="196,257" path="m4779,72l4698,72,4704,73,4712,75,4719,79,4725,85,4730,91,4734,98,4734,116,4670,145,4778,145,4783,136,4785,118,4785,89,4779,72xe" filled="true" fillcolor="#000000" stroked="false">
                <v:path arrowok="t"/>
                <v:fill type="solid"/>
              </v:shape>
            </v:group>
            <v:group style="position:absolute;left:4831;top:29;width:197;height:257" coordorigin="4831,29" coordsize="197,257">
              <v:shape style="position:absolute;left:4831;top:29;width:197;height:257" coordorigin="4831,29" coordsize="197,257" path="m4915,29l4831,29,4831,285,4884,285,4884,188,4935,188,4956,187,4971,185,4981,183,4989,179,5001,170,5013,158,5020,145,4884,145,4884,72,5022,72,5022,71,4976,32,4942,29,4915,29xe" filled="true" fillcolor="#000000" stroked="false">
                <v:path arrowok="t"/>
                <v:fill type="solid"/>
              </v:shape>
              <v:shape style="position:absolute;left:4831;top:29;width:197;height:257" coordorigin="4831,29" coordsize="197,257" path="m5022,72l4940,72,4946,73,4955,75,4962,79,4967,85,4973,91,4975,98,4975,116,4911,145,5020,145,5025,136,5028,118,5027,90,5022,72xe" filled="true" fillcolor="#000000" stroked="false">
                <v:path arrowok="t"/>
                <v:fill type="solid"/>
              </v:shape>
            </v:group>
            <v:group style="position:absolute;left:5073;top:263;width:197;height:2" coordorigin="5073,263" coordsize="197,2">
              <v:shape style="position:absolute;left:5073;top:263;width:197;height:2" coordorigin="5073,263" coordsize="197,0" path="m5073,263l5270,263e" filled="false" stroked="true" strokeweight="2.3pt" strokecolor="#000000">
                <v:path arrowok="t"/>
              </v:shape>
            </v:group>
            <v:group style="position:absolute;left:5073;top:173;width:52;height:68" coordorigin="5073,173" coordsize="52,68">
              <v:shape style="position:absolute;left:5073;top:173;width:52;height:68" coordorigin="5073,173" coordsize="52,68" path="m5073,207l5125,207e" filled="false" stroked="true" strokeweight="3.5pt" strokecolor="#000000">
                <v:path arrowok="t"/>
              </v:shape>
            </v:group>
            <v:group style="position:absolute;left:5073;top:151;width:183;height:2" coordorigin="5073,151" coordsize="183,2">
              <v:shape style="position:absolute;left:5073;top:151;width:183;height:2" coordorigin="5073,151" coordsize="183,0" path="m5073,151l5256,151e" filled="false" stroked="true" strokeweight="2.3pt" strokecolor="#000000">
                <v:path arrowok="t"/>
              </v:shape>
            </v:group>
            <v:group style="position:absolute;left:5073;top:71;width:52;height:58" coordorigin="5073,71" coordsize="52,58">
              <v:shape style="position:absolute;left:5073;top:71;width:52;height:58" coordorigin="5073,71" coordsize="52,58" path="m5073,100l5125,100e" filled="false" stroked="true" strokeweight="3.0pt" strokecolor="#000000">
                <v:path arrowok="t"/>
              </v:shape>
            </v:group>
            <v:group style="position:absolute;left:5073;top:50;width:192;height:2" coordorigin="5073,50" coordsize="192,2">
              <v:shape style="position:absolute;left:5073;top:50;width:192;height:2" coordorigin="5073,50" coordsize="192,0" path="m5073,50l5265,50e" filled="false" stroked="true" strokeweight="2.2pt" strokecolor="#000000">
                <v:path arrowok="t"/>
              </v:shape>
            </v:group>
            <v:group style="position:absolute;left:5315;top:29;width:206;height:257" coordorigin="5315,29" coordsize="206,257">
              <v:shape style="position:absolute;left:5315;top:29;width:206;height:257" coordorigin="5315,29" coordsize="206,257" path="m5366,29l5315,29,5315,285,5364,285,5364,117,5421,117,5366,29xe" filled="true" fillcolor="#000000" stroked="false">
                <v:path arrowok="t"/>
                <v:fill type="solid"/>
              </v:shape>
              <v:shape style="position:absolute;left:5315;top:29;width:206;height:257" coordorigin="5315,29" coordsize="206,257" path="m5421,117l5364,117,5467,285,5520,285,5520,200,5472,200,5421,117xe" filled="true" fillcolor="#000000" stroked="false">
                <v:path arrowok="t"/>
                <v:fill type="solid"/>
              </v:shape>
              <v:shape style="position:absolute;left:5315;top:29;width:206;height:257" coordorigin="5315,29" coordsize="206,257" path="m5520,29l5472,29,5472,200,5520,200,5520,29xe" filled="true" fillcolor="#000000" stroked="false">
                <v:path arrowok="t"/>
                <v:fill type="solid"/>
              </v:shape>
            </v:group>
            <v:group style="position:absolute;left:5575;top:29;width:216;height:257" coordorigin="5575,29" coordsize="216,257">
              <v:shape style="position:absolute;left:5575;top:29;width:216;height:257" coordorigin="5575,29" coordsize="216,257" path="m5670,29l5575,29,5575,285,5683,285,5756,259,5769,242,5627,242,5627,72,5769,72,5765,67,5750,49,5733,39,5712,32,5693,29,5670,29xe" filled="true" fillcolor="#000000" stroked="false">
                <v:path arrowok="t"/>
                <v:fill type="solid"/>
              </v:shape>
              <v:shape style="position:absolute;left:5575;top:29;width:216;height:257" coordorigin="5575,29" coordsize="216,257" path="m5769,72l5627,72,5654,72,5678,73,5734,121,5737,166,5735,187,5696,240,5679,242,5769,242,5790,170,5790,143,5788,125,5783,105,5776,83,5769,72xe" filled="true" fillcolor="#000000" stroked="false">
                <v:path arrowok="t"/>
                <v:fill type="solid"/>
              </v:shape>
            </v:group>
            <v:group style="position:absolute;left:5858;top:27;width:2;height:258" coordorigin="5858,27" coordsize="2,258">
              <v:shape style="position:absolute;left:5858;top:27;width:2;height:258" coordorigin="5858,27" coordsize="0,258" path="m5858,27l5858,285e" filled="false" stroked="true" strokeweight="2.74pt" strokecolor="#000000">
                <v:path arrowok="t"/>
              </v:shape>
            </v:group>
            <v:group style="position:absolute;left:5907;top:29;width:240;height:257" coordorigin="5907,29" coordsize="240,257">
              <v:shape style="position:absolute;left:5907;top:29;width:240;height:257" coordorigin="5907,29" coordsize="240,257" path="m5976,29l5916,29,5996,151,5907,285,5970,285,6027,197,6088,197,6060,153,6087,111,6029,111,5976,29xe" filled="true" fillcolor="#000000" stroked="false">
                <v:path arrowok="t"/>
                <v:fill type="solid"/>
              </v:shape>
              <v:shape style="position:absolute;left:5907;top:29;width:240;height:257" coordorigin="5907,29" coordsize="240,257" path="m6088,197l6027,197,6085,285,6147,285,6088,197xe" filled="true" fillcolor="#000000" stroked="false">
                <v:path arrowok="t"/>
                <v:fill type="solid"/>
              </v:shape>
              <v:shape style="position:absolute;left:5907;top:29;width:240;height:257" coordorigin="5907,29" coordsize="240,257" path="m6140,29l6079,29,6029,111,6087,111,6140,29xe" filled="true" fillcolor="#000000" stroked="false">
                <v:path arrowok="t"/>
                <v:fill type="solid"/>
              </v:shape>
            </v:group>
            <v:group style="position:absolute;left:66;top:2318;width:10684;height:356" coordorigin="66,2318" coordsize="10684,356">
              <v:shape style="position:absolute;left:66;top:2318;width:10684;height:356" coordorigin="66,2318" coordsize="10684,356" path="m66,2673l10749,2673,10749,2318,66,2318,66,2673xe" filled="true" fillcolor="#bfbfbf" stroked="false">
                <v:path arrowok="t"/>
                <v:fill type="solid"/>
              </v:shape>
            </v:group>
            <v:group style="position:absolute;left:159;top:2405;width:10497;height:269" coordorigin="159,2405" coordsize="10497,269">
              <v:shape style="position:absolute;left:159;top:2405;width:10497;height:269" coordorigin="159,2405" coordsize="10497,269" path="m159,2673l10656,2673,10656,2405,159,2405,159,2673xe" filled="true" fillcolor="#bfbfbf" stroked="false">
                <v:path arrowok="t"/>
                <v:fill type="solid"/>
              </v:shape>
            </v:group>
            <v:group style="position:absolute;left:175;top:2472;width:104;height:141" coordorigin="175,2472" coordsize="104,141">
              <v:shape style="position:absolute;left:175;top:2472;width:104;height:141" coordorigin="175,2472" coordsize="104,141" path="m198,2611l180,2611,182,2612,195,2612,198,2611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75,2611l252,2611,253,2612,273,2612,275,2611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01,2610l176,2610,176,2611,201,2611,201,2610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77,2610l249,2610,249,2611,277,2611,277,2610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30,2472l181,2472,179,2473,177,2474,175,2475,175,2610,203,2610,203,2555,254,2555,253,2553,252,2551,249,2550,248,2549,243,2546,248,2545,252,2544,259,2539,261,2537,264,2533,203,2533,203,2493,267,2493,266,2491,261,2484,254,2479,249,2477,246,2475,240,2473,233,2473,230,2472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54,2555l217,2555,224,2558,228,2562,230,2567,233,2569,235,2576,247,2607,248,2609,248,2610,278,2610,278,2606,277,2605,277,2601,276,2599,264,2571,263,2568,261,2565,259,2563,258,2559,257,2557,254,2555xe" filled="true" fillcolor="#000000" stroked="false">
                <v:path arrowok="t"/>
                <v:fill type="solid"/>
              </v:shape>
              <v:shape style="position:absolute;left:175;top:2472;width:104;height:141" coordorigin="175,2472" coordsize="104,141" path="m267,2493l223,2493,225,2495,228,2495,233,2496,236,2498,239,2502,241,2504,241,2519,237,2526,235,2527,234,2529,231,2531,228,2532,225,2533,264,2533,266,2531,269,2523,270,2519,271,2515,271,2504,270,2499,269,2496,267,2493xe" filled="true" fillcolor="#000000" stroked="false">
                <v:path arrowok="t"/>
                <v:fill type="solid"/>
              </v:shape>
            </v:group>
            <v:group style="position:absolute;left:291;top:2505;width:104;height:108" coordorigin="291,2505" coordsize="104,108">
              <v:shape style="position:absolute;left:291;top:2505;width:104;height:108" coordorigin="291,2505" coordsize="104,108" path="m353,2505l336,2505,327,2507,291,2569,293,2576,295,2583,296,2589,333,2613,350,2613,359,2612,365,2610,372,2607,377,2604,386,2594,387,2592,335,2592,331,2589,329,2588,326,2586,325,2583,323,2580,320,2573,320,2569,319,2564,319,2555,320,2550,321,2546,321,2541,324,2538,325,2535,330,2531,332,2529,336,2527,388,2527,360,2507,353,2505xe" filled="true" fillcolor="#000000" stroked="false">
                <v:path arrowok="t"/>
                <v:fill type="solid"/>
              </v:shape>
              <v:shape style="position:absolute;left:291;top:2505;width:104;height:108" coordorigin="291,2505" coordsize="104,108" path="m388,2527l348,2527,355,2529,357,2531,360,2533,362,2537,363,2539,366,2546,366,2551,367,2555,367,2565,366,2569,366,2574,363,2581,354,2591,350,2592,387,2592,389,2588,393,2574,395,2567,395,2550,393,2543,391,2535,390,2529,388,2527xe" filled="true" fillcolor="#000000" stroked="false">
                <v:path arrowok="t"/>
                <v:fill type="solid"/>
              </v:shape>
            </v:group>
            <v:group style="position:absolute;left:405;top:2508;width:158;height:105" coordorigin="405,2508" coordsize="158,105">
              <v:shape style="position:absolute;left:405;top:2508;width:158;height:105" coordorigin="405,2508" coordsize="158,105" path="m463,2611l438,2611,440,2612,462,2612,463,2611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530,2611l505,2611,507,2612,529,2612,530,2611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467,2609l434,2609,434,2610,435,2611,465,2611,467,2610,467,2609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534,2609l501,2609,501,2610,503,2611,533,2611,534,2610,534,2609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431,2508l408,2508,408,2509,407,2509,405,2510,405,2514,407,2515,407,2520,433,2606,433,2609,468,2609,468,2606,474,2583,452,2583,452,2582,433,2511,433,2510,431,2508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508,2547l483,2547,500,2606,500,2609,535,2609,535,2606,542,2583,517,2583,517,2582,508,2547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495,2508l474,2508,471,2510,471,2511,453,2582,452,2583,474,2583,483,2547,508,2547,498,2511,498,2510,497,2509,495,2509,495,2508xe" filled="true" fillcolor="#000000" stroked="false">
                <v:path arrowok="t"/>
                <v:fill type="solid"/>
              </v:shape>
              <v:shape style="position:absolute;left:405;top:2508;width:158;height:105" coordorigin="405,2508" coordsize="158,105" path="m560,2508l539,2508,536,2510,536,2511,517,2582,517,2583,542,2583,561,2520,561,2517,563,2515,563,2509,561,2509,560,2508xe" filled="true" fillcolor="#000000" stroked="false">
                <v:path arrowok="t"/>
                <v:fill type="solid"/>
              </v:shape>
            </v:group>
            <v:group style="position:absolute;left:624;top:2472;width:95;height:141" coordorigin="624,2472" coordsize="95,141">
              <v:shape style="position:absolute;left:624;top:2472;width:95;height:141" coordorigin="624,2472" coordsize="95,141" path="m663,2611l642,2611,643,2612,661,2612,663,2611xe" filled="true" fillcolor="#000000" stroked="false">
                <v:path arrowok="t"/>
                <v:fill type="solid"/>
              </v:shape>
              <v:shape style="position:absolute;left:624;top:2472;width:95;height:141" coordorigin="624,2472" coordsize="95,141" path="m715,2472l627,2472,625,2474,625,2477,624,2479,624,2491,626,2496,627,2497,687,2497,638,2605,637,2606,637,2610,638,2611,667,2611,667,2610,668,2610,668,2609,669,2607,715,2502,715,2499,716,2498,716,2496,717,2495,717,2490,719,2487,719,2481,717,2479,717,2475,716,2474,716,2473,715,2473,715,2472xe" filled="true" fillcolor="#000000" stroked="false">
                <v:path arrowok="t"/>
                <v:fill type="solid"/>
              </v:shape>
            </v:group>
            <v:group style="position:absolute;left:44;top:329;width:2;height:11268" coordorigin="44,329" coordsize="2,11268">
              <v:shape style="position:absolute;left:44;top:329;width:2;height:11268" coordorigin="44,329" coordsize="0,11268" path="m44,329l44,11597e" filled="false" stroked="true" strokeweight="2.260pt" strokecolor="#000000">
                <v:path arrowok="t"/>
              </v:shape>
            </v:group>
            <v:group style="position:absolute;left:23;top:2294;width:10770;height:2" coordorigin="23,2294" coordsize="10770,2">
              <v:shape style="position:absolute;left:23;top:2294;width:10770;height:2" coordorigin="23,2294" coordsize="10770,0" path="m23,2294l10793,2294e" filled="false" stroked="true" strokeweight="2.260pt" strokecolor="#000000">
                <v:path arrowok="t"/>
              </v:shape>
            </v:group>
            <v:group style="position:absolute;left:66;top:2360;width:10684;height:2" coordorigin="66,2360" coordsize="10684,2">
              <v:shape style="position:absolute;left:66;top:2360;width:10684;height:2" coordorigin="66,2360" coordsize="10684,0" path="m66,2360l10749,2360e" filled="false" stroked="true" strokeweight="4.54pt" strokecolor="#bfbfbf">
                <v:path arrowok="t"/>
              </v:shape>
            </v:group>
            <v:group style="position:absolute;left:10771;top:329;width:2;height:11268" coordorigin="10771,329" coordsize="2,11268">
              <v:shape style="position:absolute;left:10771;top:329;width:2;height:11268" coordorigin="10771,329" coordsize="0,11268" path="m10771,329l10771,11597e" filled="false" stroked="true" strokeweight="2.260pt" strokecolor="#000000">
                <v:path arrowok="t"/>
              </v:shape>
            </v:group>
            <v:group style="position:absolute;left:962;top:3140;width:108;height:140" coordorigin="962,3140" coordsize="108,140">
              <v:shape style="position:absolute;left:962;top:3140;width:108;height:140" coordorigin="962,3140" coordsize="108,140" path="m1028,3278l1007,3278,1008,3279,1027,3279,1028,3278xe" filled="true" fillcolor="#000000" stroked="false">
                <v:path arrowok="t"/>
                <v:fill type="solid"/>
              </v:shape>
              <v:shape style="position:absolute;left:962;top:3140;width:108;height:140" coordorigin="962,3140" coordsize="108,140" path="m1031,3277l1004,3277,1004,3278,1031,3278,1031,3277xe" filled="true" fillcolor="#000000" stroked="false">
                <v:path arrowok="t"/>
                <v:fill type="solid"/>
              </v:shape>
              <v:shape style="position:absolute;left:962;top:3140;width:108;height:140" coordorigin="962,3140" coordsize="108,140" path="m1032,3163l1003,3163,1003,3277,1032,3277,1032,3163xe" filled="true" fillcolor="#000000" stroked="false">
                <v:path arrowok="t"/>
                <v:fill type="solid"/>
              </v:shape>
              <v:shape style="position:absolute;left:962;top:3140;width:108;height:140" coordorigin="962,3140" coordsize="108,140" path="m1069,3161l965,3161,965,3162,966,3163,1068,3163,1068,3162,1069,3162,1069,3161xe" filled="true" fillcolor="#000000" stroked="false">
                <v:path arrowok="t"/>
                <v:fill type="solid"/>
              </v:shape>
              <v:shape style="position:absolute;left:962;top:3140;width:108;height:140" coordorigin="962,3140" coordsize="108,140" path="m1069,3140l965,3140,965,3141,963,3143,963,3147,962,3149,962,3153,963,3156,963,3161,1070,3161,1070,3143,1069,3141,1069,3140xe" filled="true" fillcolor="#000000" stroked="false">
                <v:path arrowok="t"/>
                <v:fill type="solid"/>
              </v:shape>
            </v:group>
            <v:group style="position:absolute;left:1081;top:3174;width:104;height:108" coordorigin="1081,3174" coordsize="104,108">
              <v:shape style="position:absolute;left:1081;top:3174;width:104;height:108" coordorigin="1081,3174" coordsize="104,108" path="m1149,3174l1124,3174,1117,3175,1110,3177,1104,3180,1098,3183,1094,3188,1089,3193,1086,3199,1083,3206,1082,3212,1081,3221,1081,3237,1093,3267,1097,3272,1103,3276,1115,3281,1123,3282,1140,3282,1175,3260,1128,3260,1121,3258,1118,3255,1116,3254,1113,3251,1112,3248,1111,3245,1110,3240,1109,3236,1109,3217,1112,3206,1115,3204,1116,3200,1118,3198,1125,3195,1128,3194,1177,3194,1176,3192,1171,3187,1167,3182,1163,3179,1155,3176,1149,3174xe" filled="true" fillcolor="#000000" stroked="false">
                <v:path arrowok="t"/>
                <v:fill type="solid"/>
              </v:shape>
              <v:shape style="position:absolute;left:1081;top:3174;width:104;height:108" coordorigin="1081,3174" coordsize="104,108" path="m1177,3194l1137,3194,1141,3195,1143,3197,1147,3199,1149,3201,1151,3204,1153,3207,1154,3211,1154,3215,1155,3218,1155,3237,1151,3252,1146,3257,1142,3258,1140,3259,1136,3260,1175,3260,1184,3217,1183,3210,1181,3204,1178,3197,1177,3194xe" filled="true" fillcolor="#000000" stroked="false">
                <v:path arrowok="t"/>
                <v:fill type="solid"/>
              </v:shape>
            </v:group>
            <v:group style="position:absolute;left:1193;top:3150;width:69;height:132" coordorigin="1193,3150" coordsize="69,132">
              <v:shape style="position:absolute;left:1193;top:3150;width:69;height:132" coordorigin="1193,3150" coordsize="69,132" path="m1236,3198l1208,3198,1208,3253,1235,3282,1244,3282,1247,3281,1251,3281,1254,3279,1255,3279,1256,3278,1257,3278,1260,3276,1260,3275,1261,3273,1261,3259,1243,3259,1239,3258,1238,3254,1237,3252,1236,3248,1236,3198xe" filled="true" fillcolor="#000000" stroked="false">
                <v:path arrowok="t"/>
                <v:fill type="solid"/>
              </v:shape>
              <v:shape style="position:absolute;left:1193;top:3150;width:69;height:132" coordorigin="1193,3150" coordsize="69,132" path="m1260,3257l1255,3257,1254,3258,1251,3258,1250,3259,1261,3259,1260,3258,1260,3257xe" filled="true" fillcolor="#000000" stroked="false">
                <v:path arrowok="t"/>
                <v:fill type="solid"/>
              </v:shape>
              <v:shape style="position:absolute;left:1193;top:3150;width:69;height:132" coordorigin="1193,3150" coordsize="69,132" path="m1259,3176l1195,3176,1195,3177,1194,3179,1194,3181,1193,3183,1193,3191,1194,3193,1194,3195,1196,3198,1259,3198,1260,3197,1260,3195,1261,3193,1261,3180,1260,3179,1260,3177,1259,3176xe" filled="true" fillcolor="#000000" stroked="false">
                <v:path arrowok="t"/>
                <v:fill type="solid"/>
              </v:shape>
              <v:shape style="position:absolute;left:1193;top:3150;width:69;height:132" coordorigin="1193,3150" coordsize="69,132" path="m1233,3151l1211,3151,1209,3152,1209,3153,1208,3153,1208,3176,1236,3176,1236,3153,1233,3151xe" filled="true" fillcolor="#000000" stroked="false">
                <v:path arrowok="t"/>
                <v:fill type="solid"/>
              </v:shape>
              <v:shape style="position:absolute;left:1193;top:3150;width:69;height:132" coordorigin="1193,3150" coordsize="69,132" path="m1231,3150l1214,3150,1213,3151,1232,3151,1231,3150xe" filled="true" fillcolor="#000000" stroked="false">
                <v:path arrowok="t"/>
                <v:fill type="solid"/>
              </v:shape>
            </v:group>
            <v:group style="position:absolute;left:1275;top:3174;width:88;height:108" coordorigin="1275,3174" coordsize="88,108">
              <v:shape style="position:absolute;left:1275;top:3174;width:88;height:108" coordorigin="1275,3174" coordsize="88,108" path="m1361,3194l1325,3194,1327,3195,1329,3195,1332,3198,1333,3200,1334,3201,1335,3204,1335,3206,1337,3209,1337,3218,1310,3218,1298,3221,1278,3236,1275,3240,1275,3260,1278,3264,1279,3267,1281,3271,1285,3273,1287,3276,1291,3278,1301,3281,1304,3282,1316,3282,1322,3281,1332,3276,1337,3272,1340,3269,1363,3269,1363,3263,1311,3263,1308,3261,1303,3257,1302,3253,1302,3245,1303,3243,1304,3241,1307,3239,1311,3236,1315,3236,1317,3235,1363,3235,1363,3205,1362,3199,1361,3194xe" filled="true" fillcolor="#000000" stroked="false">
                <v:path arrowok="t"/>
                <v:fill type="solid"/>
              </v:shape>
              <v:shape style="position:absolute;left:1275;top:3174;width:88;height:108" coordorigin="1275,3174" coordsize="88,108" path="m1361,3278l1341,3278,1341,3279,1359,3279,1361,3278xe" filled="true" fillcolor="#000000" stroked="false">
                <v:path arrowok="t"/>
                <v:fill type="solid"/>
              </v:shape>
              <v:shape style="position:absolute;left:1275;top:3174;width:88;height:108" coordorigin="1275,3174" coordsize="88,108" path="m1363,3269l1340,3269,1340,3278,1362,3278,1363,3277,1363,3269xe" filled="true" fillcolor="#000000" stroked="false">
                <v:path arrowok="t"/>
                <v:fill type="solid"/>
              </v:shape>
              <v:shape style="position:absolute;left:1275;top:3174;width:88;height:108" coordorigin="1275,3174" coordsize="88,108" path="m1363,3235l1337,3235,1337,3251,1333,3255,1329,3258,1326,3259,1323,3261,1320,3263,1363,3263,1363,3235xe" filled="true" fillcolor="#000000" stroked="false">
                <v:path arrowok="t"/>
                <v:fill type="solid"/>
              </v:shape>
              <v:shape style="position:absolute;left:1275;top:3174;width:88;height:108" coordorigin="1275,3174" coordsize="88,108" path="m1334,3174l1308,3174,1297,3177,1293,3177,1291,3179,1287,3180,1284,3183,1283,3183,1281,3185,1281,3186,1280,3187,1280,3199,1281,3200,1281,3201,1284,3204,1286,3204,1287,3203,1290,3203,1291,3201,1296,3199,1299,3198,1302,3197,1309,3194,1361,3194,1358,3189,1356,3186,1352,3182,1350,3179,1345,3177,1339,3175,1334,3174xe" filled="true" fillcolor="#000000" stroked="false">
                <v:path arrowok="t"/>
                <v:fill type="solid"/>
              </v:shape>
              <v:shape style="position:absolute;left:1388;top:3118;width:1877;height:201" type="#_x0000_t75" stroked="false">
                <v:imagedata r:id="rId120" o:title=""/>
              </v:shape>
              <v:shape style="position:absolute;left:4304;top:2859;width:6174;height:692" type="#_x0000_t75" stroked="false">
                <v:imagedata r:id="rId121" o:title=""/>
              </v:shape>
            </v:group>
            <v:group style="position:absolute;left:66;top:2695;width:10684;height:2" coordorigin="66,2695" coordsize="10684,2">
              <v:shape style="position:absolute;left:66;top:2695;width:10684;height:2" coordorigin="66,2695" coordsize="10684,0" path="m66,2695l10749,2695e" filled="false" stroked="true" strokeweight="2.260pt" strokecolor="#000000">
                <v:path arrowok="t"/>
              </v:shape>
            </v:group>
            <v:group style="position:absolute;left:4188;top:2717;width:2;height:1281" coordorigin="4188,2717" coordsize="2,1281">
              <v:shape style="position:absolute;left:4188;top:2717;width:2;height:1281" coordorigin="4188,2717" coordsize="0,1281" path="m4188,2717l4188,3997e" filled="false" stroked="true" strokeweight=".64001pt" strokecolor="#000000">
                <v:path arrowok="t"/>
              </v:shape>
            </v:group>
            <v:group style="position:absolute;left:66;top:3617;width:10684;height:2" coordorigin="66,3617" coordsize="10684,2">
              <v:shape style="position:absolute;left:66;top:3617;width:10684;height:2" coordorigin="66,3617" coordsize="10684,0" path="m66,3617l10749,3617e" filled="false" stroked="true" strokeweight=".580pt" strokecolor="#000000">
                <v:path arrowok="t"/>
              </v:shape>
            </v:group>
            <v:group style="position:absolute;left:66;top:4041;width:10684;height:357" coordorigin="66,4041" coordsize="10684,357">
              <v:shape style="position:absolute;left:66;top:4041;width:10684;height:357" coordorigin="66,4041" coordsize="10684,357" path="m66,4398l10749,4398,10749,4041,66,4041,66,4398xe" filled="true" fillcolor="#bfbfbf" stroked="false">
                <v:path arrowok="t"/>
                <v:fill type="solid"/>
              </v:shape>
            </v:group>
            <v:group style="position:absolute;left:159;top:4128;width:10497;height:270" coordorigin="159,4128" coordsize="10497,270">
              <v:shape style="position:absolute;left:159;top:4128;width:10497;height:270" coordorigin="159,4128" coordsize="10497,270" path="m159,4398l10656,4398,10656,4128,159,4128,159,4398xe" filled="true" fillcolor="#bfbfbf" stroked="false">
                <v:path arrowok="t"/>
                <v:fill type="solid"/>
              </v:shape>
              <v:shape style="position:absolute;left:175;top:4193;width:545;height:144" type="#_x0000_t75" stroked="false">
                <v:imagedata r:id="rId122" o:title=""/>
              </v:shape>
            </v:group>
            <v:group style="position:absolute;left:66;top:3996;width:10684;height:46" coordorigin="66,3996" coordsize="10684,46">
              <v:shape style="position:absolute;left:66;top:3996;width:10684;height:46" coordorigin="66,3996" coordsize="10684,46" path="m66,4041l10749,4041,10749,3996,66,3996,66,4041xe" filled="true" fillcolor="#000000" stroked="false">
                <v:path arrowok="t"/>
                <v:fill type="solid"/>
              </v:shape>
            </v:group>
            <v:group style="position:absolute;left:66;top:4039;width:10684;height:91" coordorigin="66,4039" coordsize="10684,91">
              <v:shape style="position:absolute;left:66;top:4039;width:10684;height:91" coordorigin="66,4039" coordsize="10684,91" path="m66,4130l10749,4130,10749,4039,66,4039,66,4130xe" filled="true" fillcolor="#bfbfbf" stroked="false">
                <v:path arrowok="t"/>
                <v:fill type="solid"/>
              </v:shape>
              <v:shape style="position:absolute;left:361;top:4815;width:3514;height:460" type="#_x0000_t75" stroked="false">
                <v:imagedata r:id="rId123" o:title=""/>
              </v:shape>
            </v:group>
            <v:group style="position:absolute;left:4304;top:4561;width:108;height:140" coordorigin="4304,4561" coordsize="108,140">
              <v:shape style="position:absolute;left:4304;top:4561;width:108;height:140" coordorigin="4304,4561" coordsize="108,140" path="m4370,4699l4347,4699,4349,4700,4369,4700,4370,4699xe" filled="true" fillcolor="#000000" stroked="false">
                <v:path arrowok="t"/>
                <v:fill type="solid"/>
              </v:shape>
              <v:shape style="position:absolute;left:4304;top:4561;width:108;height:140" coordorigin="4304,4561" coordsize="108,140" path="m4373,4584l4345,4584,4345,4698,4346,4699,4371,4699,4373,4698,4373,4584xe" filled="true" fillcolor="#000000" stroked="false">
                <v:path arrowok="t"/>
                <v:fill type="solid"/>
              </v:shape>
              <v:shape style="position:absolute;left:4304;top:4561;width:108;height:140" coordorigin="4304,4561" coordsize="108,140" path="m4410,4561l4305,4561,4305,4563,4304,4563,4304,4579,4305,4580,4305,4583,4307,4583,4307,4584,4409,4584,4411,4581,4411,4579,4412,4578,4412,4567,4411,4565,4411,4562,4410,4561xe" filled="true" fillcolor="#000000" stroked="false">
                <v:path arrowok="t"/>
                <v:fill type="solid"/>
              </v:shape>
            </v:group>
            <v:group style="position:absolute;left:4428;top:4550;width:93;height:150" coordorigin="4428,4550" coordsize="93,150">
              <v:shape style="position:absolute;left:4428;top:4550;width:93;height:150" coordorigin="4428,4550" coordsize="93,150" path="m4452,4699l4430,4699,4431,4700,4451,4700,4452,4699xe" filled="true" fillcolor="#000000" stroked="false">
                <v:path arrowok="t"/>
                <v:fill type="solid"/>
              </v:shape>
              <v:shape style="position:absolute;left:4428;top:4550;width:93;height:150" coordorigin="4428,4550" coordsize="93,150" path="m4517,4699l4495,4699,4496,4700,4515,4700,4517,4699xe" filled="true" fillcolor="#000000" stroked="false">
                <v:path arrowok="t"/>
                <v:fill type="solid"/>
              </v:shape>
              <v:shape style="position:absolute;left:4428;top:4550;width:93;height:150" coordorigin="4428,4550" coordsize="93,150" path="m4453,4551l4429,4551,4429,4553,4428,4554,4428,4698,4429,4698,4429,4699,4454,4699,4454,4698,4455,4697,4455,4633,4459,4627,4463,4623,4470,4619,4473,4617,4517,4617,4517,4614,4513,4608,4455,4608,4455,4554,4453,4551xe" filled="true" fillcolor="#000000" stroked="false">
                <v:path arrowok="t"/>
                <v:fill type="solid"/>
              </v:shape>
              <v:shape style="position:absolute;left:4428;top:4550;width:93;height:150" coordorigin="4428,4550" coordsize="93,150" path="m4517,4617l4479,4617,4482,4619,4483,4619,4485,4620,4489,4623,4491,4628,4491,4631,4493,4633,4493,4698,4494,4698,4494,4699,4519,4699,4519,4698,4520,4697,4520,4631,4518,4619,4517,4617xe" filled="true" fillcolor="#000000" stroked="false">
                <v:path arrowok="t"/>
                <v:fill type="solid"/>
              </v:shape>
              <v:shape style="position:absolute;left:4428;top:4550;width:93;height:150" coordorigin="4428,4550" coordsize="93,150" path="m4496,4595l4475,4595,4470,4597,4464,4599,4459,4603,4455,4608,4513,4608,4512,4607,4509,4602,4506,4599,4496,4595xe" filled="true" fillcolor="#000000" stroked="false">
                <v:path arrowok="t"/>
                <v:fill type="solid"/>
              </v:shape>
              <v:shape style="position:absolute;left:4428;top:4550;width:93;height:150" coordorigin="4428,4550" coordsize="93,150" path="m4451,4550l4431,4550,4430,4551,4452,4551,4451,4550xe" filled="true" fillcolor="#000000" stroked="false">
                <v:path arrowok="t"/>
                <v:fill type="solid"/>
              </v:shape>
            </v:group>
            <v:group style="position:absolute;left:4539;top:4595;width:95;height:108" coordorigin="4539,4595" coordsize="95,108">
              <v:shape style="position:absolute;left:4539;top:4595;width:95;height:108" coordorigin="4539,4595" coordsize="95,108" path="m4597,4595l4581,4595,4574,4596,4539,4641,4540,4659,4541,4667,4543,4673,4545,4680,4583,4703,4601,4703,4604,4701,4609,4701,4616,4699,4619,4699,4622,4698,4623,4697,4626,4697,4628,4694,4628,4693,4629,4693,4629,4682,4589,4682,4578,4679,4575,4677,4573,4675,4572,4673,4569,4670,4569,4667,4567,4659,4567,4655,4631,4655,4632,4652,4633,4651,4634,4649,4634,4638,4567,4638,4568,4634,4568,4631,4569,4628,4569,4625,4572,4622,4573,4620,4577,4616,4581,4614,4628,4614,4627,4611,4623,4608,4620,4603,4615,4599,4609,4597,4604,4596,4597,4595xe" filled="true" fillcolor="#000000" stroked="false">
                <v:path arrowok="t"/>
                <v:fill type="solid"/>
              </v:shape>
              <v:shape style="position:absolute;left:4539;top:4595;width:95;height:108" coordorigin="4539,4595" coordsize="95,108" path="m4627,4675l4626,4675,4623,4676,4622,4676,4620,4677,4619,4677,4615,4679,4613,4680,4610,4680,4603,4682,4629,4682,4629,4677,4627,4675xe" filled="true" fillcolor="#000000" stroked="false">
                <v:path arrowok="t"/>
                <v:fill type="solid"/>
              </v:shape>
              <v:shape style="position:absolute;left:4539;top:4595;width:95;height:108" coordorigin="4539,4595" coordsize="95,108" path="m4628,4614l4595,4614,4601,4615,4603,4620,4607,4625,4608,4631,4608,4638,4634,4638,4634,4634,4632,4622,4629,4616,4628,4614xe" filled="true" fillcolor="#000000" stroked="false">
                <v:path arrowok="t"/>
                <v:fill type="solid"/>
              </v:shape>
              <v:shape style="position:absolute;left:4751;top:4571;width:794;height:132" type="#_x0000_t75" stroked="false">
                <v:imagedata r:id="rId124" o:title=""/>
              </v:shape>
              <v:shape style="position:absolute;left:4310;top:4538;width:6286;height:1005" type="#_x0000_t75" stroked="false">
                <v:imagedata r:id="rId125" o:title=""/>
              </v:shape>
            </v:group>
            <v:group style="position:absolute;left:10323;top:4819;width:2;height:159" coordorigin="10323,4819" coordsize="2,159">
              <v:shape style="position:absolute;left:10323;top:4819;width:2;height:159" coordorigin="10323,4819" coordsize="0,159" path="m10323,4819l10323,4977e" filled="false" stroked="true" strokeweight="1.42pt" strokecolor="#000000">
                <v:path arrowok="t"/>
              </v:shape>
            </v:group>
            <v:group style="position:absolute;left:10311;top:4818;width:25;height:2" coordorigin="10311,4818" coordsize="25,2">
              <v:shape style="position:absolute;left:10311;top:4818;width:25;height:2" coordorigin="10311,4818" coordsize="25,0" path="m10311,4818l10335,4818e" filled="false" stroked="true" strokeweight=".22pt" strokecolor="#000000">
                <v:path arrowok="t"/>
              </v:shape>
            </v:group>
            <v:group style="position:absolute;left:10410;top:4820;width:32;height:147" coordorigin="10410,4820" coordsize="32,147">
              <v:shape style="position:absolute;left:10410;top:4820;width:32;height:147" coordorigin="10410,4820" coordsize="32,147" path="m10436,4965l10415,4965,10416,4967,10435,4967,10436,4965xe" filled="true" fillcolor="#000000" stroked="false">
                <v:path arrowok="t"/>
                <v:fill type="solid"/>
              </v:shape>
              <v:shape style="position:absolute;left:10410;top:4820;width:32;height:147" coordorigin="10410,4820" coordsize="32,147" path="m10439,4964l10413,4964,10413,4965,10439,4965,10439,4964xe" filled="true" fillcolor="#000000" stroked="false">
                <v:path arrowok="t"/>
                <v:fill type="solid"/>
              </v:shape>
              <v:shape style="position:absolute;left:10410;top:4820;width:32;height:147" coordorigin="10410,4820" coordsize="32,147" path="m10437,4863l10415,4863,10412,4866,10412,4964,10440,4964,10440,4866,10437,4863xe" filled="true" fillcolor="#000000" stroked="false">
                <v:path arrowok="t"/>
                <v:fill type="solid"/>
              </v:shape>
              <v:shape style="position:absolute;left:10410;top:4820;width:32;height:147" coordorigin="10410,4820" coordsize="32,147" path="m10434,4862l10417,4862,10416,4863,10435,4863,10434,4862xe" filled="true" fillcolor="#000000" stroked="false">
                <v:path arrowok="t"/>
                <v:fill type="solid"/>
              </v:shape>
              <v:shape style="position:absolute;left:10410;top:4820;width:32;height:147" coordorigin="10410,4820" coordsize="32,147" path="m10433,4820l10419,4820,10416,4821,10413,4823,10411,4825,10410,4829,10410,4839,10411,4843,10416,4848,10419,4849,10431,4849,10436,4848,10441,4843,10441,4825,10439,4823,10436,4821,10433,4820xe" filled="true" fillcolor="#000000" stroked="false">
                <v:path arrowok="t"/>
                <v:fill type="solid"/>
              </v:shape>
            </v:group>
            <v:group style="position:absolute;left:10467;top:4861;width:93;height:106" coordorigin="10467,4861" coordsize="93,106">
              <v:shape style="position:absolute;left:10467;top:4861;width:93;height:106" coordorigin="10467,4861" coordsize="93,106" path="m10493,4965l10471,4965,10472,4967,10491,4967,10493,4965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556,4965l10536,4965,10536,4967,10556,4967,10556,4965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494,4964l10469,4964,10469,4965,10494,4965,10494,4964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559,4964l10533,4964,10533,4965,10559,4965,10559,4964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489,4863l10470,4863,10467,4866,10467,4964,10495,4964,10495,4899,10499,4893,10502,4890,10509,4885,10513,4884,10557,4884,10556,4880,10555,4878,10491,4878,10491,4866,10490,4866,10490,4865,10489,4863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557,4884l10519,4884,10521,4885,10524,4885,10529,4890,10531,4895,10531,4897,10532,4899,10532,4964,10560,4964,10560,4896,10559,4890,10557,4884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536,4861l10518,4861,10513,4862,10507,4865,10502,4868,10496,4872,10491,4878,10555,4878,10555,4877,10551,4873,10549,4868,10545,4866,10536,4861xe" filled="true" fillcolor="#000000" stroked="false">
                <v:path arrowok="t"/>
                <v:fill type="solid"/>
              </v:shape>
              <v:shape style="position:absolute;left:10467;top:4861;width:93;height:106" coordorigin="10467,4861" coordsize="93,106" path="m10487,4862l10472,4862,10471,4863,10488,4863,10487,4862xe" filled="true" fillcolor="#000000" stroked="false">
                <v:path arrowok="t"/>
                <v:fill type="solid"/>
              </v:shape>
            </v:group>
            <v:group style="position:absolute;left:66;top:4412;width:10684;height:2" coordorigin="66,4412" coordsize="10684,2">
              <v:shape style="position:absolute;left:66;top:4412;width:10684;height:2" coordorigin="66,4412" coordsize="10684,0" path="m66,4412l10749,4412e" filled="false" stroked="true" strokeweight="1.54pt" strokecolor="#000000">
                <v:path arrowok="t"/>
              </v:shape>
            </v:group>
            <v:group style="position:absolute;left:4188;top:4421;width:2;height:1531" coordorigin="4188,4421" coordsize="2,1531">
              <v:shape style="position:absolute;left:4188;top:4421;width:2;height:1531" coordorigin="4188,4421" coordsize="0,1531" path="m4188,4421l4188,5952e" filled="false" stroked="true" strokeweight=".64001pt" strokecolor="#000000">
                <v:path arrowok="t"/>
              </v:shape>
            </v:group>
            <v:group style="position:absolute;left:66;top:5573;width:10684;height:2" coordorigin="66,5573" coordsize="10684,2">
              <v:shape style="position:absolute;left:66;top:5573;width:10684;height:2" coordorigin="66,5573" coordsize="10684,0" path="m66,5573l10749,5573e" filled="false" stroked="true" strokeweight=".580pt" strokecolor="#000000">
                <v:path arrowok="t"/>
              </v:shape>
            </v:group>
            <v:group style="position:absolute;left:66;top:5997;width:10684;height:357" coordorigin="66,5997" coordsize="10684,357">
              <v:shape style="position:absolute;left:66;top:5997;width:10684;height:357" coordorigin="66,5997" coordsize="10684,357" path="m66,6354l10749,6354,10749,5997,66,5997,66,6354xe" filled="true" fillcolor="#bfbfbf" stroked="false">
                <v:path arrowok="t"/>
                <v:fill type="solid"/>
              </v:shape>
            </v:group>
            <v:group style="position:absolute;left:159;top:6084;width:10497;height:270" coordorigin="159,6084" coordsize="10497,270">
              <v:shape style="position:absolute;left:159;top:6084;width:10497;height:270" coordorigin="159,6084" coordsize="10497,270" path="m159,6354l10656,6354,10656,6084,159,6084,159,6354xe" filled="true" fillcolor="#bfbfbf" stroked="false">
                <v:path arrowok="t"/>
                <v:fill type="solid"/>
              </v:shape>
            </v:group>
            <v:group style="position:absolute;left:175;top:6151;width:104;height:140" coordorigin="175,6151" coordsize="104,140">
              <v:shape style="position:absolute;left:175;top:6151;width:104;height:140" coordorigin="175,6151" coordsize="104,140" path="m200,6289l177,6289,179,6290,199,6290,200,6289xe" filled="true" fillcolor="#000000" stroked="false">
                <v:path arrowok="t"/>
                <v:fill type="solid"/>
              </v:shape>
              <v:shape style="position:absolute;left:175;top:6151;width:104;height:140" coordorigin="175,6151" coordsize="104,140" path="m254,6233l215,6233,217,6234,219,6234,224,6236,225,6239,228,6240,229,6242,230,6246,233,6248,234,6252,235,6254,247,6285,248,6287,248,6288,251,6290,276,6290,278,6288,278,6284,277,6283,277,6281,276,6277,264,6249,263,6247,261,6243,259,6241,255,6234,254,6233xe" filled="true" fillcolor="#000000" stroked="false">
                <v:path arrowok="t"/>
                <v:fill type="solid"/>
              </v:shape>
              <v:shape style="position:absolute;left:175;top:6151;width:104;height:140" coordorigin="175,6151" coordsize="104,140" path="m235,6151l179,6151,177,6152,175,6153,175,6288,176,6289,201,6289,203,6288,203,6233,254,6233,252,6230,249,6229,248,6228,243,6225,248,6224,259,6217,264,6212,203,6212,203,6173,268,6173,261,6163,258,6159,254,6157,249,6156,246,6153,240,6152,235,6151xe" filled="true" fillcolor="#000000" stroked="false">
                <v:path arrowok="t"/>
                <v:fill type="solid"/>
              </v:shape>
              <v:shape style="position:absolute;left:175;top:6151;width:104;height:140" coordorigin="175,6151" coordsize="104,140" path="m268,6173l227,6173,228,6174,233,6175,236,6177,239,6180,241,6183,241,6198,237,6205,235,6206,231,6210,228,6210,225,6211,222,6212,264,6212,266,6209,270,6198,271,6193,271,6183,269,6174,268,6173xe" filled="true" fillcolor="#000000" stroked="false">
                <v:path arrowok="t"/>
                <v:fill type="solid"/>
              </v:shape>
            </v:group>
            <v:group style="position:absolute;left:291;top:6185;width:104;height:108" coordorigin="291,6185" coordsize="104,108">
              <v:shape style="position:absolute;left:291;top:6185;width:104;height:108" coordorigin="291,6185" coordsize="104,108" path="m360,6185l336,6185,327,6186,321,6188,314,6191,309,6194,300,6204,297,6210,295,6217,293,6223,291,6231,291,6248,293,6255,295,6261,296,6269,333,6293,350,6293,387,6271,338,6271,331,6269,329,6266,326,6265,325,6261,323,6259,321,6255,320,6251,320,6247,319,6242,319,6233,320,6228,321,6224,321,6221,324,6217,325,6215,327,6211,330,6209,332,6207,339,6205,388,6205,383,6198,378,6193,373,6189,367,6187,360,6185xe" filled="true" fillcolor="#000000" stroked="false">
                <v:path arrowok="t"/>
                <v:fill type="solid"/>
              </v:shape>
              <v:shape style="position:absolute;left:291;top:6185;width:104;height:108" coordorigin="291,6185" coordsize="104,108" path="m388,6205l348,6205,355,6207,362,6215,366,6225,366,6229,367,6234,367,6243,366,6248,366,6252,347,6271,387,6271,391,6260,393,6253,394,6247,394,6228,393,6221,391,6215,390,6207,388,6205xe" filled="true" fillcolor="#000000" stroked="false">
                <v:path arrowok="t"/>
                <v:fill type="solid"/>
              </v:shape>
            </v:group>
            <v:group style="position:absolute;left:405;top:6186;width:158;height:105" coordorigin="405,6186" coordsize="158,105">
              <v:shape style="position:absolute;left:405;top:6186;width:158;height:105" coordorigin="405,6186" coordsize="158,105" path="m464,6289l437,6289,438,6290,463,6290,464,6289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531,6289l504,6289,505,6290,530,6290,531,6289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33,6188l405,6188,405,6193,407,6194,407,6198,433,6285,433,6287,434,6288,434,6289,467,6289,467,6288,468,6287,468,6285,474,6263,452,6263,452,6261,433,6191,433,6188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507,6225l483,6225,483,6227,500,6285,500,6287,501,6288,501,6289,534,6289,534,6288,535,6287,535,6285,542,6263,517,6263,517,6261,507,6225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98,6188l471,6188,471,6191,453,6261,452,6263,474,6263,483,6227,483,6225,507,6225,498,6191,498,6188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561,6187l537,6187,537,6188,536,6188,536,6191,517,6261,517,6263,542,6263,561,6198,561,6195,563,6194,563,6188,561,6187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32,6187l407,6187,407,6188,432,6188,432,6187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95,6187l473,6187,473,6188,497,6188,495,6187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28,6186l410,6186,409,6187,429,6187,428,6186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493,6186l476,6186,475,6187,494,6187,493,6186xe" filled="true" fillcolor="#000000" stroked="false">
                <v:path arrowok="t"/>
                <v:fill type="solid"/>
              </v:shape>
              <v:shape style="position:absolute;left:405;top:6186;width:158;height:105" coordorigin="405,6186" coordsize="158,105" path="m558,6186l541,6186,540,6187,559,6187,558,6186xe" filled="true" fillcolor="#000000" stroked="false">
                <v:path arrowok="t"/>
                <v:fill type="solid"/>
              </v:shape>
            </v:group>
            <v:group style="position:absolute;left:623;top:6149;width:96;height:144" coordorigin="623,6149" coordsize="96,144">
              <v:shape style="position:absolute;left:623;top:6149;width:96;height:144" coordorigin="623,6149" coordsize="96,144" path="m635,6266l629,6266,629,6267,627,6269,627,6283,629,6284,629,6285,630,6285,632,6288,633,6288,636,6289,637,6289,639,6290,643,6291,648,6291,651,6293,666,6293,674,6291,686,6287,692,6283,702,6276,705,6271,654,6271,651,6270,645,6270,643,6269,641,6269,638,6267,636,6267,635,6266xe" filled="true" fillcolor="#000000" stroked="false">
                <v:path arrowok="t"/>
                <v:fill type="solid"/>
              </v:shape>
              <v:shape style="position:absolute;left:623;top:6149;width:96;height:144" coordorigin="623,6149" coordsize="96,144" path="m718,6230l691,6230,691,6236,686,6255,684,6259,678,6265,673,6267,669,6270,663,6271,705,6271,708,6266,710,6260,713,6255,714,6249,716,6243,717,6237,717,6231,718,6230xe" filled="true" fillcolor="#000000" stroked="false">
                <v:path arrowok="t"/>
                <v:fill type="solid"/>
              </v:shape>
              <v:shape style="position:absolute;left:623;top:6149;width:96;height:144" coordorigin="623,6149" coordsize="96,144" path="m684,6149l656,6149,644,6153,638,6157,635,6162,631,6165,627,6171,625,6176,624,6182,623,6189,623,6209,625,6213,626,6219,631,6227,635,6231,639,6234,644,6235,649,6237,656,6239,669,6239,684,6235,691,6230,718,6230,719,6225,719,6217,662,6217,657,6215,653,6210,651,6207,651,6204,650,6201,650,6187,651,6185,653,6181,655,6176,659,6173,663,6170,711,6170,709,6167,704,6159,701,6157,697,6153,693,6152,689,6150,684,6149xe" filled="true" fillcolor="#000000" stroked="false">
                <v:path arrowok="t"/>
                <v:fill type="solid"/>
              </v:shape>
              <v:shape style="position:absolute;left:623;top:6149;width:96;height:144" coordorigin="623,6149" coordsize="96,144" path="m711,6170l677,6170,681,6173,684,6175,685,6179,687,6181,689,6186,689,6191,690,6195,690,6210,687,6212,673,6217,719,6217,719,6201,717,6197,717,6191,716,6185,714,6175,711,6171,711,6170xe" filled="true" fillcolor="#000000" stroked="false">
                <v:path arrowok="t"/>
                <v:fill type="solid"/>
              </v:shape>
            </v:group>
            <v:group style="position:absolute;left:66;top:5951;width:10684;height:46" coordorigin="66,5951" coordsize="10684,46">
              <v:shape style="position:absolute;left:66;top:5951;width:10684;height:46" coordorigin="66,5951" coordsize="10684,46" path="m66,5996l10749,5996,10749,5951,66,5951,66,5996xe" filled="true" fillcolor="#000000" stroked="false">
                <v:path arrowok="t"/>
                <v:fill type="solid"/>
              </v:shape>
            </v:group>
            <v:group style="position:absolute;left:66;top:5994;width:10684;height:91" coordorigin="66,5994" coordsize="10684,91">
              <v:shape style="position:absolute;left:66;top:5994;width:10684;height:91" coordorigin="66,5994" coordsize="10684,91" path="m66,6085l10749,6085,10749,5994,66,5994,66,6085xe" filled="true" fillcolor="#bfbfbf" stroked="false">
                <v:path arrowok="t"/>
                <v:fill type="solid"/>
              </v:shape>
              <v:shape style="position:absolute;left:523;top:6639;width:3181;height:457" type="#_x0000_t75" stroked="false">
                <v:imagedata r:id="rId126" o:title=""/>
              </v:shape>
              <v:shape style="position:absolute;left:4304;top:6504;width:6115;height:727" type="#_x0000_t75" stroked="false">
                <v:imagedata r:id="rId127" o:title=""/>
              </v:shape>
            </v:group>
            <v:group style="position:absolute;left:66;top:6368;width:10684;height:2" coordorigin="66,6368" coordsize="10684,2">
              <v:shape style="position:absolute;left:66;top:6368;width:10684;height:2" coordorigin="66,6368" coordsize="10684,0" path="m66,6368l10749,6368e" filled="false" stroked="true" strokeweight="1.54pt" strokecolor="#000000">
                <v:path arrowok="t"/>
              </v:shape>
            </v:group>
            <v:group style="position:absolute;left:4188;top:6377;width:2;height:1262" coordorigin="4188,6377" coordsize="2,1262">
              <v:shape style="position:absolute;left:4188;top:6377;width:2;height:1262" coordorigin="4188,6377" coordsize="0,1262" path="m4188,6377l4188,7639e" filled="false" stroked="true" strokeweight=".64001pt" strokecolor="#000000">
                <v:path arrowok="t"/>
              </v:shape>
            </v:group>
            <v:group style="position:absolute;left:66;top:7259;width:10684;height:2" coordorigin="66,7259" coordsize="10684,2">
              <v:shape style="position:absolute;left:66;top:7259;width:10684;height:2" coordorigin="66,7259" coordsize="10684,0" path="m66,7259l10749,7259e" filled="false" stroked="true" strokeweight=".58001pt" strokecolor="#000000">
                <v:path arrowok="t"/>
              </v:shape>
            </v:group>
            <v:group style="position:absolute;left:66;top:7685;width:10684;height:356" coordorigin="66,7685" coordsize="10684,356">
              <v:shape style="position:absolute;left:66;top:7685;width:10684;height:356" coordorigin="66,7685" coordsize="10684,356" path="m66,8040l10749,8040,10749,7685,66,7685,66,8040xe" filled="true" fillcolor="#bfbfbf" stroked="false">
                <v:path arrowok="t"/>
                <v:fill type="solid"/>
              </v:shape>
            </v:group>
            <v:group style="position:absolute;left:159;top:7771;width:10497;height:269" coordorigin="159,7771" coordsize="10497,269">
              <v:shape style="position:absolute;left:159;top:7771;width:10497;height:269" coordorigin="159,7771" coordsize="10497,269" path="m159,8040l10656,8040,10656,7771,159,7771,159,8040xe" filled="true" fillcolor="#bfbfbf" stroked="false">
                <v:path arrowok="t"/>
                <v:fill type="solid"/>
              </v:shape>
            </v:group>
            <v:group style="position:absolute;left:175;top:7837;width:104;height:142" coordorigin="175,7837" coordsize="104,142">
              <v:shape style="position:absolute;left:175;top:7837;width:104;height:142" coordorigin="175,7837" coordsize="104,142" path="m195,7977l182,7977,183,7979,194,7979,195,7977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73,7977l253,7977,255,7979,271,7979,273,7977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01,7976l176,7976,177,7977,200,7977,201,7976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77,7976l249,7976,249,7977,277,7977,277,7976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33,7837l179,7837,177,7839,175,7841,175,7976,203,7976,203,7920,255,7920,253,7919,252,7916,249,7915,248,7914,243,7911,248,7910,252,7908,255,7907,259,7904,261,7902,264,7898,203,7898,203,7859,267,7859,266,7856,261,7849,254,7844,249,7842,246,7839,240,7838,235,7838,233,7837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55,7920l217,7920,222,7922,228,7928,230,7933,233,7935,235,7943,247,7974,248,7974,248,7976,278,7976,278,7973,277,7971,277,7968,276,7965,264,7938,261,7931,259,7928,258,7926,257,7922,255,7920xe" filled="true" fillcolor="#000000" stroked="false">
                <v:path arrowok="t"/>
                <v:fill type="solid"/>
              </v:shape>
              <v:shape style="position:absolute;left:175;top:7837;width:104;height:142" coordorigin="175,7837" coordsize="104,142" path="m267,7859l225,7859,227,7860,228,7860,233,7861,236,7863,239,7867,241,7869,241,7884,237,7891,235,7892,234,7895,231,7896,228,7897,225,7898,264,7898,266,7896,267,7892,269,7887,271,7880,271,7869,270,7865,269,7861,267,7859xe" filled="true" fillcolor="#000000" stroked="false">
                <v:path arrowok="t"/>
                <v:fill type="solid"/>
              </v:shape>
            </v:group>
            <v:group style="position:absolute;left:291;top:7871;width:104;height:110" coordorigin="291,7871" coordsize="104,110">
              <v:shape style="position:absolute;left:291;top:7871;width:104;height:110" coordorigin="291,7871" coordsize="104,110" path="m353,7871l336,7871,327,7872,321,7874,314,7877,291,7935,293,7943,295,7950,296,7956,333,7980,350,7980,359,7979,365,7976,372,7974,377,7970,381,7964,386,7959,387,7958,335,7958,331,7956,329,7955,326,7952,325,7949,323,7946,320,7939,320,7934,319,7931,319,7920,321,7910,321,7907,324,7903,325,7901,330,7896,332,7895,336,7892,388,7892,360,7872,353,7871xe" filled="true" fillcolor="#000000" stroked="false">
                <v:path arrowok="t"/>
                <v:fill type="solid"/>
              </v:shape>
              <v:shape style="position:absolute;left:291;top:7871;width:104;height:110" coordorigin="291,7871" coordsize="104,110" path="m388,7892l351,7892,355,7895,357,7896,360,7898,362,7902,363,7904,366,7911,366,7916,367,7920,367,7931,366,7935,366,7939,365,7944,363,7947,356,7955,354,7956,350,7958,387,7958,389,7955,393,7940,394,7934,395,7915,393,7908,391,7901,390,7895,388,7892xe" filled="true" fillcolor="#000000" stroked="false">
                <v:path arrowok="t"/>
                <v:fill type="solid"/>
              </v:shape>
            </v:group>
            <v:group style="position:absolute;left:405;top:7872;width:158;height:107" coordorigin="405,7872" coordsize="158,107">
              <v:shape style="position:absolute;left:405;top:7872;width:158;height:107" coordorigin="405,7872" coordsize="158,107" path="m462,7977l441,7977,444,7979,459,7979,462,7977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29,7977l509,7977,511,7979,527,7979,529,7977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65,7976l435,7976,437,7977,464,7977,465,7976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33,7976l503,7976,504,7977,531,7977,533,7976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67,7975l434,7975,434,7976,467,7976,467,7975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34,7975l501,7975,501,7976,534,7976,534,7975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32,7873l408,7873,405,7875,405,7879,407,7880,407,7884,433,7973,433,7975,468,7975,468,7973,474,7950,452,7950,452,7949,433,7877,433,7874,432,7874,432,7873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07,7911l483,7911,483,7913,500,7973,500,7975,535,7975,535,7973,542,7950,517,7950,517,7949,507,7911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97,7874l471,7874,471,7877,453,7949,452,7950,474,7950,483,7913,483,7911,507,7911,498,7877,498,7875,497,7874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63,7874l536,7874,536,7877,517,7949,517,7950,542,7950,561,7884,561,7883,563,7880,563,7874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95,7873l474,7873,473,7874,495,7874,495,7873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61,7873l539,7873,537,7874,561,7874,561,7873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25,7872l414,7872,413,7873,426,7873,425,7872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489,7872l480,7872,477,7873,491,7873,489,7872xe" filled="true" fillcolor="#000000" stroked="false">
                <v:path arrowok="t"/>
                <v:fill type="solid"/>
              </v:shape>
              <v:shape style="position:absolute;left:405;top:7872;width:158;height:107" coordorigin="405,7872" coordsize="158,107" path="m554,7872l545,7872,543,7873,557,7873,554,7872xe" filled="true" fillcolor="#000000" stroked="false">
                <v:path arrowok="t"/>
                <v:fill type="solid"/>
              </v:shape>
            </v:group>
            <v:group style="position:absolute;left:631;top:7836;width:87;height:142" coordorigin="631,7836" coordsize="87,142">
              <v:shape style="position:absolute;left:631;top:7836;width:87;height:142" coordorigin="631,7836" coordsize="87,142" path="m714,7956l633,7956,633,7957,632,7958,632,7962,631,7963,631,7970,632,7971,632,7975,633,7976,633,7977,714,7977,716,7975,716,7970,717,7969,717,7964,716,7963,716,7958,714,7956xe" filled="true" fillcolor="#000000" stroked="false">
                <v:path arrowok="t"/>
                <v:fill type="solid"/>
              </v:shape>
              <v:shape style="position:absolute;left:631;top:7836;width:87;height:142" coordorigin="631,7836" coordsize="87,142" path="m690,7863l661,7863,661,7956,690,7956,690,7863xe" filled="true" fillcolor="#000000" stroked="false">
                <v:path arrowok="t"/>
                <v:fill type="solid"/>
              </v:shape>
              <v:shape style="position:absolute;left:631;top:7836;width:87;height:142" coordorigin="631,7836" coordsize="87,142" path="m689,7837l665,7837,635,7856,635,7857,633,7857,633,7859,632,7859,632,7860,631,7861,631,7874,632,7875,632,7877,633,7878,636,7878,637,7877,639,7877,661,7863,690,7863,690,7838,689,7837xe" filled="true" fillcolor="#000000" stroked="false">
                <v:path arrowok="t"/>
                <v:fill type="solid"/>
              </v:shape>
              <v:shape style="position:absolute;left:631;top:7836;width:87;height:142" coordorigin="631,7836" coordsize="87,142" path="m687,7836l667,7836,667,7837,687,7837,687,7836xe" filled="true" fillcolor="#000000" stroked="false">
                <v:path arrowok="t"/>
                <v:fill type="solid"/>
              </v:shape>
            </v:group>
            <v:group style="position:absolute;left:734;top:7835;width:100;height:146" coordorigin="734,7835" coordsize="100,146">
              <v:shape style="position:absolute;left:734;top:7835;width:100;height:146" coordorigin="734,7835" coordsize="100,146" path="m794,7835l776,7835,768,7836,762,7839,755,7843,734,7929,737,7939,738,7947,773,7980,792,7980,800,7979,806,7975,813,7971,818,7967,822,7961,825,7957,776,7957,774,7956,769,7951,768,7947,765,7944,764,7938,764,7932,763,7925,763,7885,764,7878,765,7873,767,7869,770,7862,774,7860,776,7857,826,7857,821,7848,815,7843,803,7836,794,7835xe" filled="true" fillcolor="#000000" stroked="false">
                <v:path arrowok="t"/>
                <v:fill type="solid"/>
              </v:shape>
              <v:shape style="position:absolute;left:734;top:7835;width:100;height:146" coordorigin="734,7835" coordsize="100,146" path="m826,7857l791,7857,793,7859,795,7861,798,7862,801,7869,803,7873,803,7877,804,7880,804,7885,805,7890,805,7922,804,7928,804,7935,801,7943,800,7945,799,7949,798,7950,797,7952,793,7956,791,7956,788,7957,825,7957,827,7955,831,7938,833,7928,834,7917,834,7895,831,7875,830,7867,828,7860,826,7857xe" filled="true" fillcolor="#000000" stroked="false">
                <v:path arrowok="t"/>
                <v:fill type="solid"/>
              </v:shape>
            </v:group>
            <v:group style="position:absolute;left:66;top:7638;width:10684;height:46" coordorigin="66,7638" coordsize="10684,46">
              <v:shape style="position:absolute;left:66;top:7638;width:10684;height:46" coordorigin="66,7638" coordsize="10684,46" path="m66,7683l10749,7683,10749,7638,66,7638,66,7683xe" filled="true" fillcolor="#000000" stroked="false">
                <v:path arrowok="t"/>
                <v:fill type="solid"/>
              </v:shape>
            </v:group>
            <v:group style="position:absolute;left:66;top:7681;width:10684;height:91" coordorigin="66,7681" coordsize="10684,91">
              <v:shape style="position:absolute;left:66;top:7681;width:10684;height:91" coordorigin="66,7681" coordsize="10684,91" path="m66,7772l10749,7772,10749,7681,66,7681,66,7772xe" filled="true" fillcolor="#bfbfbf" stroked="false">
                <v:path arrowok="t"/>
                <v:fill type="solid"/>
              </v:shape>
              <v:shape style="position:absolute;left:633;top:8451;width:2963;height:468" type="#_x0000_t75" stroked="false">
                <v:imagedata r:id="rId128" o:title=""/>
              </v:shape>
              <v:shape style="position:absolute;left:4304;top:8192;width:6304;height:970" type="#_x0000_t75" stroked="false">
                <v:imagedata r:id="rId129" o:title=""/>
              </v:shape>
            </v:group>
            <v:group style="position:absolute;left:66;top:8054;width:10684;height:2" coordorigin="66,8054" coordsize="10684,2">
              <v:shape style="position:absolute;left:66;top:8054;width:10684;height:2" coordorigin="66,8054" coordsize="10684,0" path="m66,8054l10749,8054e" filled="false" stroked="true" strokeweight="1.54pt" strokecolor="#000000">
                <v:path arrowok="t"/>
              </v:shape>
            </v:group>
            <v:group style="position:absolute;left:4188;top:8063;width:2;height:1531" coordorigin="4188,8063" coordsize="2,1531">
              <v:shape style="position:absolute;left:4188;top:8063;width:2;height:1531" coordorigin="4188,8063" coordsize="0,1531" path="m4188,8063l4188,9594e" filled="false" stroked="true" strokeweight=".64001pt" strokecolor="#000000">
                <v:path arrowok="t"/>
              </v:shape>
            </v:group>
            <v:group style="position:absolute;left:66;top:9215;width:10684;height:2" coordorigin="66,9215" coordsize="10684,2">
              <v:shape style="position:absolute;left:66;top:9215;width:10684;height:2" coordorigin="66,9215" coordsize="10684,0" path="m66,9215l10749,9215e" filled="false" stroked="true" strokeweight=".58001pt" strokecolor="#000000">
                <v:path arrowok="t"/>
              </v:shape>
            </v:group>
            <v:group style="position:absolute;left:66;top:9639;width:10684;height:357" coordorigin="66,9639" coordsize="10684,357">
              <v:shape style="position:absolute;left:66;top:9639;width:10684;height:357" coordorigin="66,9639" coordsize="10684,357" path="m66,9996l10749,9996,10749,9639,66,9639,66,9996xe" filled="true" fillcolor="#bfbfbf" stroked="false">
                <v:path arrowok="t"/>
                <v:fill type="solid"/>
              </v:shape>
            </v:group>
            <v:group style="position:absolute;left:159;top:9727;width:10497;height:269" coordorigin="159,9727" coordsize="10497,269">
              <v:shape style="position:absolute;left:159;top:9727;width:10497;height:269" coordorigin="159,9727" coordsize="10497,269" path="m159,9996l10656,9996,10656,9727,159,9727,159,9996xe" filled="true" fillcolor="#bfbfbf" stroked="false">
                <v:path arrowok="t"/>
                <v:fill type="solid"/>
              </v:shape>
            </v:group>
            <v:group style="position:absolute;left:175;top:9793;width:104;height:141" coordorigin="175,9793" coordsize="104,141">
              <v:shape style="position:absolute;left:175;top:9793;width:104;height:141" coordorigin="175,9793" coordsize="104,141" path="m195,9932l182,9932,183,9933,194,9933,195,9932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73,9932l253,9932,255,9933,271,9933,273,9932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01,9931l176,9931,177,9932,200,9932,201,9931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77,9931l249,9931,249,9932,277,9932,277,9931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33,9793l179,9793,177,9795,175,9797,175,9931,203,9931,203,9876,255,9876,253,9875,252,9872,249,9871,248,9870,243,9867,248,9866,252,9864,255,9863,259,9860,261,9858,264,9854,203,9854,203,9815,267,9815,266,9812,261,9805,254,9800,249,9798,246,9795,240,9794,235,9794,233,9793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55,9876l217,9876,224,9879,228,9883,230,9888,233,9890,235,9897,247,9929,248,9929,248,9931,278,9931,278,9927,277,9926,277,9923,276,9920,264,9893,261,9885,259,9883,255,9876xe" filled="true" fillcolor="#000000" stroked="false">
                <v:path arrowok="t"/>
                <v:fill type="solid"/>
              </v:shape>
              <v:shape style="position:absolute;left:175;top:9793;width:104;height:141" coordorigin="175,9793" coordsize="104,141" path="m267,9815l225,9815,227,9816,228,9816,233,9817,236,9819,239,9823,241,9825,241,9840,237,9847,235,9848,234,9851,231,9852,228,9853,225,9854,264,9854,266,9852,267,9848,269,9843,271,9836,271,9825,270,9821,269,9817,267,9815xe" filled="true" fillcolor="#000000" stroked="false">
                <v:path arrowok="t"/>
                <v:fill type="solid"/>
              </v:shape>
            </v:group>
            <v:group style="position:absolute;left:291;top:9827;width:104;height:108" coordorigin="291,9827" coordsize="104,108">
              <v:shape style="position:absolute;left:291;top:9827;width:104;height:108" coordorigin="291,9827" coordsize="104,108" path="m353,9827l336,9827,327,9828,321,9830,314,9833,291,9890,293,9897,295,9905,296,9911,333,9935,350,9935,359,9933,365,9931,372,9929,377,9925,381,9919,386,9914,387,9913,335,9913,331,9911,329,9909,326,9907,325,9903,323,9901,320,9894,320,9889,319,9885,319,9876,321,9866,321,9863,324,9859,325,9857,330,9852,332,9851,336,9848,388,9848,360,9828,353,9827xe" filled="true" fillcolor="#000000" stroked="false">
                <v:path arrowok="t"/>
                <v:fill type="solid"/>
              </v:shape>
              <v:shape style="position:absolute;left:291;top:9827;width:104;height:108" coordorigin="291,9827" coordsize="104,108" path="m388,9848l351,9848,355,9851,357,9852,360,9854,362,9858,363,9860,366,9867,366,9872,367,9876,367,9885,366,9890,366,9894,365,9899,363,9902,356,9909,354,9911,350,9913,387,9913,389,9909,393,9895,394,9889,395,9871,393,9864,391,9857,390,9851,388,9848xe" filled="true" fillcolor="#000000" stroked="false">
                <v:path arrowok="t"/>
                <v:fill type="solid"/>
              </v:shape>
            </v:group>
            <v:group style="position:absolute;left:405;top:9828;width:158;height:106" coordorigin="405,9828" coordsize="158,106">
              <v:shape style="position:absolute;left:405;top:9828;width:158;height:106" coordorigin="405,9828" coordsize="158,106" path="m462,9932l441,9932,444,9933,459,9933,462,9932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29,9932l509,9932,511,9933,527,9933,529,9932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65,9931l435,9931,437,9932,464,9932,465,9931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33,9931l503,9931,504,9932,531,9932,533,9931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67,9930l434,9930,434,9931,467,9931,467,9930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34,9930l501,9930,501,9931,534,9931,534,9930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32,9829l408,9829,405,9831,405,9835,407,9836,407,9840,433,9927,433,9930,468,9930,468,9927,474,9905,452,9905,452,9903,433,9833,433,9830,432,9830,432,9829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07,9867l483,9867,483,9869,500,9927,500,9930,535,9930,535,9927,542,9905,517,9905,517,9903,507,9867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97,9830l471,9830,471,9833,453,9903,452,9905,474,9905,483,9869,483,9867,507,9867,498,9833,498,9831,497,9830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63,9830l536,9830,536,9833,517,9903,517,9905,542,9905,561,9840,561,9839,563,9836,563,9830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95,9829l474,9829,473,9830,495,9830,495,9829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61,9829l539,9829,537,9830,561,9830,561,9829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25,9828l414,9828,413,9829,426,9829,425,9828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489,9828l480,9828,477,9829,491,9829,489,9828xe" filled="true" fillcolor="#000000" stroked="false">
                <v:path arrowok="t"/>
                <v:fill type="solid"/>
              </v:shape>
              <v:shape style="position:absolute;left:405;top:9828;width:158;height:106" coordorigin="405,9828" coordsize="158,106" path="m554,9828l545,9828,543,9829,557,9829,554,9828xe" filled="true" fillcolor="#000000" stroked="false">
                <v:path arrowok="t"/>
                <v:fill type="solid"/>
              </v:shape>
            </v:group>
            <v:group style="position:absolute;left:631;top:9792;width:87;height:141" coordorigin="631,9792" coordsize="87,141">
              <v:shape style="position:absolute;left:631;top:9792;width:87;height:141" coordorigin="631,9792" coordsize="87,141" path="m714,9911l633,9911,633,9912,632,9913,632,9917,631,9918,631,9925,632,9926,632,9930,633,9931,633,9932,714,9932,716,9930,716,9925,717,9924,717,9919,716,9918,716,9913,714,9911xe" filled="true" fillcolor="#000000" stroked="false">
                <v:path arrowok="t"/>
                <v:fill type="solid"/>
              </v:shape>
              <v:shape style="position:absolute;left:631;top:9792;width:87;height:141" coordorigin="631,9792" coordsize="87,141" path="m690,9819l661,9819,661,9911,690,9911,690,9819xe" filled="true" fillcolor="#000000" stroked="false">
                <v:path arrowok="t"/>
                <v:fill type="solid"/>
              </v:shape>
              <v:shape style="position:absolute;left:631;top:9792;width:87;height:141" coordorigin="631,9792" coordsize="87,141" path="m689,9793l665,9793,635,9812,635,9813,633,9813,633,9815,632,9815,632,9816,631,9817,631,9830,632,9831,632,9833,633,9834,636,9834,637,9833,639,9833,661,9819,690,9819,690,9794,689,9793xe" filled="true" fillcolor="#000000" stroked="false">
                <v:path arrowok="t"/>
                <v:fill type="solid"/>
              </v:shape>
              <v:shape style="position:absolute;left:631;top:9792;width:87;height:141" coordorigin="631,9792" coordsize="87,141" path="m687,9792l667,9792,667,9793,687,9793,687,9792xe" filled="true" fillcolor="#000000" stroked="false">
                <v:path arrowok="t"/>
                <v:fill type="solid"/>
              </v:shape>
            </v:group>
            <v:group style="position:absolute;left:744;top:9792;width:86;height:141" coordorigin="744,9792" coordsize="86,141">
              <v:shape style="position:absolute;left:744;top:9792;width:86;height:141" coordorigin="744,9792" coordsize="86,141" path="m827,9911l746,9911,746,9912,745,9912,745,9915,744,9917,744,9926,745,9929,745,9930,746,9931,746,9932,827,9932,828,9931,828,9930,829,9930,829,9914,828,9913,828,9912,827,9911xe" filled="true" fillcolor="#000000" stroked="false">
                <v:path arrowok="t"/>
                <v:fill type="solid"/>
              </v:shape>
              <v:shape style="position:absolute;left:744;top:9792;width:86;height:141" coordorigin="744,9792" coordsize="86,141" path="m803,9819l774,9819,774,9911,803,9911,803,9819xe" filled="true" fillcolor="#000000" stroked="false">
                <v:path arrowok="t"/>
                <v:fill type="solid"/>
              </v:shape>
              <v:shape style="position:absolute;left:744;top:9792;width:86;height:141" coordorigin="744,9792" coordsize="86,141" path="m801,9793l777,9793,747,9812,745,9815,745,9816,744,9816,744,9831,746,9834,749,9834,750,9833,752,9833,774,9819,803,9819,803,9794,801,9793xe" filled="true" fillcolor="#000000" stroked="false">
                <v:path arrowok="t"/>
                <v:fill type="solid"/>
              </v:shape>
              <v:shape style="position:absolute;left:744;top:9792;width:86;height:141" coordorigin="744,9792" coordsize="86,141" path="m799,9792l780,9792,780,9793,800,9793,799,9792xe" filled="true" fillcolor="#000000" stroked="false">
                <v:path arrowok="t"/>
                <v:fill type="solid"/>
              </v:shape>
            </v:group>
            <v:group style="position:absolute;left:66;top:9593;width:10684;height:47" coordorigin="66,9593" coordsize="10684,47">
              <v:shape style="position:absolute;left:66;top:9593;width:10684;height:47" coordorigin="66,9593" coordsize="10684,47" path="m66,9639l10749,9639,10749,9593,66,9593,66,9639xe" filled="true" fillcolor="#000000" stroked="false">
                <v:path arrowok="t"/>
                <v:fill type="solid"/>
              </v:shape>
            </v:group>
            <v:group style="position:absolute;left:66;top:9636;width:10684;height:92" coordorigin="66,9636" coordsize="10684,92">
              <v:shape style="position:absolute;left:66;top:9636;width:10684;height:92" coordorigin="66,9636" coordsize="10684,92" path="m66,9728l10749,9728,10749,9636,66,9636,66,9728xe" filled="true" fillcolor="#bfbfbf" stroked="false">
                <v:path arrowok="t"/>
                <v:fill type="solid"/>
              </v:shape>
              <v:shape style="position:absolute;left:633;top:10407;width:2963;height:468" type="#_x0000_t75" stroked="false">
                <v:imagedata r:id="rId130" o:title=""/>
              </v:shape>
              <v:shape style="position:absolute;left:4304;top:10148;width:6167;height:960" type="#_x0000_t75" stroked="false">
                <v:imagedata r:id="rId131" o:title=""/>
              </v:shape>
            </v:group>
            <v:group style="position:absolute;left:66;top:10010;width:10684;height:2" coordorigin="66,10010" coordsize="10684,2">
              <v:shape style="position:absolute;left:66;top:10010;width:10684;height:2" coordorigin="66,10010" coordsize="10684,0" path="m66,10010l10749,10010e" filled="false" stroked="true" strokeweight="1.54pt" strokecolor="#000000">
                <v:path arrowok="t"/>
              </v:shape>
            </v:group>
            <v:group style="position:absolute;left:4188;top:10019;width:2;height:1535" coordorigin="4188,10019" coordsize="2,1535">
              <v:shape style="position:absolute;left:4188;top:10019;width:2;height:1535" coordorigin="4188,10019" coordsize="0,1535" path="m4188,10019l4188,11553e" filled="false" stroked="true" strokeweight=".64001pt" strokecolor="#000000">
                <v:path arrowok="t"/>
              </v:shape>
            </v:group>
            <v:group style="position:absolute;left:66;top:11172;width:10684;height:2" coordorigin="66,11172" coordsize="10684,2">
              <v:shape style="position:absolute;left:66;top:11172;width:10684;height:2" coordorigin="66,11172" coordsize="10684,0" path="m66,11172l10749,11172e" filled="false" stroked="true" strokeweight=".580pt" strokecolor="#000000">
                <v:path arrowok="t"/>
              </v:shape>
            </v:group>
            <v:group style="position:absolute;left:23;top:11575;width:10770;height:2" coordorigin="23,11575" coordsize="10770,2">
              <v:shape style="position:absolute;left:23;top:11575;width:10770;height:2" coordorigin="23,11575" coordsize="10770,0" path="m23,11575l10793,11575e" filled="false" stroked="true" strokeweight="2.260pt" strokecolor="#000000">
                <v:path arrowok="t"/>
              </v:shape>
            </v:group>
            <v:group style="position:absolute;left:71;top:374;width:10684;height:358" coordorigin="71,374" coordsize="10684,358">
              <v:shape style="position:absolute;left:71;top:374;width:10684;height:358" coordorigin="71,374" coordsize="10684,358" path="m71,732l10754,732,10754,374,71,374,71,732xe" filled="true" fillcolor="#bfbfbf" stroked="false">
                <v:path arrowok="t"/>
                <v:fill type="solid"/>
              </v:shape>
            </v:group>
            <v:group style="position:absolute;left:164;top:461;width:10497;height:270" coordorigin="164,461" coordsize="10497,270">
              <v:shape style="position:absolute;left:164;top:461;width:10497;height:270" coordorigin="164,461" coordsize="10497,270" path="m164,731l10661,731,10661,461,164,461,164,731xe" filled="true" fillcolor="#bfbfbf" stroked="false">
                <v:path arrowok="t"/>
                <v:fill type="solid"/>
              </v:shape>
            </v:group>
            <v:group style="position:absolute;left:180;top:528;width:104;height:141" coordorigin="180,528" coordsize="104,141">
              <v:shape style="position:absolute;left:180;top:528;width:104;height:141" coordorigin="180,528" coordsize="104,141" path="m203,667l185,667,187,668,200,668,203,667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79,667l257,667,258,668,278,668,279,667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06,666l181,666,181,667,206,667,206,666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82,666l254,666,254,667,282,667,282,666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35,528l186,528,183,529,182,530,180,531,180,666,207,666,207,611,259,611,258,609,257,607,254,606,253,605,248,602,253,601,257,600,264,595,266,593,269,589,207,589,207,549,272,549,271,547,266,540,259,535,254,533,251,531,245,529,237,529,235,528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59,611l222,611,229,614,233,618,235,623,237,625,240,632,252,663,253,665,253,666,283,666,283,662,282,661,282,657,281,655,269,627,267,624,266,621,264,619,263,615,261,613,259,611xe" filled="true" fillcolor="#000000" stroked="false">
                <v:path arrowok="t"/>
                <v:fill type="solid"/>
              </v:shape>
              <v:shape style="position:absolute;left:180;top:528;width:104;height:141" coordorigin="180,528" coordsize="104,141" path="m272,549l228,549,230,551,233,551,237,552,241,554,243,558,246,560,246,575,242,582,240,583,239,585,236,587,233,588,230,589,269,589,271,587,273,579,275,575,276,571,276,560,275,555,273,552,272,549xe" filled="true" fillcolor="#000000" stroked="false">
                <v:path arrowok="t"/>
                <v:fill type="solid"/>
              </v:shape>
            </v:group>
            <v:group style="position:absolute;left:296;top:561;width:104;height:108" coordorigin="296,561" coordsize="104,108">
              <v:shape style="position:absolute;left:296;top:561;width:104;height:108" coordorigin="296,561" coordsize="104,108" path="m357,561l341,561,332,563,296,625,297,632,300,639,301,645,338,669,355,669,363,668,369,666,377,663,381,660,391,650,392,648,339,648,336,645,333,644,331,642,330,639,327,636,325,629,325,625,324,620,324,611,325,606,326,602,326,597,329,594,330,591,335,587,337,585,341,583,393,583,365,563,357,561xe" filled="true" fillcolor="#000000" stroked="false">
                <v:path arrowok="t"/>
                <v:fill type="solid"/>
              </v:shape>
              <v:shape style="position:absolute;left:296;top:561;width:104;height:108" coordorigin="296,561" coordsize="104,108" path="m393,583l353,583,360,585,362,587,365,589,367,593,368,595,371,602,371,607,372,611,372,621,371,625,371,630,368,637,359,647,355,648,392,648,393,644,398,630,399,623,399,606,398,599,396,591,395,585,393,583xe" filled="true" fillcolor="#000000" stroked="false">
                <v:path arrowok="t"/>
                <v:fill type="solid"/>
              </v:shape>
            </v:group>
            <v:group style="position:absolute;left:410;top:564;width:158;height:105" coordorigin="410,564" coordsize="158,105">
              <v:shape style="position:absolute;left:410;top:564;width:158;height:105" coordorigin="410,564" coordsize="158,105" path="m468,667l443,667,445,668,467,668,468,667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535,667l510,667,512,668,534,668,535,667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471,665l439,665,439,666,440,667,470,667,471,666,471,665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539,665l506,665,506,666,507,667,537,667,539,666,539,665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435,564l413,564,413,565,411,565,410,566,410,570,411,571,411,576,438,662,438,665,473,665,473,662,479,639,457,639,457,638,438,567,438,566,435,564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512,603l488,603,505,662,505,665,540,665,540,662,547,639,522,639,522,638,512,603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500,564l479,564,476,566,476,567,458,638,457,639,479,639,488,603,512,603,503,567,503,566,501,565,500,565,500,564xe" filled="true" fillcolor="#000000" stroked="false">
                <v:path arrowok="t"/>
                <v:fill type="solid"/>
              </v:shape>
              <v:shape style="position:absolute;left:410;top:564;width:158;height:105" coordorigin="410,564" coordsize="158,105" path="m565,564l543,564,541,566,541,567,522,638,522,639,547,639,566,576,566,573,567,571,567,565,566,565,565,564xe" filled="true" fillcolor="#000000" stroked="false">
                <v:path arrowok="t"/>
                <v:fill type="solid"/>
              </v:shape>
            </v:group>
            <v:group style="position:absolute;left:629;top:525;width:96;height:144" coordorigin="629,525" coordsize="96,144">
              <v:shape style="position:absolute;left:629;top:525;width:96;height:144" coordorigin="629,525" coordsize="96,144" path="m695,525l680,525,673,527,637,558,635,563,633,569,631,575,630,581,630,591,629,597,629,609,630,615,630,627,631,633,633,643,636,648,643,659,647,661,650,665,654,666,659,668,663,669,684,669,691,668,703,663,713,656,719,648,671,648,666,645,663,643,662,639,659,632,659,627,657,623,657,608,660,606,662,606,663,605,666,603,667,603,669,602,673,602,675,601,722,601,719,594,716,590,714,588,656,588,656,582,661,563,666,555,669,553,674,551,678,548,683,547,716,547,716,534,715,533,715,531,714,530,713,530,710,529,709,528,704,528,702,527,697,527,695,525xe" filled="true" fillcolor="#000000" stroked="false">
                <v:path arrowok="t"/>
                <v:fill type="solid"/>
              </v:shape>
              <v:shape style="position:absolute;left:629;top:525;width:96;height:144" coordorigin="629,525" coordsize="96,144" path="m722,601l685,601,692,605,695,609,696,611,696,614,697,617,697,630,696,633,695,636,693,639,692,641,691,643,689,645,684,648,719,648,720,647,725,635,725,609,723,603,722,601xe" filled="true" fillcolor="#000000" stroked="false">
                <v:path arrowok="t"/>
                <v:fill type="solid"/>
              </v:shape>
              <v:shape style="position:absolute;left:629;top:525;width:96;height:144" coordorigin="629,525" coordsize="96,144" path="m692,579l679,579,677,581,674,581,671,582,668,582,663,584,662,584,660,585,659,587,656,588,714,588,713,587,709,584,703,583,698,581,692,579xe" filled="true" fillcolor="#000000" stroked="false">
                <v:path arrowok="t"/>
                <v:fill type="solid"/>
              </v:shape>
              <v:shape style="position:absolute;left:629;top:525;width:96;height:144" coordorigin="629,525" coordsize="96,144" path="m716,547l695,547,697,548,701,548,703,549,707,549,708,551,709,551,710,552,714,552,716,549,716,547xe" filled="true" fillcolor="#000000" stroked="false">
                <v:path arrowok="t"/>
                <v:fill type="solid"/>
              </v:shape>
            </v:group>
            <v:group style="position:absolute;left:6254;top:29;width:258;height:257" coordorigin="6254,29" coordsize="258,257">
              <v:shape style="position:absolute;left:6254;top:29;width:258;height:257" coordorigin="6254,29" coordsize="258,257" path="m6409,29l6355,29,6254,285,6309,285,6331,228,6489,228,6471,183,6347,183,6381,89,6433,89,6409,29xe" filled="true" fillcolor="#000000" stroked="false">
                <v:path arrowok="t"/>
                <v:fill type="solid"/>
              </v:shape>
              <v:shape style="position:absolute;left:6254;top:29;width:258;height:257" coordorigin="6254,29" coordsize="258,257" path="m6489,228l6433,228,6456,285,6512,285,6489,228xe" filled="true" fillcolor="#000000" stroked="false">
                <v:path arrowok="t"/>
                <v:fill type="solid"/>
              </v:shape>
              <v:shape style="position:absolute;left:6254;top:29;width:258;height:257" coordorigin="6254,29" coordsize="258,257" path="m6433,89l6381,89,6417,183,6471,183,6433,89xe" filled="true" fillcolor="#000000" stroked="false">
                <v:path arrowok="t"/>
                <v:fill type="solid"/>
              </v:shape>
            </v:group>
            <v:group style="position:absolute;left:27;top:350;width:10770;height:2" coordorigin="27,350" coordsize="10770,2">
              <v:shape style="position:absolute;left:27;top:350;width:10770;height:2" coordorigin="27,350" coordsize="10770,0" path="m27,350l10797,350e" filled="false" stroked="true" strokeweight="2.260pt" strokecolor="#000000">
                <v:path arrowok="t"/>
              </v:shape>
            </v:group>
            <v:group style="position:absolute;left:71;top:416;width:10684;height:2" coordorigin="71,416" coordsize="10684,2">
              <v:shape style="position:absolute;left:71;top:416;width:10684;height:2" coordorigin="71,416" coordsize="10684,0" path="m71,416l10754,416e" filled="false" stroked="true" strokeweight="4.5399pt" strokecolor="#bfbfbf">
                <v:path arrowok="t"/>
              </v:shape>
              <v:shape style="position:absolute;left:507;top:1155;width:3232;height:415" type="#_x0000_t75" stroked="false">
                <v:imagedata r:id="rId132" o:title=""/>
              </v:shape>
              <v:shape style="position:absolute;left:4309;top:882;width:6302;height:958" type="#_x0000_t75" stroked="false">
                <v:imagedata r:id="rId133" o:title=""/>
              </v:shape>
            </v:group>
            <v:group style="position:absolute;left:71;top:779;width:4128;height:2" coordorigin="71,779" coordsize="4128,2">
              <v:shape style="position:absolute;left:71;top:779;width:4128;height:2" coordorigin="71,779" coordsize="4128,0" path="m71,779l4199,779e" filled="false" stroked="true" strokeweight="4.9pt" strokecolor="#000000">
                <v:path arrowok="t"/>
              </v:shape>
            </v:group>
            <v:group style="position:absolute;left:4188;top:752;width:6567;height:2" coordorigin="4188,752" coordsize="6567,2">
              <v:shape style="position:absolute;left:4188;top:752;width:6567;height:2" coordorigin="4188,752" coordsize="6567,0" path="m4188,752l10754,752e" filled="false" stroked="true" strokeweight="2.260pt" strokecolor="#000000">
                <v:path arrowok="t"/>
              </v:shape>
            </v:group>
            <v:group style="position:absolute;left:4194;top:827;width:2;height:1460" coordorigin="4194,827" coordsize="2,1460">
              <v:shape style="position:absolute;left:4194;top:827;width:2;height:1460" coordorigin="4194,827" coordsize="0,1460" path="m4194,827l4194,2286e" filled="false" stroked="true" strokeweight=".580pt" strokecolor="#000000">
                <v:path arrowok="t"/>
              </v:shape>
            </v:group>
            <v:group style="position:absolute;left:71;top:1905;width:10684;height:2" coordorigin="71,1905" coordsize="10684,2">
              <v:shape style="position:absolute;left:71;top:1905;width:10684;height:2" coordorigin="71,1905" coordsize="10684,0" path="m71,1905l10754,1905e" filled="false" stroked="true" strokeweight=".580pt" strokecolor="#000000">
                <v:path arrowok="t"/>
              </v:shape>
            </v:group>
            <v:group style="position:absolute;left:27;top:2289;width:10770;height:2" coordorigin="27,2289" coordsize="10770,2">
              <v:shape style="position:absolute;left:27;top:2289;width:10770;height:2" coordorigin="27,2289" coordsize="10770,0" path="m27,2289l10797,2289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88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43923" cy="142875"/>
            <wp:effectExtent l="0" t="0" r="0" b="0"/>
            <wp:docPr id="1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8"/>
          <w:footerReference w:type="default" r:id="rId119"/>
          <w:pgSz w:w="12240" w:h="15840"/>
          <w:pgMar w:header="710" w:footer="0" w:top="1820" w:bottom="280" w:left="600" w:right="6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0.8pt;height:206.75pt;mso-position-horizontal-relative:char;mso-position-vertical-relative:line" coordorigin="0,0" coordsize="10816,4135">
            <v:group style="position:absolute;left:4303;top:29;width:260;height:257" coordorigin="4303,29" coordsize="260,257">
              <v:shape style="position:absolute;left:4303;top:29;width:260;height:257" coordorigin="4303,29" coordsize="260,257" path="m4459,29l4404,29,4303,285,4359,285,4381,228,4539,228,4521,183,4397,183,4431,89,4483,89,4459,29xe" filled="true" fillcolor="#000000" stroked="false">
                <v:path arrowok="t"/>
                <v:fill type="solid"/>
              </v:shape>
              <v:shape style="position:absolute;left:4303;top:29;width:260;height:257" coordorigin="4303,29" coordsize="260,257" path="m4539,228l4483,228,4506,285,4562,285,4539,228xe" filled="true" fillcolor="#000000" stroked="false">
                <v:path arrowok="t"/>
                <v:fill type="solid"/>
              </v:shape>
              <v:shape style="position:absolute;left:4303;top:29;width:260;height:257" coordorigin="4303,29" coordsize="260,257" path="m4483,89l4431,89,4466,183,4521,183,4483,89xe" filled="true" fillcolor="#000000" stroked="false">
                <v:path arrowok="t"/>
                <v:fill type="solid"/>
              </v:shape>
            </v:group>
            <v:group style="position:absolute;left:4585;top:29;width:196;height:257" coordorigin="4585,29" coordsize="196,257">
              <v:shape style="position:absolute;left:4585;top:29;width:196;height:257" coordorigin="4585,29" coordsize="196,257" path="m4668,29l4585,29,4585,285,4637,285,4637,188,4688,188,4708,187,4724,185,4734,183,4743,179,4755,170,4766,158,4773,145,4637,145,4637,72,4775,72,4774,71,4716,30,4695,29,4668,29xe" filled="true" fillcolor="#000000" stroked="false">
                <v:path arrowok="t"/>
                <v:fill type="solid"/>
              </v:shape>
              <v:shape style="position:absolute;left:4585;top:29;width:196;height:257" coordorigin="4585,29" coordsize="196,257" path="m4775,72l4693,72,4699,73,4707,75,4715,79,4721,85,4725,91,4729,98,4729,116,4665,145,4773,145,4778,136,4780,118,4780,89,4775,72xe" filled="true" fillcolor="#000000" stroked="false">
                <v:path arrowok="t"/>
                <v:fill type="solid"/>
              </v:shape>
            </v:group>
            <v:group style="position:absolute;left:4826;top:29;width:197;height:257" coordorigin="4826,29" coordsize="197,257">
              <v:shape style="position:absolute;left:4826;top:29;width:197;height:257" coordorigin="4826,29" coordsize="197,257" path="m4910,29l4826,29,4826,285,4879,285,4879,188,4930,188,4951,187,4967,185,4976,183,4985,179,4997,170,5008,158,5015,145,4879,145,4879,72,5017,72,5017,71,4971,32,4937,29,4910,29xe" filled="true" fillcolor="#000000" stroked="false">
                <v:path arrowok="t"/>
                <v:fill type="solid"/>
              </v:shape>
              <v:shape style="position:absolute;left:4826;top:29;width:197;height:257" coordorigin="4826,29" coordsize="197,257" path="m5017,72l4935,72,4941,73,4950,75,4957,79,4962,85,4968,91,4970,98,4970,116,4907,145,5015,145,5020,136,5023,118,5023,90,5017,72xe" filled="true" fillcolor="#000000" stroked="false">
                <v:path arrowok="t"/>
                <v:fill type="solid"/>
              </v:shape>
            </v:group>
            <v:group style="position:absolute;left:5069;top:263;width:197;height:2" coordorigin="5069,263" coordsize="197,2">
              <v:shape style="position:absolute;left:5069;top:263;width:197;height:2" coordorigin="5069,263" coordsize="197,0" path="m5069,263l5265,263e" filled="false" stroked="true" strokeweight="2.3pt" strokecolor="#000000">
                <v:path arrowok="t"/>
              </v:shape>
            </v:group>
            <v:group style="position:absolute;left:5069;top:173;width:52;height:68" coordorigin="5069,173" coordsize="52,68">
              <v:shape style="position:absolute;left:5069;top:173;width:52;height:68" coordorigin="5069,173" coordsize="52,68" path="m5069,207l5120,207e" filled="false" stroked="true" strokeweight="3.5pt" strokecolor="#000000">
                <v:path arrowok="t"/>
              </v:shape>
            </v:group>
            <v:group style="position:absolute;left:5069;top:151;width:183;height:2" coordorigin="5069,151" coordsize="183,2">
              <v:shape style="position:absolute;left:5069;top:151;width:183;height:2" coordorigin="5069,151" coordsize="183,0" path="m5069,151l5251,151e" filled="false" stroked="true" strokeweight="2.3pt" strokecolor="#000000">
                <v:path arrowok="t"/>
              </v:shape>
            </v:group>
            <v:group style="position:absolute;left:5069;top:71;width:52;height:58" coordorigin="5069,71" coordsize="52,58">
              <v:shape style="position:absolute;left:5069;top:71;width:52;height:58" coordorigin="5069,71" coordsize="52,58" path="m5069,100l5120,100e" filled="false" stroked="true" strokeweight="3.0pt" strokecolor="#000000">
                <v:path arrowok="t"/>
              </v:shape>
            </v:group>
            <v:group style="position:absolute;left:5069;top:50;width:192;height:2" coordorigin="5069,50" coordsize="192,2">
              <v:shape style="position:absolute;left:5069;top:50;width:192;height:2" coordorigin="5069,50" coordsize="192,0" path="m5069,50l5261,50e" filled="false" stroked="true" strokeweight="2.2pt" strokecolor="#000000">
                <v:path arrowok="t"/>
              </v:shape>
            </v:group>
            <v:group style="position:absolute;left:5310;top:29;width:206;height:257" coordorigin="5310,29" coordsize="206,257">
              <v:shape style="position:absolute;left:5310;top:29;width:206;height:257" coordorigin="5310,29" coordsize="206,257" path="m5361,29l5310,29,5310,285,5359,285,5359,117,5416,117,5361,29xe" filled="true" fillcolor="#000000" stroked="false">
                <v:path arrowok="t"/>
                <v:fill type="solid"/>
              </v:shape>
              <v:shape style="position:absolute;left:5310;top:29;width:206;height:257" coordorigin="5310,29" coordsize="206,257" path="m5416,117l5359,117,5462,285,5515,285,5515,200,5467,200,5416,117xe" filled="true" fillcolor="#000000" stroked="false">
                <v:path arrowok="t"/>
                <v:fill type="solid"/>
              </v:shape>
              <v:shape style="position:absolute;left:5310;top:29;width:206;height:257" coordorigin="5310,29" coordsize="206,257" path="m5515,29l5467,29,5467,200,5515,200,5515,29xe" filled="true" fillcolor="#000000" stroked="false">
                <v:path arrowok="t"/>
                <v:fill type="solid"/>
              </v:shape>
            </v:group>
            <v:group style="position:absolute;left:5570;top:29;width:216;height:257" coordorigin="5570,29" coordsize="216,257">
              <v:shape style="position:absolute;left:5570;top:29;width:216;height:257" coordorigin="5570,29" coordsize="216,257" path="m5665,29l5570,29,5570,285,5678,285,5751,259,5764,242,5622,242,5622,72,5764,72,5760,67,5745,49,5729,39,5707,32,5688,29,5665,29xe" filled="true" fillcolor="#000000" stroked="false">
                <v:path arrowok="t"/>
                <v:fill type="solid"/>
              </v:shape>
              <v:shape style="position:absolute;left:5570;top:29;width:216;height:257" coordorigin="5570,29" coordsize="216,257" path="m5764,72l5622,72,5649,72,5673,73,5729,121,5732,166,5730,187,5691,240,5675,242,5764,242,5785,170,5786,143,5783,125,5778,105,5771,83,5764,72xe" filled="true" fillcolor="#000000" stroked="false">
                <v:path arrowok="t"/>
                <v:fill type="solid"/>
              </v:shape>
            </v:group>
            <v:group style="position:absolute;left:5853;top:27;width:2;height:258" coordorigin="5853,27" coordsize="2,258">
              <v:shape style="position:absolute;left:5853;top:27;width:2;height:258" coordorigin="5853,27" coordsize="0,258" path="m5853,27l5853,285e" filled="false" stroked="true" strokeweight="2.74pt" strokecolor="#000000">
                <v:path arrowok="t"/>
              </v:shape>
            </v:group>
            <v:group style="position:absolute;left:5903;top:29;width:240;height:257" coordorigin="5903,29" coordsize="240,257">
              <v:shape style="position:absolute;left:5903;top:29;width:240;height:257" coordorigin="5903,29" coordsize="240,257" path="m5971,29l5911,29,5991,151,5903,285,5965,285,6023,197,6084,197,6055,153,6082,111,6024,111,5971,29xe" filled="true" fillcolor="#000000" stroked="false">
                <v:path arrowok="t"/>
                <v:fill type="solid"/>
              </v:shape>
              <v:shape style="position:absolute;left:5903;top:29;width:240;height:257" coordorigin="5903,29" coordsize="240,257" path="m6084,197l6023,197,6080,285,6143,285,6084,197xe" filled="true" fillcolor="#000000" stroked="false">
                <v:path arrowok="t"/>
                <v:fill type="solid"/>
              </v:shape>
              <v:shape style="position:absolute;left:5903;top:29;width:240;height:257" coordorigin="5903,29" coordsize="240,257" path="m6135,29l6074,29,6024,111,6082,111,6135,29xe" filled="true" fillcolor="#000000" stroked="false">
                <v:path arrowok="t"/>
                <v:fill type="solid"/>
              </v:shape>
            </v:group>
            <v:group style="position:absolute;left:6249;top:29;width:258;height:257" coordorigin="6249,29" coordsize="258,257">
              <v:shape style="position:absolute;left:6249;top:29;width:258;height:257" coordorigin="6249,29" coordsize="258,257" path="m6404,29l6350,29,6249,285,6305,285,6326,228,6484,228,6466,183,6342,183,6377,89,6428,89,6404,29xe" filled="true" fillcolor="#000000" stroked="false">
                <v:path arrowok="t"/>
                <v:fill type="solid"/>
              </v:shape>
              <v:shape style="position:absolute;left:6249;top:29;width:258;height:257" coordorigin="6249,29" coordsize="258,257" path="m6484,228l6428,228,6451,285,6507,285,6484,228xe" filled="true" fillcolor="#000000" stroked="false">
                <v:path arrowok="t"/>
                <v:fill type="solid"/>
              </v:shape>
              <v:shape style="position:absolute;left:6249;top:29;width:258;height:257" coordorigin="6249,29" coordsize="258,257" path="m6428,89l6377,89,6413,183,6466,183,6428,89xe" filled="true" fillcolor="#000000" stroked="false">
                <v:path arrowok="t"/>
                <v:fill type="solid"/>
              </v:shape>
            </v:group>
            <v:group style="position:absolute;left:66;top:341;width:10684;height:520" coordorigin="66,341" coordsize="10684,520">
              <v:shape style="position:absolute;left:66;top:341;width:10684;height:520" coordorigin="66,341" coordsize="10684,520" path="m66,860l10749,860,10749,341,66,341,66,860xe" filled="true" fillcolor="#bfbfbf" stroked="false">
                <v:path arrowok="t"/>
                <v:fill type="solid"/>
              </v:shape>
            </v:group>
            <v:group style="position:absolute;left:159;top:427;width:10497;height:268" coordorigin="159,427" coordsize="10497,268">
              <v:shape style="position:absolute;left:159;top:427;width:10497;height:268" coordorigin="159,427" coordsize="10497,268" path="m159,695l10656,695,10656,427,159,427,159,695xe" filled="true" fillcolor="#bfbfbf" stroked="false">
                <v:path arrowok="t"/>
                <v:fill type="solid"/>
              </v:shape>
              <v:shape style="position:absolute;left:1722;top:492;width:7379;height:144" type="#_x0000_t75" stroked="false">
                <v:imagedata r:id="rId137" o:title=""/>
              </v:shape>
            </v:group>
            <v:group style="position:absolute;left:44;top:295;width:2;height:3818" coordorigin="44,295" coordsize="2,3818">
              <v:shape style="position:absolute;left:44;top:295;width:2;height:3818" coordorigin="44,295" coordsize="0,3818" path="m44,295l44,4112e" filled="false" stroked="true" strokeweight="2.260pt" strokecolor="#000000">
                <v:path arrowok="t"/>
              </v:shape>
            </v:group>
            <v:group style="position:absolute;left:23;top:317;width:10770;height:2" coordorigin="23,317" coordsize="10770,2">
              <v:shape style="position:absolute;left:23;top:317;width:10770;height:2" coordorigin="23,317" coordsize="10770,0" path="m23,317l10793,317e" filled="false" stroked="true" strokeweight="2.260pt" strokecolor="#000000">
                <v:path arrowok="t"/>
              </v:shape>
            </v:group>
            <v:group style="position:absolute;left:66;top:383;width:10684;height:2" coordorigin="66,383" coordsize="10684,2">
              <v:shape style="position:absolute;left:66;top:383;width:10684;height:2" coordorigin="66,383" coordsize="10684,0" path="m66,383l10749,383e" filled="false" stroked="true" strokeweight="4.5401pt" strokecolor="#bfbfbf">
                <v:path arrowok="t"/>
              </v:shape>
            </v:group>
            <v:group style="position:absolute;left:10771;top:295;width:2;height:3818" coordorigin="10771,295" coordsize="2,3818">
              <v:shape style="position:absolute;left:10771;top:295;width:2;height:3818" coordorigin="10771,295" coordsize="0,3818" path="m10771,295l10771,4112e" filled="false" stroked="true" strokeweight="2.260pt" strokecolor="#000000">
                <v:path arrowok="t"/>
              </v:shape>
              <v:shape style="position:absolute;left:162;top:1051;width:10481;height:529" type="#_x0000_t75" stroked="false">
                <v:imagedata r:id="rId138" o:title=""/>
              </v:shape>
              <v:shape style="position:absolute;left:6288;top:2088;width:2700;height:191" type="#_x0000_t75" stroked="false">
                <v:imagedata r:id="rId139" o:title=""/>
              </v:shape>
            </v:group>
            <v:group style="position:absolute;left:159;top:2280;width:5759;height:2" coordorigin="159,2280" coordsize="5759,2">
              <v:shape style="position:absolute;left:159;top:2280;width:5759;height:2" coordorigin="159,2280" coordsize="5759,0" path="m159,2280l5918,2280e" filled="false" stroked="true" strokeweight="1.120pt" strokecolor="#000000">
                <v:path arrowok="t"/>
              </v:shape>
            </v:group>
            <v:group style="position:absolute;left:6277;top:2274;width:4023;height:2" coordorigin="6277,2274" coordsize="4023,2">
              <v:shape style="position:absolute;left:6277;top:2274;width:4023;height:2" coordorigin="6277,2274" coordsize="4023,0" path="m6277,2274l10299,2274e" filled="false" stroked="true" strokeweight="1.000020pt" strokecolor="#000000">
                <v:path arrowok="t"/>
              </v:shape>
              <v:shape style="position:absolute;left:171;top:2508;width:913;height:156" type="#_x0000_t75" stroked="false">
                <v:imagedata r:id="rId140" o:title=""/>
              </v:shape>
            </v:group>
            <v:group style="position:absolute;left:159;top:3653;width:5759;height:2" coordorigin="159,3653" coordsize="5759,2">
              <v:shape style="position:absolute;left:159;top:3653;width:5759;height:2" coordorigin="159,3653" coordsize="5759,0" path="m159,3653l5918,3653e" filled="false" stroked="true" strokeweight="1.06002pt" strokecolor="#000000">
                <v:path arrowok="t"/>
              </v:shape>
            </v:group>
            <v:group style="position:absolute;left:6277;top:3653;width:4023;height:2" coordorigin="6277,3653" coordsize="4023,2">
              <v:shape style="position:absolute;left:6277;top:3653;width:4023;height:2" coordorigin="6277,3653" coordsize="4023,0" path="m6277,3653l10299,3653e" filled="false" stroked="true" strokeweight="1.06002pt" strokecolor="#000000">
                <v:path arrowok="t"/>
              </v:shape>
              <v:shape style="position:absolute;left:4109;top:3893;width:780;height:157" type="#_x0000_t75" stroked="false">
                <v:imagedata r:id="rId141" o:title=""/>
              </v:shape>
            </v:group>
            <v:group style="position:absolute;left:6272;top:3893;width:33;height:155" coordorigin="6272,3893" coordsize="33,155">
              <v:shape style="position:absolute;left:6272;top:3893;width:33;height:155" coordorigin="6272,3893" coordsize="33,155" path="m6303,4046l6293,4046,6293,4047,6303,4047,6303,4046xe" filled="true" fillcolor="#000000" stroked="false">
                <v:path arrowok="t"/>
                <v:fill type="solid"/>
              </v:shape>
              <v:shape style="position:absolute;left:6272;top:3893;width:33;height:155" coordorigin="6272,3893" coordsize="33,155" path="m6305,3894l6291,3894,6289,3900,6285,3906,6283,3913,6281,3919,6279,3925,6277,3931,6276,3937,6275,3944,6273,3950,6272,3957,6272,3983,6273,3990,6275,3996,6276,4003,6278,4015,6283,4027,6285,4034,6288,4040,6291,4046,6305,4046,6305,4045,6303,4044,6294,4020,6291,4007,6289,3995,6288,3983,6288,3957,6289,3944,6294,3920,6303,3896,6305,3895,6305,3894xe" filled="true" fillcolor="#000000" stroked="false">
                <v:path arrowok="t"/>
                <v:fill type="solid"/>
              </v:shape>
              <v:shape style="position:absolute;left:6272;top:3893;width:33;height:155" coordorigin="6272,3893" coordsize="33,155" path="m6303,3893l6293,3893,6293,3894,6303,3894,6303,3893xe" filled="true" fillcolor="#000000" stroked="false">
                <v:path arrowok="t"/>
                <v:fill type="solid"/>
              </v:shape>
            </v:group>
            <v:group style="position:absolute;left:6331;top:3903;width:88;height:114" coordorigin="6331,3903" coordsize="88,114">
              <v:shape style="position:absolute;left:6331;top:3903;width:88;height:114" coordorigin="6331,3903" coordsize="88,114" path="m6372,3903l6333,3903,6331,3906,6331,4015,6332,4016,6333,4016,6335,4017,6371,4017,6379,4016,6385,4014,6392,4011,6398,4008,6402,4004,6345,4004,6345,3917,6403,3917,6399,3913,6393,3909,6387,3907,6380,3905,6372,3903xe" filled="true" fillcolor="#000000" stroked="false">
                <v:path arrowok="t"/>
                <v:fill type="solid"/>
              </v:shape>
              <v:shape style="position:absolute;left:6331;top:3903;width:88;height:114" coordorigin="6331,3903" coordsize="88,114" path="m6403,3917l6375,3917,6385,3921,6390,3925,6392,3929,6396,3932,6398,3937,6399,3942,6402,3948,6402,3974,6399,3979,6398,3985,6396,3990,6385,4001,6380,4002,6374,4004,6402,4004,6408,3998,6411,3992,6414,3985,6417,3977,6419,3968,6419,3950,6417,3943,6413,3929,6409,3923,6403,3917xe" filled="true" fillcolor="#000000" stroked="false">
                <v:path arrowok="t"/>
                <v:fill type="solid"/>
              </v:shape>
            </v:group>
            <v:group style="position:absolute;left:6434;top:3932;width:65;height:87" coordorigin="6434,3932" coordsize="65,87">
              <v:shape style="position:absolute;left:6434;top:3932;width:65;height:87" coordorigin="6434,3932" coordsize="65,87" path="m6496,3944l6473,3944,6475,3945,6477,3945,6480,3947,6481,3949,6483,3951,6483,3954,6485,3956,6485,3968,6468,3968,6462,3969,6434,3990,6434,3998,6437,4005,6439,4010,6444,4015,6447,4016,6450,4017,6453,4019,6467,4019,6486,4008,6459,4008,6456,4007,6453,4004,6450,4002,6449,3998,6449,3992,6451,3987,6451,3986,6455,3983,6459,3980,6462,3980,6465,3979,6499,3979,6499,3953,6497,3945,6496,3944xe" filled="true" fillcolor="#000000" stroked="false">
                <v:path arrowok="t"/>
                <v:fill type="solid"/>
              </v:shape>
              <v:shape style="position:absolute;left:6434;top:3932;width:65;height:87" coordorigin="6434,3932" coordsize="65,87" path="m6499,4007l6487,4007,6487,4016,6488,4017,6498,4017,6499,4016,6499,4007xe" filled="true" fillcolor="#000000" stroked="false">
                <v:path arrowok="t"/>
                <v:fill type="solid"/>
              </v:shape>
              <v:shape style="position:absolute;left:6434;top:3932;width:65;height:87" coordorigin="6434,3932" coordsize="65,87" path="m6499,3979l6485,3979,6485,3996,6477,4003,6475,4004,6471,4007,6468,4008,6486,4008,6487,4007,6499,4007,6499,3979xe" filled="true" fillcolor="#000000" stroked="false">
                <v:path arrowok="t"/>
                <v:fill type="solid"/>
              </v:shape>
              <v:shape style="position:absolute;left:6434;top:3932;width:65;height:87" coordorigin="6434,3932" coordsize="65,87" path="m6479,3932l6459,3932,6456,3933,6453,3935,6451,3935,6444,3938,6443,3938,6440,3939,6440,3941,6439,3941,6439,3943,6438,3944,6438,3949,6439,3949,6439,3951,6443,3951,6444,3950,6446,3950,6447,3949,6455,3945,6457,3945,6459,3944,6496,3944,6494,3942,6487,3935,6482,3933,6479,3932xe" filled="true" fillcolor="#000000" stroked="false">
                <v:path arrowok="t"/>
                <v:fill type="solid"/>
              </v:shape>
            </v:group>
            <v:group style="position:absolute;left:6516;top:3912;width:52;height:107" coordorigin="6516,3912" coordsize="52,107">
              <v:shape style="position:absolute;left:6516;top:3912;width:52;height:107" coordorigin="6516,3912" coordsize="52,107" path="m6543,3945l6529,3945,6529,3997,6530,4001,6530,4004,6531,4007,6533,4010,6539,4016,6542,4017,6545,4019,6559,4019,6560,4017,6563,4017,6564,4016,6565,4016,6565,4015,6566,4015,6566,4014,6567,4013,6567,4007,6551,4007,6548,4005,6546,4002,6545,3999,6543,3996,6543,3945xe" filled="true" fillcolor="#000000" stroked="false">
                <v:path arrowok="t"/>
                <v:fill type="solid"/>
              </v:shape>
              <v:shape style="position:absolute;left:6516;top:3912;width:52;height:107" coordorigin="6516,3912" coordsize="52,107" path="m6566,4004l6563,4004,6563,4005,6559,4005,6558,4007,6567,4007,6566,4005,6566,4004xe" filled="true" fillcolor="#000000" stroked="false">
                <v:path arrowok="t"/>
                <v:fill type="solid"/>
              </v:shape>
              <v:shape style="position:absolute;left:6516;top:3912;width:52;height:107" coordorigin="6516,3912" coordsize="52,107" path="m6565,3933l6517,3933,6517,3935,6516,3935,6516,3944,6517,3945,6566,3945,6566,3943,6567,3942,6567,3937,6566,3936,6566,3935,6565,3933xe" filled="true" fillcolor="#000000" stroked="false">
                <v:path arrowok="t"/>
                <v:fill type="solid"/>
              </v:shape>
              <v:shape style="position:absolute;left:6516;top:3912;width:52;height:107" coordorigin="6516,3912" coordsize="52,107" path="m6543,3913l6530,3913,6529,3914,6529,3933,6543,3933,6543,3913xe" filled="true" fillcolor="#000000" stroked="false">
                <v:path arrowok="t"/>
                <v:fill type="solid"/>
              </v:shape>
              <v:shape style="position:absolute;left:6516;top:3912;width:52;height:107" coordorigin="6516,3912" coordsize="52,107" path="m6541,3912l6531,3912,6531,3913,6542,3913,6541,3912xe" filled="true" fillcolor="#000000" stroked="false">
                <v:path arrowok="t"/>
                <v:fill type="solid"/>
              </v:shape>
            </v:group>
            <v:group style="position:absolute;left:6581;top:3932;width:74;height:87" coordorigin="6581,3932" coordsize="74,87">
              <v:shape style="position:absolute;left:6581;top:3932;width:74;height:87" coordorigin="6581,3932" coordsize="74,87" path="m6625,3932l6613,3932,6603,3935,6599,3937,6595,3939,6591,3944,6588,3948,6583,3957,6581,3969,6581,3983,6591,4008,6594,4011,6603,4016,6608,4017,6614,4019,6631,4019,6635,4017,6637,4017,6642,4015,6644,4015,6645,4014,6648,4014,6649,4013,6649,4011,6650,4011,6650,4007,6613,4007,6609,4005,6607,4004,6603,4002,6602,3999,6600,3997,6596,3986,6596,3978,6650,3978,6654,3974,6654,3968,6596,3968,6596,3965,6597,3961,6597,3959,6599,3955,6600,3953,6606,3947,6609,3945,6614,3943,6645,3943,6643,3939,6639,3937,6635,3935,6625,3932xe" filled="true" fillcolor="#000000" stroked="false">
                <v:path arrowok="t"/>
                <v:fill type="solid"/>
              </v:shape>
              <v:shape style="position:absolute;left:6581;top:3932;width:74;height:87" coordorigin="6581,3932" coordsize="74,87" path="m6650,4002l6645,4002,6643,4003,6642,4003,6637,4005,6635,4005,6632,4007,6650,4007,6650,4002xe" filled="true" fillcolor="#000000" stroked="false">
                <v:path arrowok="t"/>
                <v:fill type="solid"/>
              </v:shape>
              <v:shape style="position:absolute;left:6581;top:3932;width:74;height:87" coordorigin="6581,3932" coordsize="74,87" path="m6648,4001l6647,4002,6649,4002,6648,4001xe" filled="true" fillcolor="#000000" stroked="false">
                <v:path arrowok="t"/>
                <v:fill type="solid"/>
              </v:shape>
              <v:shape style="position:absolute;left:6581;top:3932;width:74;height:87" coordorigin="6581,3932" coordsize="74,87" path="m6645,3943l6625,3943,6631,3945,6635,3950,6637,3954,6639,3960,6639,3968,6654,3968,6654,3965,6650,3950,6645,3943xe" filled="true" fillcolor="#000000" stroked="false">
                <v:path arrowok="t"/>
                <v:fill type="solid"/>
              </v:shape>
            </v:group>
            <v:group style="position:absolute;left:6672;top:3893;width:33;height:155" coordorigin="6672,3893" coordsize="33,155">
              <v:shape style="position:absolute;left:6672;top:3893;width:33;height:155" coordorigin="6672,3893" coordsize="33,155" path="m6685,3894l6672,3894,6672,3896,6678,3908,6685,3932,6687,3944,6689,3957,6689,3983,6687,3995,6685,4008,6678,4032,6672,4044,6672,4046,6673,4047,6683,4047,6684,4046,6685,4046,6687,4040,6691,4034,6693,4027,6696,4021,6697,4015,6699,4009,6701,4003,6702,3996,6703,3990,6703,3983,6704,3977,6704,3971,6703,3951,6698,3931,6696,3919,6691,3906,6685,3894xe" filled="true" fillcolor="#000000" stroked="false">
                <v:path arrowok="t"/>
                <v:fill type="solid"/>
              </v:shape>
              <v:shape style="position:absolute;left:6672;top:3893;width:33;height:155" coordorigin="6672,3893" coordsize="33,155" path="m6684,3893l6673,3893,6673,3894,6684,3894,6684,3893xe" filled="true" fillcolor="#000000" stroked="false">
                <v:path arrowok="t"/>
                <v:fill type="solid"/>
              </v:shape>
            </v:group>
            <v:group style="position:absolute;left:66;top:882;width:10684;height:2" coordorigin="66,882" coordsize="10684,2">
              <v:shape style="position:absolute;left:66;top:882;width:10684;height:2" coordorigin="66,882" coordsize="10684,0" path="m66,882l10749,882e" filled="false" stroked="true" strokeweight="2.260pt" strokecolor="#000000">
                <v:path arrowok="t"/>
              </v:shape>
            </v:group>
            <v:group style="position:absolute;left:23;top:4091;width:10770;height:2" coordorigin="23,4091" coordsize="10770,2">
              <v:shape style="position:absolute;left:23;top:4091;width:10770;height:2" coordorigin="23,4091" coordsize="10770,0" path="m23,4091l10793,4091e" filled="false" stroked="true" strokeweight="2.26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7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29040" cy="142875"/>
            <wp:effectExtent l="0" t="0" r="0" b="0"/>
            <wp:docPr id="1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135"/>
      <w:footerReference w:type="default" r:id="rId136"/>
      <w:pgSz w:w="12240" w:h="15840"/>
      <w:pgMar w:header="710" w:footer="0" w:top="182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87.894836pt;margin-top:733.919983pt;width:5.45pt;height:8.9pt;mso-position-horizontal-relative:page;mso-position-vertical-relative:page;z-index:-70096" coordorigin="9758,14678" coordsize="109,178">
          <v:shape style="position:absolute;left:9758;top:14678;width:109;height:178" coordorigin="9758,14678" coordsize="109,178" path="m9761,14815l9761,14829,9766,14839,9774,14845,9784,14852,9796,14856,9823,14856,9833,14854,9842,14849,9851,14844,9857,14838,9802,14838,9794,14836,9788,14832,9785,14830,9782,14825,9781,14819,9761,14815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66,14789l9845,14789,9845,14812,9844,14816,9841,14822,9838,14828,9833,14832,9828,14837,9820,14838,9857,14838,9861,14829,9865,14813,9866,14789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26,14678l9799,14678,9790,14681,9758,14753,9763,14772,9774,14790,9790,14802,9811,14806,9824,14806,9836,14800,9845,14789,9866,14789,9866,14788,9803,14788,9794,14784,9788,14777,9781,14768,9779,14756,9779,14725,9782,14714,9788,14707,9794,14699,9803,14695,9847,14695,9838,14683,9826,14678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66,14681l9847,14681,9847,14695,9822,14695,9830,14699,9836,14707,9844,14714,9847,14726,9847,14758,9844,14770,9838,14777,9830,14784,9822,14788,9866,14788,9866,14681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94.578522pt;margin-top:733.949524pt;width:5.65pt;height:6.45pt;mso-position-horizontal-relative:page;mso-position-vertical-relative:page;z-index:-70072" coordorigin="9892,14679" coordsize="113,129">
          <v:shape style="position:absolute;left:9892;top:14679;width:113;height:129" coordorigin="9892,14679" coordsize="113,129" path="m9938,14679l9892,14732,9892,14760,9898,14779,9911,14795,9928,14805,9949,14808,9964,14808,9976,14804,9985,14797,9994,14790,9938,14790,9930,14786,9923,14779,9917,14772,9912,14762,9912,14748,10004,14748,10004,14742,10003,14731,9913,14731,9913,14720,9917,14711,9924,14705,9930,14699,9938,14695,9987,14695,9980,14688,9963,14681,9938,14679xe" filled="true" fillcolor="#000000" stroked="false">
            <v:path arrowok="t"/>
            <v:fill type="solid"/>
          </v:shape>
          <v:shape style="position:absolute;left:9892;top:14679;width:113;height:129" coordorigin="9892,14679" coordsize="113,129" path="m9982,14765l9979,14774,9974,14780,9970,14784,9964,14789,9958,14790,9994,14790,10001,14780,10004,14767,9982,14765xe" filled="true" fillcolor="#000000" stroked="false">
            <v:path arrowok="t"/>
            <v:fill type="solid"/>
          </v:shape>
          <v:shape style="position:absolute;left:9892;top:14679;width:113;height:129" coordorigin="9892,14679" coordsize="113,129" path="m9987,14695l9959,14695,9967,14699,9974,14707,9979,14713,9982,14720,9983,14731,10003,14731,10002,14723,9995,14705,9987,14695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81.200012pt;margin-top:733.919983pt;width:5.7pt;height:6.5pt;mso-position-horizontal-relative:page;mso-position-vertical-relative:page;z-index:-70048" coordorigin="9624,14678" coordsize="114,130">
          <v:shape style="position:absolute;left:9624;top:14678;width:114;height:130" coordorigin="9624,14678" coordsize="114,130" path="m9727,14695l9691,14695,9698,14698,9704,14702,9708,14706,9710,14712,9710,14726,9702,14729,9690,14731,9665,14735,9658,14736,9654,14736,9648,14738,9624,14766,9624,14783,9628,14791,9635,14798,9642,14804,9653,14808,9674,14808,9710,14791,9664,14791,9656,14790,9653,14785,9648,14782,9646,14777,9646,14768,9647,14765,9649,14761,9654,14756,9658,14755,9661,14753,9667,14752,9676,14750,9691,14748,9703,14746,9710,14743,9732,14743,9732,14716,9731,14708,9731,14705,9730,14700,9727,14695xe" filled="true" fillcolor="#000000" stroked="false">
            <v:path arrowok="t"/>
            <v:fill type="solid"/>
          </v:shape>
          <v:shape style="position:absolute;left:9624;top:14678;width:114;height:130" coordorigin="9624,14678" coordsize="114,130" path="m9733,14790l9712,14790,9713,14796,9714,14801,9716,14806,9738,14806,9736,14801,9733,14795,9733,14790xe" filled="true" fillcolor="#000000" stroked="false">
            <v:path arrowok="t"/>
            <v:fill type="solid"/>
          </v:shape>
          <v:shape style="position:absolute;left:9624;top:14678;width:114;height:130" coordorigin="9624,14678" coordsize="114,130" path="m9732,14743l9710,14743,9710,14760,9709,14767,9707,14772,9704,14778,9700,14783,9692,14786,9686,14790,9679,14791,9710,14791,9712,14790,9733,14790,9732,14785,9732,14743xe" filled="true" fillcolor="#000000" stroked="false">
            <v:path arrowok="t"/>
            <v:fill type="solid"/>
          </v:shape>
          <v:shape style="position:absolute;left:9624;top:14678;width:114;height:130" coordorigin="9624,14678" coordsize="114,130" path="m9694,14678l9673,14678,9664,14680,9628,14716,9648,14719,9650,14710,9654,14704,9659,14700,9664,14698,9671,14695,9727,14695,9724,14692,9721,14687,9716,14684,9709,14682,9703,14680,9694,14678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4.559998pt;margin-top:731.52002pt;width:10pt;height:8.9pt;mso-position-horizontal-relative:page;mso-position-vertical-relative:page;z-index:-70024" coordorigin="10291,14630" coordsize="200,178">
          <v:group style="position:absolute;left:10291;top:14679;width:117;height:129" coordorigin="10291,14679" coordsize="117,129">
            <v:shape style="position:absolute;left:10291;top:14679;width:117;height:129" coordorigin="10291,14679" coordsize="117,129" path="m10338,14679l10321,14686,10302,14702,10294,14720,10291,14743,10293,14760,10299,14778,10312,14795,10329,14805,10350,14808,10361,14808,10370,14806,10380,14801,10390,14795,10394,14790,10339,14790,10331,14786,10324,14779,10316,14771,10313,14759,10313,14726,10316,14716,10331,14699,10339,14695,10389,14695,10381,14686,10364,14681,10338,14679xe" filled="true" fillcolor="#000000" stroked="false">
              <v:path arrowok="t"/>
              <v:fill type="solid"/>
            </v:shape>
            <v:shape style="position:absolute;left:10291;top:14679;width:117;height:129" coordorigin="10291,14679" coordsize="117,129" path="m10389,14695l10361,14695,10369,14699,10384,14716,10386,14726,10386,14759,10382,14771,10376,14779,10369,14786,10361,14790,10394,14790,10396,14788,10400,14779,10405,14770,10408,14758,10408,14740,10406,14722,10398,14705,10389,14695xe" filled="true" fillcolor="#000000" stroked="false">
              <v:path arrowok="t"/>
              <v:fill type="solid"/>
            </v:shape>
          </v:group>
          <v:group style="position:absolute;left:10418;top:14630;width:72;height:176" coordorigin="10418,14630" coordsize="72,176">
            <v:shape style="position:absolute;left:10418;top:14630;width:72;height:176" coordorigin="10418,14630" coordsize="72,176" path="m10458,14698l10436,14698,10436,14806,10458,14806,10458,14698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82,14681l10418,14681,10418,14698,10482,14698,10482,14681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77,14630l10462,14630,10454,14632,10436,14659,10436,14681,10458,14681,10458,14662,10459,14657,10462,14654,10464,14651,10469,14650,10488,14650,10490,14633,10483,14632,10477,14630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88,14650l10483,14650,10488,14651,10488,1465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4.769653pt;margin-top:731.640015pt;width:5.5pt;height:8.75pt;mso-position-horizontal-relative:page;mso-position-vertical-relative:page;z-index:-70000" coordorigin="10695,14633" coordsize="110,175">
          <v:shape style="position:absolute;left:10695;top:14633;width:110;height:175" coordorigin="10695,14633" coordsize="110,175" path="m10751,14633l10701,14670,10695,14743,10699,14763,10706,14780,10717,14797,10734,14805,10758,14808,10776,14801,10792,14786,10795,14780,10746,14780,10742,14779,10740,14777,10736,14774,10734,14770,10731,14758,10730,14742,10729,14725,10729,14712,10730,14693,10733,14677,10734,14671,10736,14666,10740,14664,10742,14662,10746,14660,10795,14660,10788,14649,10771,14637,10751,14633xe" filled="true" fillcolor="#000000" stroked="false">
            <v:path arrowok="t"/>
            <v:fill type="solid"/>
          </v:shape>
          <v:shape style="position:absolute;left:10695;top:14633;width:110;height:175" coordorigin="10695,14633" coordsize="110,175" path="m10795,14660l10754,14660,10758,14662,10760,14664,10771,14725,10770,14748,10768,14764,10766,14770,10764,14774,10760,14777,10758,14779,10754,14780,10795,14780,10798,14773,10802,14756,10805,14733,10805,14703,10802,14681,10796,14663,10795,14660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73.579987pt;margin-top:731.640015pt;width:6.6pt;height:8.65pt;mso-position-horizontal-relative:page;mso-position-vertical-relative:page;z-index:-69976" coordorigin="9472,14633" coordsize="132,173">
          <v:shape style="position:absolute;left:9472;top:14633;width:132;height:173" coordorigin="9472,14633" coordsize="132,173" path="m9550,14633l9472,14633,9472,14806,9494,14806,9494,14735,9556,14734,9576,14729,9590,14720,9595,14716,9494,14716,9494,14653,9596,14653,9595,14652,9586,14642,9580,14639,9572,14636,9564,14635,9558,14634,9550,14633xe" filled="true" fillcolor="#000000" stroked="false">
            <v:path arrowok="t"/>
            <v:fill type="solid"/>
          </v:shape>
          <v:shape style="position:absolute;left:9472;top:14633;width:132;height:173" coordorigin="9472,14633" coordsize="132,173" path="m9596,14653l9550,14653,9557,14654,9560,14656,9566,14657,9571,14660,9578,14670,9581,14676,9581,14694,9577,14701,9571,14707,9565,14712,9554,14716,9595,14716,9600,14710,9604,14698,9604,14675,9602,14666,9596,1465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05.079987pt;margin-top:731.640015pt;width:3.8pt;height:8.65pt;mso-position-horizontal-relative:page;mso-position-vertical-relative:page;z-index:-69952" coordorigin="10102,14633" coordsize="76,173">
          <v:shape style="position:absolute;left:10102;top:14633;width:76;height:173" coordorigin="10102,14633" coordsize="76,173" path="m10177,14681l10145,14681,10145,14806,10177,14806,10177,14681xe" filled="true" fillcolor="#000000" stroked="false">
            <v:path arrowok="t"/>
            <v:fill type="solid"/>
          </v:shape>
          <v:shape style="position:absolute;left:10102;top:14633;width:76;height:173" coordorigin="10102,14633" coordsize="76,173" path="m10177,14633l10151,14633,10147,14644,10140,14652,10130,14660,10120,14668,10111,14674,10102,14676,10111,14702,10129,14693,10145,14681,10177,14681,10177,1463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8.539978pt;margin-top:731.640015pt;width:3.8pt;height:8.65pt;mso-position-horizontal-relative:page;mso-position-vertical-relative:page;z-index:-69928" coordorigin="10571,14633" coordsize="76,173">
          <v:shape style="position:absolute;left:10571;top:14633;width:76;height:173" coordorigin="10571,14633" coordsize="76,173" path="m10646,14681l10614,14681,10614,14806,10646,14806,10646,14681xe" filled="true" fillcolor="#000000" stroked="false">
            <v:path arrowok="t"/>
            <v:fill type="solid"/>
          </v:shape>
          <v:shape style="position:absolute;left:10571;top:14633;width:76;height:173" coordorigin="10571,14633" coordsize="76,173" path="m10646,14633l10620,14633,10616,14644,10609,14652,10600,14660,10589,14668,10580,14674,10571,14676,10581,14702,10598,14693,10614,14681,10646,14681,10646,14633xe" filled="true" fillcolor="#000000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87.894836pt;margin-top:733.919983pt;width:5.45pt;height:8.9pt;mso-position-horizontal-relative:page;mso-position-vertical-relative:page;z-index:-69904" coordorigin="9758,14678" coordsize="109,178">
          <v:shape style="position:absolute;left:9758;top:14678;width:109;height:178" coordorigin="9758,14678" coordsize="109,178" path="m9761,14815l9761,14829,9766,14839,9774,14845,9784,14852,9796,14856,9823,14856,9833,14854,9842,14849,9851,14844,9857,14838,9802,14838,9794,14836,9788,14832,9785,14830,9782,14825,9781,14819,9761,14815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66,14789l9845,14789,9845,14812,9844,14816,9841,14822,9838,14828,9833,14832,9828,14837,9820,14838,9857,14838,9861,14829,9865,14813,9866,14789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26,14678l9799,14678,9790,14681,9758,14753,9763,14772,9774,14790,9790,14802,9811,14806,9824,14806,9836,14800,9845,14789,9866,14789,9866,14788,9803,14788,9794,14784,9788,14777,9781,14768,9779,14756,9779,14725,9782,14714,9788,14707,9794,14699,9803,14695,9847,14695,9838,14683,9826,14678xe" filled="true" fillcolor="#000000" stroked="false">
            <v:path arrowok="t"/>
            <v:fill type="solid"/>
          </v:shape>
          <v:shape style="position:absolute;left:9758;top:14678;width:109;height:178" coordorigin="9758,14678" coordsize="109,178" path="m9866,14681l9847,14681,9847,14695,9822,14695,9830,14699,9836,14707,9844,14714,9847,14726,9847,14758,9844,14770,9838,14777,9830,14784,9822,14788,9866,14788,9866,14681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94.578522pt;margin-top:733.949524pt;width:5.65pt;height:6.45pt;mso-position-horizontal-relative:page;mso-position-vertical-relative:page;z-index:-69880" coordorigin="9892,14679" coordsize="113,129">
          <v:shape style="position:absolute;left:9892;top:14679;width:113;height:129" coordorigin="9892,14679" coordsize="113,129" path="m9938,14679l9892,14732,9892,14760,9898,14779,9911,14795,9928,14805,9949,14808,9964,14808,9976,14804,9985,14797,9994,14790,9938,14790,9930,14786,9923,14779,9917,14772,9912,14762,9912,14748,10004,14748,10004,14742,10003,14731,9913,14731,9913,14720,9917,14711,9924,14705,9930,14699,9938,14695,9987,14695,9980,14688,9963,14681,9938,14679xe" filled="true" fillcolor="#000000" stroked="false">
            <v:path arrowok="t"/>
            <v:fill type="solid"/>
          </v:shape>
          <v:shape style="position:absolute;left:9892;top:14679;width:113;height:129" coordorigin="9892,14679" coordsize="113,129" path="m9982,14765l9979,14774,9974,14780,9970,14784,9964,14789,9958,14790,9994,14790,10001,14780,10004,14767,9982,14765xe" filled="true" fillcolor="#000000" stroked="false">
            <v:path arrowok="t"/>
            <v:fill type="solid"/>
          </v:shape>
          <v:shape style="position:absolute;left:9892;top:14679;width:113;height:129" coordorigin="9892,14679" coordsize="113,129" path="m9987,14695l9959,14695,9967,14699,9974,14707,9979,14713,9982,14720,9983,14731,10003,14731,10002,14723,9995,14705,9987,14695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81.140015pt;margin-top:733.919983pt;width:5.8pt;height:6.5pt;mso-position-horizontal-relative:page;mso-position-vertical-relative:page;z-index:-69856" coordorigin="9623,14678" coordsize="116,130">
          <v:shape style="position:absolute;left:9623;top:14678;width:116;height:130" coordorigin="9623,14678" coordsize="116,130" path="m9727,14695l9691,14695,9698,14698,9704,14702,9708,14706,9710,14712,9710,14726,9702,14729,9690,14731,9665,14735,9658,14736,9654,14736,9647,14738,9623,14766,9623,14783,9626,14791,9634,14798,9641,14804,9653,14808,9674,14808,9710,14791,9664,14791,9656,14790,9653,14785,9647,14782,9644,14777,9644,14768,9646,14765,9648,14761,9652,14759,9654,14756,9658,14755,9661,14753,9667,14752,9676,14750,9691,14748,9703,14746,9710,14743,9732,14743,9732,14716,9731,14708,9731,14705,9730,14700,9727,14695xe" filled="true" fillcolor="#000000" stroked="false">
            <v:path arrowok="t"/>
            <v:fill type="solid"/>
          </v:shape>
          <v:shape style="position:absolute;left:9623;top:14678;width:116;height:130" coordorigin="9623,14678" coordsize="116,130" path="m9733,14790l9712,14790,9713,14796,9714,14801,9716,14806,9738,14806,9736,14801,9733,14795,9733,14790xe" filled="true" fillcolor="#000000" stroked="false">
            <v:path arrowok="t"/>
            <v:fill type="solid"/>
          </v:shape>
          <v:shape style="position:absolute;left:9623;top:14678;width:116;height:130" coordorigin="9623,14678" coordsize="116,130" path="m9732,14743l9710,14743,9710,14760,9709,14767,9707,14772,9704,14778,9700,14783,9692,14786,9686,14790,9679,14791,9710,14791,9712,14790,9733,14790,9732,14785,9732,14743xe" filled="true" fillcolor="#000000" stroked="false">
            <v:path arrowok="t"/>
            <v:fill type="solid"/>
          </v:shape>
          <v:shape style="position:absolute;left:9623;top:14678;width:116;height:130" coordorigin="9623,14678" coordsize="116,130" path="m9694,14678l9673,14678,9664,14680,9626,14716,9647,14719,9649,14710,9654,14704,9659,14700,9664,14698,9671,14695,9727,14695,9724,14692,9721,14687,9716,14684,9709,14682,9703,14680,9694,14678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4.5pt;margin-top:731.52002pt;width:10.050pt;height:8.9pt;mso-position-horizontal-relative:page;mso-position-vertical-relative:page;z-index:-69832" coordorigin="10290,14630" coordsize="201,178">
          <v:group style="position:absolute;left:10290;top:14679;width:117;height:129" coordorigin="10290,14679" coordsize="117,129">
            <v:shape style="position:absolute;left:10290;top:14679;width:117;height:129" coordorigin="10290,14679" coordsize="117,129" path="m10337,14679l10320,14686,10300,14702,10293,14720,10290,14743,10291,14760,10298,14778,10311,14795,10328,14805,10349,14808,10360,14808,10369,14806,10379,14801,10388,14795,10392,14790,10338,14790,10330,14786,10322,14779,10315,14771,10312,14759,10312,14726,10315,14716,10330,14699,10338,14695,10388,14695,10380,14686,10363,14681,10337,14679xe" filled="true" fillcolor="#000000" stroked="false">
              <v:path arrowok="t"/>
              <v:fill type="solid"/>
            </v:shape>
            <v:shape style="position:absolute;left:10290;top:14679;width:117;height:129" coordorigin="10290,14679" coordsize="117,129" path="m10388,14695l10360,14695,10368,14699,10382,14716,10385,14726,10385,14759,10381,14771,10375,14779,10368,14786,10360,14790,10392,14790,10394,14788,10399,14779,10404,14770,10406,14758,10406,14740,10404,14722,10396,14705,10388,14695xe" filled="true" fillcolor="#000000" stroked="false">
              <v:path arrowok="t"/>
              <v:fill type="solid"/>
            </v:shape>
          </v:group>
          <v:group style="position:absolute;left:10418;top:14630;width:72;height:176" coordorigin="10418,14630" coordsize="72,176">
            <v:shape style="position:absolute;left:10418;top:14630;width:72;height:176" coordorigin="10418,14630" coordsize="72,176" path="m10458,14698l10436,14698,10436,14806,10458,14806,10458,14698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82,14681l10418,14681,10418,14698,10482,14698,10482,14681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77,14630l10462,14630,10454,14632,10436,14659,10436,14681,10458,14681,10458,14662,10459,14657,10462,14654,10464,14651,10469,14650,10488,14650,10490,14633,10483,14632,10477,14630xe" filled="true" fillcolor="#000000" stroked="false">
              <v:path arrowok="t"/>
              <v:fill type="solid"/>
            </v:shape>
            <v:shape style="position:absolute;left:10418;top:14630;width:72;height:176" coordorigin="10418,14630" coordsize="72,176" path="m10488,14650l10483,14650,10488,14651,10488,1465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4.769653pt;margin-top:731.640015pt;width:5.5pt;height:8.75pt;mso-position-horizontal-relative:page;mso-position-vertical-relative:page;z-index:-69808" coordorigin="10695,14633" coordsize="110,175">
          <v:shape style="position:absolute;left:10695;top:14633;width:110;height:175" coordorigin="10695,14633" coordsize="110,175" path="m10751,14633l10701,14670,10695,14743,10699,14763,10706,14780,10717,14797,10734,14805,10758,14808,10776,14801,10792,14786,10795,14780,10746,14780,10742,14779,10740,14777,10736,14774,10734,14770,10731,14758,10730,14742,10729,14725,10729,14712,10730,14693,10733,14677,10734,14671,10736,14666,10740,14664,10742,14662,10746,14660,10795,14660,10788,14649,10771,14637,10751,14633xe" filled="true" fillcolor="#000000" stroked="false">
            <v:path arrowok="t"/>
            <v:fill type="solid"/>
          </v:shape>
          <v:shape style="position:absolute;left:10695;top:14633;width:110;height:175" coordorigin="10695,14633" coordsize="110,175" path="m10795,14660l10754,14660,10758,14662,10760,14664,10771,14725,10770,14748,10768,14764,10766,14770,10764,14774,10760,14777,10758,14779,10754,14780,10795,14780,10798,14773,10802,14756,10805,14733,10805,14703,10802,14681,10796,14663,10795,14660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73.579987pt;margin-top:731.640015pt;width:6.55pt;height:8.65pt;mso-position-horizontal-relative:page;mso-position-vertical-relative:page;z-index:-69784" coordorigin="9472,14633" coordsize="131,173">
          <v:shape style="position:absolute;left:9472;top:14633;width:131;height:173" coordorigin="9472,14633" coordsize="131,173" path="m9548,14633l9472,14633,9472,14806,9494,14806,9494,14735,9555,14734,9575,14729,9589,14720,9593,14716,9494,14716,9494,14653,9595,14653,9594,14652,9584,14642,9578,14639,9571,14636,9563,14635,9557,14634,9548,14633xe" filled="true" fillcolor="#000000" stroked="false">
            <v:path arrowok="t"/>
            <v:fill type="solid"/>
          </v:shape>
          <v:shape style="position:absolute;left:9472;top:14633;width:131;height:173" coordorigin="9472,14633" coordsize="131,173" path="m9595,14653l9548,14653,9556,14654,9559,14656,9565,14657,9570,14660,9577,14670,9580,14676,9580,14694,9576,14701,9570,14707,9564,14712,9553,14716,9593,14716,9599,14710,9602,14698,9602,14675,9601,14666,9595,1465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04.480011pt;margin-top:731.641418pt;width:5.8pt;height:8.65pt;mso-position-horizontal-relative:page;mso-position-vertical-relative:page;z-index:-69760" coordorigin="10090,14633" coordsize="116,173">
          <v:shape style="position:absolute;left:10090;top:14633;width:116;height:173" coordorigin="10090,14633" coordsize="116,173" path="m10200,14660l10157,14660,10162,14662,10165,14666,10170,14670,10171,14676,10171,14689,10169,14696,10159,14710,10147,14722,10124,14744,10110,14760,10100,14772,10094,14783,10091,14794,10090,14806,10205,14806,10205,14774,10139,14774,10141,14772,10146,14765,10148,14762,10156,14756,10165,14747,10176,14737,10183,14730,10187,14724,10193,14717,10198,14710,10200,14702,10204,14695,10205,14688,10205,14679,10200,14661,10200,14660xe" filled="true" fillcolor="#000000" stroked="false">
            <v:path arrowok="t"/>
            <v:fill type="solid"/>
          </v:shape>
          <v:shape style="position:absolute;left:10090;top:14633;width:116;height:173" coordorigin="10090,14633" coordsize="116,173" path="m10147,14633l10128,14636,10110,14646,10099,14661,10093,14683,10126,14687,10127,14677,10129,14670,10133,14666,10136,14662,10142,14660,10200,14660,10187,14643,10170,14636,10147,1463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8.539978pt;margin-top:731.640015pt;width:3.8pt;height:8.65pt;mso-position-horizontal-relative:page;mso-position-vertical-relative:page;z-index:-69736" coordorigin="10571,14633" coordsize="76,173">
          <v:shape style="position:absolute;left:10571;top:14633;width:76;height:173" coordorigin="10571,14633" coordsize="76,173" path="m10646,14681l10614,14681,10614,14806,10646,14806,10646,14681xe" filled="true" fillcolor="#000000" stroked="false">
            <v:path arrowok="t"/>
            <v:fill type="solid"/>
          </v:shape>
          <v:shape style="position:absolute;left:10571;top:14633;width:76;height:173" coordorigin="10571,14633" coordsize="76,173" path="m10646,14633l10620,14633,10616,14644,10609,14652,10600,14660,10589,14668,10580,14674,10571,14676,10581,14702,10598,14693,10614,14681,10646,14681,10646,14633xe" filled="true" fillcolor="#000000" stroked="false">
            <v:path arrowok="t"/>
            <v:fill type="solid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3.579987pt;margin-top:747.359985pt;width:66.627884pt;height:11.28pt;mso-position-horizontal-relative:page;mso-position-vertical-relative:page;z-index:-68872" type="#_x0000_t75" stroked="false">
          <v:imagedata r:id="rId1" o:title="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919998pt;margin-top:35.520pt;width:100.92pt;height:55.5pt;mso-position-horizontal-relative:page;mso-position-vertical-relative:page;z-index:-69712" type="#_x0000_t75" stroked="false">
          <v:imagedata r:id="rId1" o:title=""/>
        </v:shape>
      </w:pict>
    </w:r>
    <w:r>
      <w:rPr/>
      <w:pict>
        <v:group style="position:absolute;margin-left:240.720001pt;margin-top:57.119999pt;width:.1pt;height:11.05pt;mso-position-horizontal-relative:page;mso-position-vertical-relative:page;z-index:-69688" coordorigin="4814,1142" coordsize="2,221">
          <v:shape style="position:absolute;left:4814;top:1142;width:2;height:221" coordorigin="4814,1142" coordsize="0,221" path="m4814,1142l4814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346.799988pt;margin-top:57.119999pt;width:.1pt;height:11.05pt;mso-position-horizontal-relative:page;mso-position-vertical-relative:page;z-index:-69664" coordorigin="6936,1142" coordsize="2,221">
          <v:shape style="position:absolute;left:6936;top:1142;width:2;height:221" coordorigin="6936,1142" coordsize="0,221" path="m6936,1142l693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492.299988pt;margin-top:57.119999pt;width:.1pt;height:11.05pt;mso-position-horizontal-relative:page;mso-position-vertical-relative:page;z-index:-69640" coordorigin="9846,1142" coordsize="2,221">
          <v:shape style="position:absolute;left:9846;top:1142;width:2;height:221" coordorigin="9846,1142" coordsize="0,221" path="m9846,1142l984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534.51001pt;margin-top:58.080002pt;width:.1pt;height:10.15pt;mso-position-horizontal-relative:page;mso-position-vertical-relative:page;z-index:-69616" coordorigin="10690,1162" coordsize="2,203">
          <v:shape style="position:absolute;left:10690;top:1162;width:2;height:203" coordorigin="10690,1162" coordsize="0,203" path="m10690,1162l10690,1364e" filled="false" stroked="true" strokeweight="2.08pt" strokecolor="#000000">
            <v:path arrowok="t"/>
          </v:shape>
          <w10:wrap type="none"/>
        </v:group>
      </w:pict>
    </w:r>
    <w:r>
      <w:rPr/>
      <w:pict>
        <v:group style="position:absolute;margin-left:263.519989pt;margin-top:57.959999pt;width:8.2pt;height:10.4pt;mso-position-horizontal-relative:page;mso-position-vertical-relative:page;z-index:-69592" coordorigin="5270,1159" coordsize="164,208">
          <v:shape style="position:absolute;left:5270;top:1159;width:164;height:208" coordorigin="5270,1159" coordsize="164,208" path="m5310,1294l5270,1298,5270,1299,5275,1319,5333,1365,5358,1367,5379,1365,5396,1360,5408,1355,5418,1348,5424,1337,5427,1332,5341,1332,5332,1330,5324,1324,5317,1316,5312,1307,5310,1294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351,1159l5292,1177,5279,1226,5286,1243,5303,1260,5319,1268,5342,1276,5359,1279,5370,1283,5375,1284,5387,1289,5392,1296,5393,1300,5393,1312,5389,1319,5383,1324,5376,1330,5366,1332,5427,1332,5430,1327,5434,1316,5434,1292,5431,1282,5425,1273,5420,1264,5359,1237,5340,1234,5328,1229,5322,1224,5318,1220,5316,1217,5316,1207,5318,1202,5323,1200,5329,1195,5339,1193,5419,1193,5413,1184,5393,1166,5374,1161,5351,1159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419,1193l5362,1193,5370,1195,5376,1199,5382,1204,5386,1211,5387,1222,5428,1216,5424,1200,541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14.940002pt;margin-top:57.959999pt;width:8.2pt;height:10.4pt;mso-position-horizontal-relative:page;mso-position-vertical-relative:page;z-index:-69568" coordorigin="6299,1159" coordsize="164,208">
          <v:shape style="position:absolute;left:6299;top:1159;width:164;height:208" coordorigin="6299,1159" coordsize="164,208" path="m6338,1294l6299,1298,6303,1319,6312,1337,6326,1352,6342,1360,6361,1365,6386,1367,6407,1365,6425,1360,6437,1355,6446,1348,6453,1337,6455,1332,6370,1332,6360,1330,6353,1324,6346,1316,6340,1307,6338,1294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379,1159l6320,1177,6307,1225,6314,1243,6330,1260,6347,1268,6370,1276,6386,1279,6397,1283,6421,1300,6421,1312,6418,1319,6412,1324,6404,1330,6395,1332,6455,1332,6458,1327,6462,1316,6462,1292,6460,1282,6454,1273,6449,1264,6388,1237,6368,1234,6355,1229,6347,1220,6344,1217,6344,1207,6347,1202,6358,1195,6367,1193,6447,1193,6442,1184,6422,1166,6403,1161,6379,1159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447,1193l6390,1193,6398,1195,6404,1199,6410,1204,6414,1211,6415,1222,6456,1217,6452,1201,6447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66.019989pt;margin-top:57.959999pt;width:8.2pt;height:10.4pt;mso-position-horizontal-relative:page;mso-position-vertical-relative:page;z-index:-69544" coordorigin="9320,1159" coordsize="164,208">
          <v:shape style="position:absolute;left:9320;top:1159;width:164;height:208" coordorigin="9320,1159" coordsize="164,208" path="m9360,1294l9320,1298,9325,1319,9334,1337,9348,1352,9363,1360,9383,1365,9408,1367,9429,1365,9446,1360,9458,1355,9468,1348,9474,1337,9477,1332,9391,1332,9382,1330,9374,1324,9367,1316,9362,1307,9360,1294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01,1159l9342,1177,9329,1225,9336,1243,9352,1260,9369,1268,9391,1276,9408,1279,9420,1283,9443,1300,9443,1312,9439,1319,9433,1324,9426,1330,9416,1332,9477,1332,9480,1327,9484,1316,9484,1292,9481,1282,9475,1273,9470,1264,9409,1237,9390,1234,9377,1229,9368,1220,9366,1217,9366,1207,9368,1202,9379,1195,9389,1193,9469,1193,9464,1184,9444,1166,9424,1161,9401,1159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69,1193l9412,1193,9420,1195,9426,1199,9432,1204,9436,1211,9437,1222,9478,1217,9474,1201,946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73.362701pt;margin-top:58.017757pt;width:8.7pt;height:10.35pt;mso-position-horizontal-relative:page;mso-position-vertical-relative:page;z-index:-69520" coordorigin="3467,1160" coordsize="174,207">
          <v:shape style="position:absolute;left:3467;top:1160;width:174;height:207" coordorigin="3467,1160" coordsize="174,207" path="m3543,1160l3482,1201,3467,1286,3472,1307,3523,1360,3567,1366,3585,1363,3603,1354,3623,1340,3627,1332,3568,1332,3552,1332,3509,1274,3509,1244,3513,1224,3522,1210,3532,1199,3544,1194,3630,1194,3620,1180,3607,1171,3591,1165,3570,1161,3543,1160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02,1289l3599,1304,3593,1315,3586,1321,3577,1328,3568,1332,3627,1332,3633,1323,3641,1302,3602,1289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30,1194l3569,1194,3578,1196,3593,1208,3598,1217,3600,1228,3640,1215,3631,1195,3630,119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36.779999pt;margin-top:58.029999pt;width:24.7pt;height:11.2pt;mso-position-horizontal-relative:page;mso-position-vertical-relative:page;z-index:-69496" coordorigin="8736,1161" coordsize="494,224">
          <v:group style="position:absolute;left:8833;top:1196;width:2;height:167" coordorigin="8833,1196" coordsize="2,167">
            <v:shape style="position:absolute;left:8833;top:1196;width:2;height:167" coordorigin="8833,1196" coordsize="0,167" path="m8833,1196l8833,1363e" filled="false" stroked="true" strokeweight="2.14pt" strokecolor="#000000">
              <v:path arrowok="t"/>
            </v:shape>
          </v:group>
          <v:group style="position:absolute;left:8754;top:1179;width:160;height:2" coordorigin="8754,1179" coordsize="160,2">
            <v:shape style="position:absolute;left:8754;top:1179;width:160;height:2" coordorigin="8754,1179" coordsize="160,0" path="m8754,1179l8914,1179e" filled="false" stroked="true" strokeweight="1.84pt" strokecolor="#000000">
              <v:path arrowok="t"/>
            </v:shape>
          </v:group>
          <v:group style="position:absolute;left:8928;top:1214;width:137;height:153" coordorigin="8928,1214" coordsize="137,153">
            <v:shape style="position:absolute;left:8928;top:1214;width:137;height:153" coordorigin="8928,1214" coordsize="137,153" path="m9054,1243l9002,1243,9010,1246,9013,1248,9017,1252,9018,1256,9018,1268,9011,1271,8999,1274,8981,1278,8968,1280,8957,1283,8951,1286,8944,1290,8938,1295,8934,1302,8929,1308,8928,1315,8928,1336,8932,1346,8941,1355,8950,1362,8962,1367,8984,1367,9022,1348,9058,1348,9057,1339,8982,1339,8976,1337,8969,1330,8966,1325,8966,1314,8969,1309,8974,1306,8977,1303,8984,1302,9006,1297,9013,1295,9018,1294,9056,1294,9056,1274,9056,1254,9054,1243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8,1348l9022,1348,9022,1350,9023,1352,9024,1357,9025,1361,9026,1363,9065,1363,9061,1356,9059,1350,9058,1348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6,1294l9018,1294,9018,1316,9017,1320,9016,1325,9012,1330,9007,1332,9001,1337,8995,1339,9057,1339,9056,1338,9055,1330,9056,1303,9056,1294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8990,1214l8935,1242,8932,1255,8966,1262,8969,1255,8972,1250,8980,1246,8986,1243,9054,1243,9054,1242,9015,1216,8990,1214xe" filled="true" fillcolor="#000000" stroked="false">
              <v:path arrowok="t"/>
              <v:fill type="solid"/>
            </v:shape>
          </v:group>
          <v:group style="position:absolute;left:9076;top:1218;width:154;height:146" coordorigin="9076,1218" coordsize="154,146">
            <v:shape style="position:absolute;left:9076;top:1218;width:154;height:146" coordorigin="9076,1218" coordsize="154,146" path="m9125,1218l9078,1218,9128,1289,9076,1363,9121,1363,9151,1318,9196,1318,9174,1286,9195,1258,9151,1258,9125,12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196,1318l9151,1318,9180,1363,9229,1363,9196,13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224,1218l9178,1218,9151,1258,9195,1258,9224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8.5pt;margin-top:58.080002pt;width:30.25pt;height:13.05pt;mso-position-horizontal-relative:page;mso-position-vertical-relative:page;z-index:-69472" coordorigin="4170,1162" coordsize="605,261">
          <v:group style="position:absolute;left:4170;top:1166;width:88;height:201" coordorigin="4170,1166" coordsize="88,201">
            <v:shape style="position:absolute;left:4170;top:1166;width:88;height:201" coordorigin="4170,1166" coordsize="88,201" path="m4228,1248l4188,1248,4188,1334,4189,1339,4190,1345,4208,1363,4213,1366,4219,1367,4238,1367,4248,1364,4258,1361,4254,1334,4234,1334,4231,1333,4230,1331,4229,1330,4229,1327,4228,1326,4228,124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331l4247,1333,4242,1334,4254,1334,4254,1331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218l4170,1218,4170,1248,4254,1248,4254,121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28,1166l4188,1189,4188,1218,4228,1218,4228,1166xe" filled="true" fillcolor="#000000" stroked="false">
              <v:path arrowok="t"/>
              <v:fill type="solid"/>
            </v:shape>
          </v:group>
          <v:group style="position:absolute;left:4267;top:1218;width:149;height:204" coordorigin="4267,1218" coordsize="149,204">
            <v:shape style="position:absolute;left:4267;top:1218;width:149;height:204" coordorigin="4267,1218" coordsize="149,204" path="m4276,1390l4279,1420,4286,1422,4315,1422,4321,1420,4327,1418,4352,1392,4288,1392,4283,1391,4276,1390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308,1218l4267,1218,4322,1363,4320,1372,4316,1379,4313,1384,4308,1388,4302,1392,4352,1392,4356,1384,4366,1357,4379,1321,4343,1321,4308,1218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416,1218l4376,1218,4343,1321,4379,1321,4416,1218xe" filled="true" fillcolor="#000000" stroked="false">
              <v:path arrowok="t"/>
              <v:fill type="solid"/>
            </v:shape>
          </v:group>
          <v:group style="position:absolute;left:4430;top:1272;width:77;height:40" coordorigin="4430,1272" coordsize="77,40">
            <v:shape style="position:absolute;left:4430;top:1272;width:77;height:40" coordorigin="4430,1272" coordsize="77,40" path="m4430,1292l4507,1292e" filled="false" stroked="true" strokeweight="2.08pt" strokecolor="#000000">
              <v:path arrowok="t"/>
            </v:shape>
          </v:group>
          <v:group style="position:absolute;left:4512;top:1162;width:263;height:202" coordorigin="4512,1162" coordsize="263,202">
            <v:shape style="position:absolute;left:4512;top:1162;width:263;height:202" coordorigin="4512,1162" coordsize="263,202" path="m4553,1162l4512,1162,4560,1363,4603,1363,4620,1301,4584,1301,4553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81,1213l4644,1213,4684,1363,4727,1363,4741,1302,4704,1302,4681,1213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775,1162l4734,1162,4704,1302,4741,1302,4775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68,1162l4620,1162,4584,1301,4620,1301,4644,1213,4681,1213,4668,116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3.249741pt;margin-top:58.080002pt;width:7.15pt;height:10.3pt;mso-position-horizontal-relative:page;mso-position-vertical-relative:page;z-index:-69448" coordorigin="4865,1162" coordsize="143,206">
          <v:shape style="position:absolute;left:4865;top:1162;width:143;height:206" coordorigin="4865,1162" coordsize="143,206" path="m4915,1215l4867,1272,4865,1297,4868,1317,4876,1335,4889,1352,4906,1363,4926,1367,4934,1367,4972,1342,5008,1342,5008,1336,4926,1336,4916,1331,4910,1321,4907,1314,4904,1303,4904,1273,4908,1262,4920,1248,4927,1243,5008,1243,5008,1224,4957,1224,4939,1217,4915,1215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342l4972,1342,4972,1363,5008,1363,5008,1342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243l4946,1243,4954,1248,4966,1262,4969,1274,4969,1306,4966,1318,4954,1332,4945,1336,5008,1336,5008,1243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162l4969,1162,4957,1224,5008,1224,5008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2.529755pt;margin-top:58.080002pt;width:7.15pt;height:10.3pt;mso-position-horizontal-relative:page;mso-position-vertical-relative:page;z-index:-69424" coordorigin="6051,1162" coordsize="143,206">
          <v:shape style="position:absolute;left:6051;top:1162;width:143;height:206" coordorigin="6051,1162" coordsize="143,206" path="m6100,1215l6052,1272,6051,1297,6054,1317,6061,1335,6074,1352,6092,1363,6112,1367,6120,1367,6157,1342,6193,1342,6193,1336,6112,1336,6103,1331,6096,1321,6092,1314,6090,1303,6090,1273,6094,1262,6106,1248,6113,1243,6193,1243,6193,1224,6142,1224,6125,1217,6100,1215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342l6157,1342,6157,1363,6193,1363,6193,1342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243l6132,1243,6139,1248,6151,1262,6155,1274,6155,1306,6151,1318,6139,1332,6131,1336,6193,1336,6193,1243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162l6155,1162,6142,1224,6193,1224,6193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7.040009pt;margin-top:58.080002pt;width:7.75pt;height:10.1pt;mso-position-horizontal-relative:page;mso-position-vertical-relative:page;z-index:-69400" coordorigin="7541,1162" coordsize="155,202">
          <v:shape style="position:absolute;left:7541;top:1162;width:155;height:202" coordorigin="7541,1162" coordsize="155,202" path="m7607,1162l7541,1162,7541,1363,7582,1363,7582,1288,7611,1288,7679,1270,7690,1253,7582,1253,7582,1196,7689,1196,7684,1184,7675,1175,7666,1169,7650,1164,7633,1162,7607,1162xe" filled="true" fillcolor="#000000" stroked="false">
            <v:path arrowok="t"/>
            <v:fill type="solid"/>
          </v:shape>
          <v:shape style="position:absolute;left:7541;top:1162;width:155;height:202" coordorigin="7541,1162" coordsize="155,202" path="m7689,1196l7626,1196,7631,1198,7637,1199,7643,1201,7646,1206,7651,1211,7654,1217,7654,1230,7652,1236,7649,1241,7642,1248,7636,1250,7631,1253,7690,1253,7693,1247,7696,1236,7696,1222,7692,1202,7689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4.159973pt;margin-top:58.080002pt;width:7.7pt;height:10.1pt;mso-position-horizontal-relative:page;mso-position-vertical-relative:page;z-index:-69376" coordorigin="10483,1162" coordsize="154,202">
          <v:shape style="position:absolute;left:10483;top:1162;width:154;height:202" coordorigin="10483,1162" coordsize="154,202" path="m10548,1162l10483,1162,10483,1363,10524,1363,10524,1288,10553,1288,10613,1274,10620,1270,10626,1264,10631,1255,10632,1253,10524,1253,10524,1196,10631,1196,10626,1184,10618,1175,10608,1169,10592,1164,10575,1162,10548,1162xe" filled="true" fillcolor="#000000" stroked="false">
            <v:path arrowok="t"/>
            <v:fill type="solid"/>
          </v:shape>
          <v:shape style="position:absolute;left:10483;top:1162;width:154;height:202" coordorigin="10483,1162" coordsize="154,202" path="m10631,1196l10567,1196,10572,1198,10579,1199,10584,1201,10594,1211,10595,1217,10595,1230,10572,1253,10632,1253,10634,1247,10637,1236,10637,1223,10634,1202,10631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73.359985pt;margin-top:58.080002pt;width:6.7pt;height:10.1pt;mso-position-horizontal-relative:page;mso-position-vertical-relative:page;z-index:-69352" coordorigin="5467,1162" coordsize="134,202">
          <v:shape style="position:absolute;left:5467;top:1162;width:134;height:202" coordorigin="5467,1162" coordsize="134,202" path="m5506,1162l5467,1162,5467,1363,5506,1363,5506,1278,5507,1268,5512,1256,5515,1252,5520,1248,5526,1246,5531,1243,5597,1243,5594,1237,5593,1236,5506,1236,5506,1162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97,1243l5543,1243,5548,1246,5558,1253,5560,1258,5561,1261,5562,1271,5562,1363,5600,1363,5600,1265,5599,1255,5597,1243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60,1214l5541,1215,5522,1222,5506,1236,5593,1236,5591,1232,5587,1226,5581,1223,5567,1216,556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16.579987pt;margin-top:58.32pt;width:17pt;height:12.8pt;mso-position-horizontal-relative:page;mso-position-vertical-relative:page;z-index:-69328" coordorigin="8332,1166" coordsize="340,256">
          <v:group style="position:absolute;left:8332;top:1214;width:95;height:149" coordorigin="8332,1214" coordsize="95,149">
            <v:shape style="position:absolute;left:8332;top:1214;width:95;height:149" coordorigin="8332,1214" coordsize="95,149" path="m8368,1218l8332,1218,8332,1363,8371,1363,8371,1305,8372,1283,8392,1249,8417,1249,8420,1238,8368,1238,8368,1218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7,1249l8402,1249,8408,1250,8414,1255,8417,1249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0,1214l8395,1214,8389,1216,8384,1219,8380,1222,8375,1229,8368,1238,8420,1238,8426,1222,8418,1217,8410,1214xe" filled="true" fillcolor="#000000" stroked="false">
              <v:path arrowok="t"/>
              <v:fill type="solid"/>
            </v:shape>
          </v:group>
          <v:group style="position:absolute;left:8428;top:1166;width:87;height:201" coordorigin="8428,1166" coordsize="87,201">
            <v:shape style="position:absolute;left:8428;top:1166;width:87;height:201" coordorigin="8428,1166" coordsize="87,201" path="m8484,1248l8446,1248,8446,1326,8447,1333,8447,1339,8477,1367,8495,1367,8506,1364,8514,1361,8511,1334,8490,1334,8485,1330,8485,1326,8484,1319,8484,124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331l8504,1333,8498,1334,8511,1334,8510,1331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218l8428,1218,8428,1248,8510,1248,8510,121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484,1166l8446,1189,8446,1218,8484,1218,8484,1166xe" filled="true" fillcolor="#000000" stroked="false">
              <v:path arrowok="t"/>
              <v:fill type="solid"/>
            </v:shape>
          </v:group>
          <v:group style="position:absolute;left:8521;top:1218;width:150;height:204" coordorigin="8521,1218" coordsize="150,204">
            <v:shape style="position:absolute;left:8521;top:1218;width:150;height:204" coordorigin="8521,1218" coordsize="150,204" path="m8531,1390l8534,1420,8542,1422,8570,1422,8576,1420,8581,1418,8604,1398,8608,1392,8543,1392,8531,1390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563,1218l8521,1218,8576,1363,8575,1372,8572,1379,8567,1384,8563,1388,8556,1392,8608,1392,8611,1384,8620,1357,8633,1321,8598,1321,8563,1218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671,1218l8632,1218,8598,1321,8633,1321,8671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759995pt;margin-top:60.720001pt;width:6.7pt;height:7.45pt;mso-position-horizontal-relative:page;mso-position-vertical-relative:page;z-index:-69304" coordorigin="4015,1214" coordsize="134,149">
          <v:shape style="position:absolute;left:4015;top:1214;width:134;height:149" coordorigin="4015,1214" coordsize="134,149" path="m4051,1218l4015,1218,4015,1363,4054,1363,4054,1280,4055,1270,4057,1264,4058,1258,4062,1253,4068,1249,4073,1246,4079,1243,4145,1243,4145,1241,4144,1238,4051,1238,4051,1218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45,1243l4091,1243,4096,1246,4103,1250,4105,1254,4106,1259,4109,1264,4109,1363,4148,1363,4148,1261,4147,1253,4145,1243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08,1214l4085,1216,4066,1224,4051,1238,4144,1238,4142,1235,4139,1231,4135,1226,4129,1222,4122,1219,4115,1216,410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89.619995pt;margin-top:60.720001pt;width:11.8pt;height:7.65pt;mso-position-horizontal-relative:page;mso-position-vertical-relative:page;z-index:-69280" coordorigin="5792,1214" coordsize="236,153">
          <v:group style="position:absolute;left:5792;top:1214;width:96;height:149" coordorigin="5792,1214" coordsize="96,149">
            <v:shape style="position:absolute;left:5792;top:1214;width:96;height:149" coordorigin="5792,1214" coordsize="96,149" path="m5828,1218l5792,1218,5792,1363,5831,1363,5831,1305,5832,1283,5851,1249,5879,1249,5882,1238,5828,1238,5828,1218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9,1249l5862,1249,5869,1250,5876,1255,5879,1249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2,1214l5855,1214,5850,1216,5845,1219,5840,1222,5834,1229,5828,1238,5882,1238,5888,1222,5880,1217,5872,1214xe" filled="true" fillcolor="#000000" stroked="false">
              <v:path arrowok="t"/>
              <v:fill type="solid"/>
            </v:shape>
          </v:group>
          <v:group style="position:absolute;left:5893;top:1214;width:135;height:153" coordorigin="5893,1214" coordsize="135,153">
            <v:shape style="position:absolute;left:5893;top:1214;width:135;height:153" coordorigin="5893,1214" coordsize="135,153" path="m5957,1214l5904,1244,5893,1307,5898,1327,5908,1344,5923,1357,5941,1364,5964,1367,5985,1364,6003,1356,6016,1341,6018,1338,5954,1338,5947,1334,5941,1328,5935,1321,5932,1313,5932,1302,6028,1298,6027,1280,6027,1278,5932,1278,5932,1267,5935,1259,5940,1253,5946,1247,5953,1243,6013,1243,6013,1243,5997,1225,5979,1217,5957,1214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5988,1316l5986,1324,5982,1330,5978,1333,5969,1338,6018,1338,6026,1324,5988,1316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6013,1243l5969,1243,5976,1247,5981,1253,5987,1259,5989,1267,5989,1278,6027,1278,6022,1260,6013,124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2.519989pt;margin-top:60.720001pt;width:12.25pt;height:7.45pt;mso-position-horizontal-relative:page;mso-position-vertical-relative:page;z-index:-69256" coordorigin="6650,1214" coordsize="245,149">
          <v:group style="position:absolute;left:6650;top:1214;width:95;height:149" coordorigin="6650,1214" coordsize="95,149">
            <v:shape style="position:absolute;left:6650;top:1214;width:95;height:149" coordorigin="6650,1214" coordsize="95,149" path="m6686,1218l6650,1218,6650,1363,6689,1363,6689,1305,6690,1283,6692,1270,6694,1261,6697,1256,6702,1253,6706,1250,6710,1249,6735,1249,6739,1238,6686,1238,6686,1218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5,1249l6721,1249,6727,1250,6733,1255,6735,1249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0,1214l6714,1214,6708,1216,6703,1219,6697,1222,6692,1229,6686,1238,6739,1238,6745,1222,6738,1217,6730,1214xe" filled="true" fillcolor="#000000" stroked="false">
              <v:path arrowok="t"/>
              <v:fill type="solid"/>
            </v:shape>
          </v:group>
          <v:group style="position:absolute;left:6744;top:1218;width:152;height:146" coordorigin="6744,1218" coordsize="152,146">
            <v:shape style="position:absolute;left:6744;top:1218;width:152;height:146" coordorigin="6744,1218" coordsize="152,146" path="m6785,1218l6744,1218,6803,1363,6838,1363,6856,1316,6820,1316,6812,1292,6785,1218xe" filled="true" fillcolor="#000000" stroked="false">
              <v:path arrowok="t"/>
              <v:fill type="solid"/>
            </v:shape>
            <v:shape style="position:absolute;left:6744;top:1218;width:152;height:146" coordorigin="6744,1218" coordsize="152,146" path="m6895,1218l6856,1218,6828,1292,6826,1300,6824,1304,6823,1307,6822,1310,6820,1316,6856,1316,6895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6.220001pt;margin-top:60.720001pt;width:12.65pt;height:7.65pt;mso-position-horizontal-relative:page;mso-position-vertical-relative:page;z-index:-69232" coordorigin="7724,1214" coordsize="253,153">
          <v:group style="position:absolute;left:7724;top:1214;width:94;height:149" coordorigin="7724,1214" coordsize="94,149">
            <v:shape style="position:absolute;left:7724;top:1214;width:94;height:149" coordorigin="7724,1214" coordsize="94,149" path="m7760,1218l7724,1218,7724,1363,7763,1363,7763,1305,7764,1283,7766,1270,7768,1261,7771,1256,7775,1253,7778,1250,7783,1249,7808,1249,7812,1238,7760,1238,7760,1218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8,1249l7794,1249,7800,1250,7806,1255,7808,1249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2,1214l7787,1214,7781,1216,7776,1219,7771,1222,7766,1229,7760,1238,7812,1238,7818,1222,7811,1217,7802,1214xe" filled="true" fillcolor="#000000" stroked="false">
              <v:path arrowok="t"/>
              <v:fill type="solid"/>
            </v:shape>
          </v:group>
          <v:group style="position:absolute;left:7826;top:1214;width:151;height:153" coordorigin="7826,1214" coordsize="151,153">
            <v:shape style="position:absolute;left:7826;top:1214;width:151;height:153" coordorigin="7826,1214" coordsize="151,153" path="m7902,1214l7888,1214,7874,1218,7864,1224,7852,1230,7843,1240,7836,1252,7830,1264,7826,1276,7827,1295,7868,1359,7909,1367,7927,1363,7944,1354,7962,1338,7964,1336,7892,1336,7884,1331,7870,1316,7866,1304,7866,1276,7870,1265,7877,1258,7884,1249,7892,1246,7961,1246,7960,1244,7941,1225,7923,1217,7902,1214xe" filled="true" fillcolor="#000000" stroked="false">
              <v:path arrowok="t"/>
              <v:fill type="solid"/>
            </v:shape>
            <v:shape style="position:absolute;left:7826;top:1214;width:151;height:153" coordorigin="7826,1214" coordsize="151,153" path="m7961,1246l7912,1246,7920,1249,7927,1258,7934,1265,7938,1276,7938,1304,7934,1316,7920,1331,7912,1336,7964,1336,7971,1323,7976,1303,7977,1278,7971,1261,7961,124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5.299988pt;margin-top:60.720001pt;width:6.7pt;height:7.45pt;mso-position-horizontal-relative:page;mso-position-vertical-relative:page;z-index:-69208" coordorigin="9906,1214" coordsize="134,149">
          <v:shape style="position:absolute;left:9906;top:1214;width:134;height:149" coordorigin="9906,1214" coordsize="134,149" path="m9941,1218l9906,1218,9906,1363,9944,1363,9944,1280,9946,1270,9970,1243,10036,1243,10036,1241,10034,1238,9941,1238,9941,1218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10036,1243l9982,1243,9992,1250,9996,1254,9998,1264,10000,1273,10000,1363,10039,1363,10039,1253,10037,1247,10036,1243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9997,1214l9975,1216,9957,1224,9941,1238,10034,1238,10032,1235,10028,1231,10025,1226,10020,1222,10013,1219,10006,1216,999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45.219971pt;margin-top:60.720001pt;width:6.6pt;height:7.45pt;mso-position-horizontal-relative:page;mso-position-vertical-relative:page;z-index:-69184" coordorigin="10904,1214" coordsize="132,149">
          <v:shape style="position:absolute;left:10904;top:1214;width:132;height:149" coordorigin="10904,1214" coordsize="132,149" path="m10939,1218l10904,1218,10904,1363,10943,1363,10943,1280,10944,1270,10968,1243,11033,1243,11033,1241,11032,1238,10939,1238,10939,1218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1033,1243l10979,1243,10984,1246,10991,1250,10994,1254,10997,1264,10998,1273,10998,1363,11036,1363,11036,1253,11034,1247,11033,1243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0996,1214l10973,1216,10955,1224,10939,1238,11032,1238,11030,1235,11027,1231,11023,1226,11018,1222,11011,1219,11004,1216,10996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83.300003pt;margin-top:60.720001pt;width:7.5pt;height:7.65pt;mso-position-horizontal-relative:page;mso-position-vertical-relative:page;z-index:-69160" coordorigin="3666,1214" coordsize="150,153">
          <v:shape style="position:absolute;left:3666;top:1214;width:150;height:153" coordorigin="3666,1214" coordsize="150,153" path="m3740,1214l3726,1214,3714,1218,3690,1230,3682,1240,3676,1252,3668,1264,3666,1276,3666,1294,3669,1314,3724,1365,3747,1367,3765,1363,3783,1354,3801,1338,3802,1336,3731,1336,3722,1331,3708,1316,3706,1304,3706,1276,3708,1265,3715,1258,3722,1249,3731,1246,3800,1246,3799,1244,3781,1225,3762,1217,3740,1214xe" filled="true" fillcolor="#000000" stroked="false">
            <v:path arrowok="t"/>
            <v:fill type="solid"/>
          </v:shape>
          <v:shape style="position:absolute;left:3666;top:1214;width:150;height:153" coordorigin="3666,1214" coordsize="150,153" path="m3800,1246l3751,1246,3760,1249,3766,1258,3773,1265,3776,1276,3776,1304,3773,1316,3766,1324,3760,1331,3751,1336,3802,1336,3809,1323,3814,1303,3815,1278,3810,1261,3800,124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0.26001pt;margin-top:60.720001pt;width:7.1pt;height:10.2pt;mso-position-horizontal-relative:page;mso-position-vertical-relative:page;z-index:-69136" coordorigin="8005,1214" coordsize="142,204">
          <v:shape style="position:absolute;left:8005;top:1214;width:142;height:204" coordorigin="8005,1214" coordsize="142,204" path="m8041,1218l8005,1218,8005,1418,8044,1418,8044,1345,8129,1345,8132,1343,8136,1336,8068,1336,8059,1332,8053,1324,8046,1316,8044,1304,8044,1273,8046,1262,8052,1255,8059,1248,8066,1244,8136,1244,8131,1238,8041,1238,8041,1218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29,1345l8044,1345,8051,1354,8058,1358,8064,1362,8078,1367,8097,1366,8115,1358,8129,1345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36,1244l8086,1244,8093,1248,8099,1256,8105,1264,8108,1274,8108,1307,8105,1318,8093,1332,8086,1336,8136,1336,8140,1328,8145,1309,8147,1284,8144,1264,8137,1246,8136,1244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087,1214l8077,1214,8068,1217,8060,1222,8052,1225,8046,1231,8041,1238,8131,1238,8124,1228,8107,1218,808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24.295502pt;margin-top:60.720833pt;width:6.75pt;height:7.65pt;mso-position-horizontal-relative:page;mso-position-vertical-relative:page;z-index:-69112" coordorigin="6486,1214" coordsize="135,153">
          <v:shape style="position:absolute;left:6486;top:1214;width:135;height:153" coordorigin="6486,1214" coordsize="135,153" path="m6549,1214l6496,1243,6486,1307,6491,1326,6501,1344,6515,1357,6533,1364,6557,1367,6578,1364,6595,1356,6606,1348,6612,1338,6546,1338,6539,1334,6533,1328,6527,1321,6524,1313,6524,1302,6620,1299,6619,1279,6619,1278,6524,1278,6524,1267,6527,1259,6533,1253,6538,1247,6545,1243,6605,1243,6605,1243,6590,1225,6572,1217,6549,1214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580,1316l6578,1324,6575,1330,6571,1333,6562,1338,6612,1338,6613,1337,6618,1324,6580,1316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605,1243l6562,1243,6568,1247,6580,1259,6582,1267,6582,1278,6619,1278,6614,1260,660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8.356598pt;margin-top:60.720901pt;width:6.75pt;height:7.65pt;mso-position-horizontal-relative:page;mso-position-vertical-relative:page;z-index:-69088" coordorigin="8167,1214" coordsize="135,153">
          <v:shape style="position:absolute;left:8167;top:1214;width:135;height:153" coordorigin="8167,1214" coordsize="135,153" path="m8230,1214l8178,1244,8167,1307,8172,1326,8182,1344,8196,1357,8215,1364,8238,1367,8259,1364,8276,1356,8287,1348,8294,1338,8227,1338,8220,1334,8214,1328,8208,1321,8206,1313,8204,1302,8302,1299,8300,1279,8300,1278,8206,1278,8206,1267,8208,1259,8214,1253,8219,1247,8226,1243,8286,1243,8285,1243,8270,1225,8252,1217,8230,1214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61,1316l8243,1338,8294,1338,8294,1337,8299,1324,8261,1316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86,1243l8243,1243,8249,1247,8255,1253,8260,1259,8263,1267,8263,1278,8300,1278,8295,1260,8286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51.757126pt;margin-top:60.721745pt;width:6.75pt;height:7.65pt;mso-position-horizontal-relative:page;mso-position-vertical-relative:page;z-index:-69064" coordorigin="5035,1214" coordsize="135,153">
          <v:shape style="position:absolute;left:5035;top:1214;width:135;height:153" coordorigin="5035,1214" coordsize="135,153" path="m5099,1214l5046,1244,5035,1307,5040,1327,5050,1344,5065,1357,5083,1364,5106,1367,5127,1364,5145,1356,5159,1341,5161,1338,5096,1338,5089,1334,5083,1328,5077,1321,5074,1313,5074,1302,5170,1298,5169,1280,5169,1278,5074,1278,5074,1267,5077,1259,5082,1253,5088,1247,5095,1243,5155,1243,5155,1243,5140,1225,5122,1217,5099,1214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30,1316l5128,1324,5124,1330,5120,1333,5111,1338,5161,1338,5168,1324,5130,1316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55,1243l5111,1243,5118,1247,5123,1253,5129,1259,5131,1267,5131,1278,5169,1278,5164,1260,515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49.325134pt;margin-top:60.721745pt;width:22.2pt;height:7.65pt;mso-position-horizontal-relative:page;mso-position-vertical-relative:page;z-index:-69040" coordorigin="6987,1214" coordsize="444,153">
          <v:group style="position:absolute;left:6987;top:1216;width:138;height:150" coordorigin="6987,1216" coordsize="138,150">
            <v:shape style="position:absolute;left:6987;top:1216;width:138;height:150" coordorigin="6987,1216" coordsize="138,150" path="m7068,1216l7004,1237,6987,1295,6990,1315,7043,1365,7069,1366,7088,1361,7106,1350,7116,1336,7049,1336,7040,1332,7036,1325,7030,1318,7026,1306,7026,1272,7030,1261,7034,1254,7040,1248,7049,1244,7114,1244,7112,1239,7098,1224,7086,1219,7068,1216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086,1307l7085,1318,7081,1325,7076,1328,7072,1333,7066,1336,7116,1336,7117,1334,7124,1314,7086,1307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114,1244l7066,1244,7072,1247,7075,1250,7080,1254,7084,1260,7085,1267,7122,1261,7121,1257,7114,1244xe" filled="true" fillcolor="#000000" stroked="false">
              <v:path arrowok="t"/>
              <v:fill type="solid"/>
            </v:shape>
          </v:group>
          <v:group style="position:absolute;left:7141;top:1214;width:135;height:153" coordorigin="7141,1214" coordsize="135,153">
            <v:shape style="position:absolute;left:7141;top:1214;width:135;height:153" coordorigin="7141,1214" coordsize="135,153" path="m7205,1214l7152,1244,7141,1307,7146,1327,7156,1344,7171,1357,7189,1364,7212,1367,7233,1364,7251,1356,7265,1341,7267,1338,7202,1338,7195,1334,7189,1328,7183,1321,7180,1313,7180,1302,7276,1298,7275,1278,7181,1278,7181,1267,7183,1259,7188,1253,7194,1247,7201,1243,7261,1243,7260,1243,7245,1225,7227,1217,7205,1214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36,1316l7217,1338,7267,1338,7274,1324,7236,1316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61,1243l7217,1243,7224,1247,7229,1253,7235,1259,7237,1267,7238,1278,7275,1278,7270,1260,7261,1243xe" filled="true" fillcolor="#000000" stroked="false">
              <v:path arrowok="t"/>
              <v:fill type="solid"/>
            </v:shape>
          </v:group>
          <v:group style="position:absolute;left:7294;top:1215;width:137;height:152" coordorigin="7294,1215" coordsize="137,152">
            <v:shape style="position:absolute;left:7294;top:1215;width:137;height:152" coordorigin="7294,1215" coordsize="137,152" path="m7333,1315l7294,1321,7294,1324,7303,1341,7318,1356,7332,1362,7351,1365,7378,1366,7398,1361,7414,1352,7424,1343,7426,1339,7355,1339,7348,1337,7343,1333,7338,1328,7334,1324,7333,13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350,1215l7329,1219,7314,1228,7304,1236,7300,1247,7300,1273,7375,1310,7382,1312,7387,1314,7391,1318,7391,1327,7390,1331,7386,1333,7381,1337,7374,1339,7426,1339,7430,1331,7430,1306,7375,1272,7355,1267,7343,1264,7339,1261,7337,1259,7336,1256,7336,1250,7337,1248,7339,1247,7344,1243,7351,1242,7420,1242,7414,1233,7395,1219,7377,1216,7350,12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420,1242l7369,1242,7375,1243,7380,1247,7385,1249,7387,1254,7388,1260,7424,1248,7420,124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1.399994pt;margin-top:60.724937pt;width:6.85pt;height:7.65pt;mso-position-horizontal-relative:page;mso-position-vertical-relative:page;z-index:-69016" coordorigin="5628,1214" coordsize="137,153">
          <v:shape style="position:absolute;left:5628;top:1214;width:137;height:153" coordorigin="5628,1214" coordsize="137,153" path="m5754,1243l5702,1243,5710,1246,5713,1248,5717,1252,5718,1256,5718,1268,5711,1271,5699,1274,5681,1278,5668,1280,5657,1283,5651,1286,5644,1290,5638,1295,5634,1302,5629,1308,5628,1315,5628,1336,5632,1346,5641,1355,5650,1362,5662,1367,5684,1367,5722,1348,5758,1348,5757,1339,5682,1339,5676,1337,5669,1330,5666,1325,5666,1314,5669,1309,5674,1306,5677,1303,5684,1302,5706,1297,5713,1295,5718,1294,5756,1294,5756,1254,5754,1243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8,1348l5722,1348,5722,1350,5723,1352,5724,1357,5725,1361,5726,1363,5765,1363,5761,1356,5759,1350,5758,1348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6,1294l5718,1294,5718,1316,5717,1320,5716,1325,5712,1330,5707,1332,5701,1337,5695,1339,5757,1339,5756,1338,5756,1294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690,1214l5635,1242,5632,1255,5666,1262,5669,1255,5672,1250,5680,1246,5686,1243,5754,1243,5754,1242,5715,1216,569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75.380005pt;margin-top:60.724937pt;width:14.95pt;height:7.65pt;mso-position-horizontal-relative:page;mso-position-vertical-relative:page;z-index:-68992" coordorigin="9508,1214" coordsize="299,153">
          <v:group style="position:absolute;left:9508;top:1214;width:137;height:153" coordorigin="9508,1214" coordsize="137,153">
            <v:shape style="position:absolute;left:9508;top:1214;width:137;height:153" coordorigin="9508,1214" coordsize="137,153" path="m9634,1243l9582,1243,9589,1246,9593,1248,9596,1252,9598,1256,9598,1268,9590,1271,9578,1274,9560,1278,9547,1280,9536,1283,9522,1290,9517,1295,9514,1302,9509,1308,9508,1315,9508,1336,9511,1346,9520,1355,9529,1362,9541,1367,9564,1367,9601,1348,9638,1348,9636,1339,9560,1339,9556,1337,9552,1333,9547,1330,9546,1325,9546,1314,9548,1309,9553,1306,9557,1303,9564,1302,9575,1300,9584,1297,9593,1295,9598,1294,9635,1294,9636,1278,9636,1254,9634,1243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8,1348l9601,1348,9601,1350,9602,1352,9604,1357,9605,1361,9606,1363,9644,1363,9641,1356,9638,1350,9638,1348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5,1294l9598,1294,9598,1316,9596,1320,9595,1325,9592,1330,9587,1332,9581,1337,9574,1339,9636,1339,9636,1338,9635,1330,9635,1303,9635,1294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569,1214l9515,1242,9511,1255,9546,1262,9548,1255,9552,1250,9559,1246,9565,1243,9634,1243,9634,1242,9630,1236,9628,1230,9622,1224,9611,1219,9594,1216,9569,1214xe" filled="true" fillcolor="#000000" stroked="false">
              <v:path arrowok="t"/>
              <v:fill type="solid"/>
            </v:shape>
          </v:group>
          <v:group style="position:absolute;left:9655;top:1218;width:152;height:146" coordorigin="9655,1218" coordsize="152,146">
            <v:shape style="position:absolute;left:9655;top:1218;width:152;height:146" coordorigin="9655,1218" coordsize="152,146" path="m9695,1218l9655,1218,9714,1363,9749,1363,9767,1316,9731,1316,9722,1292,9695,1218xe" filled="true" fillcolor="#000000" stroked="false">
              <v:path arrowok="t"/>
              <v:fill type="solid"/>
            </v:shape>
            <v:shape style="position:absolute;left:9655;top:1218;width:152;height:146" coordorigin="9655,1218" coordsize="152,146" path="m9806,1218l9767,1218,9739,1292,9737,1296,9736,1300,9734,1304,9734,1307,9733,1310,9731,1316,9767,1316,9806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820007pt;margin-top:60.724937pt;width:6.9pt;height:7.65pt;mso-position-horizontal-relative:page;mso-position-vertical-relative:page;z-index:-68968" coordorigin="10736,1214" coordsize="138,153">
          <v:shape style="position:absolute;left:10736;top:1214;width:138;height:153" coordorigin="10736,1214" coordsize="138,153" path="m10864,1243l10811,1243,10818,1246,10822,1248,10825,1252,10828,1256,10828,1268,10820,1271,10807,1274,10789,1278,10776,1280,10766,1283,10752,1290,10746,1295,10742,1302,10739,1308,10736,1315,10736,1336,10741,1346,10750,1355,10758,1362,10770,1367,10794,1367,10801,1364,10810,1362,10817,1358,10824,1354,10830,1348,10867,1348,10865,1339,10790,1339,10786,1337,10781,1333,10777,1330,10775,1325,10775,1314,10777,1309,10783,1306,10786,1303,10793,1302,10814,1297,10823,1295,10828,1294,10865,1294,10865,1254,10864,1243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7,1348l10830,1348,10831,1350,10831,1352,10834,1357,10835,1361,10835,1363,10874,1363,10871,1356,10867,1350,10867,1348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5,1294l10828,1294,10828,1310,10826,1316,10825,1320,10824,1325,10822,1330,10817,1332,10810,1337,10804,1339,10865,1339,10865,1338,10865,1294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798,1214l10745,1242,10741,1255,10776,1262,10778,1255,10781,1250,10784,1248,10794,1243,10864,1243,10864,1242,10856,1230,10850,1224,10839,1219,10823,1216,1079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73999pt;margin-top:60.742321pt;width:6.8pt;height:7.6pt;mso-position-horizontal-relative:page;mso-position-vertical-relative:page;z-index:-68944" coordorigin="10235,1215" coordsize="136,152">
          <v:shape style="position:absolute;left:10235;top:1215;width:136;height:152" coordorigin="10235,1215" coordsize="136,152" path="m10273,1315l10235,1321,10235,1323,10244,1341,10258,1356,10272,1362,10291,1365,10318,1366,10338,1361,10354,1352,10364,1343,10366,1339,10295,1339,10288,1337,10283,1333,10278,1328,10274,1324,10273,13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290,1215l10270,1219,10254,1228,10244,1236,10240,1247,10240,1273,10316,1310,10322,1312,10327,1314,10331,1318,10332,1320,10332,1327,10330,1331,10326,1333,10321,1337,10314,1339,10366,1339,10370,1331,10370,1306,10315,1272,10295,1267,10283,1264,10279,1261,10277,1259,10276,1256,10276,1250,10277,1248,10279,1247,10284,1243,10291,1242,10360,1242,10355,1233,10336,1220,10318,1216,10290,12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360,1242l10309,1242,10316,1243,10320,1247,10325,1249,10327,1254,10328,1260,10364,1249,10360,124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03.488983pt;margin-top:60.800362pt;width:7.1pt;height:10.3pt;mso-position-horizontal-relative:page;mso-position-vertical-relative:page;z-index:-68920" coordorigin="10070,1216" coordsize="142,206">
          <v:shape style="position:absolute;left:10070;top:1216;width:142;height:206" coordorigin="10070,1216" coordsize="142,206" path="m10074,1373l10117,1420,10141,1422,10154,1422,10165,1421,10174,1418,10183,1416,10195,1406,10200,1402,10204,1396,10204,1393,10133,1393,10127,1392,10123,1388,10121,1387,10118,1384,10118,1378,10074,137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339l10172,1339,10172,1369,10171,1375,10170,1379,10169,1384,10166,1386,10163,1388,10158,1391,10150,1393,10204,1393,10206,1387,10210,1379,10211,1366,10211,1339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116,1216l10071,1275,10070,1302,10074,1322,10083,1340,10096,1353,10114,1360,10139,1362,10157,1355,10172,1339,10211,1339,10211,1332,10130,1332,10123,1328,10111,1314,10109,1303,10109,1273,10111,1261,10123,1247,10130,1243,10211,1243,10211,1235,10172,1235,10159,1223,10141,1217,10116,1216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43l10150,1243,10158,1248,10170,1262,10172,1273,10172,1303,10170,1314,10163,1321,10157,1328,10148,1332,10211,1332,10211,124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18l10175,1218,10172,1235,10211,1235,10211,1218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92.179993pt;margin-top:60.900002pt;width:6.7pt;height:7.45pt;mso-position-horizontal-relative:page;mso-position-vertical-relative:page;z-index:-68896" coordorigin="3844,1218" coordsize="134,149">
          <v:shape style="position:absolute;left:3844;top:1218;width:134;height:149" coordorigin="3844,1218" coordsize="134,149" path="m3883,1218l3844,1218,3844,1324,3846,1334,3850,1342,3853,1350,3858,1356,3866,1360,3874,1364,3883,1367,3902,1367,3941,1342,3977,1342,3977,1337,3901,1337,3896,1336,3889,1331,3887,1327,3884,1322,3883,1318,3883,1218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342l3941,1342,3941,1363,3977,1363,3977,1342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218l3938,1218,3938,1300,3937,1313,3935,1319,3934,1324,3930,1328,3924,1332,3919,1336,3913,1337,3977,1337,3977,1218xe" filled="true" fillcolor="#000000" stroked="false">
            <v:path arrowok="t"/>
            <v:fill typ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919998pt;margin-top:35.520pt;width:100.92pt;height:55.5pt;mso-position-horizontal-relative:page;mso-position-vertical-relative:page;z-index:-68848" type="#_x0000_t75" stroked="false">
          <v:imagedata r:id="rId1" o:title=""/>
        </v:shape>
      </w:pict>
    </w:r>
    <w:r>
      <w:rPr/>
      <w:pict>
        <v:group style="position:absolute;margin-left:240.720001pt;margin-top:57.119999pt;width:.1pt;height:11.05pt;mso-position-horizontal-relative:page;mso-position-vertical-relative:page;z-index:-68824" coordorigin="4814,1142" coordsize="2,221">
          <v:shape style="position:absolute;left:4814;top:1142;width:2;height:221" coordorigin="4814,1142" coordsize="0,221" path="m4814,1142l4814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346.799988pt;margin-top:57.119999pt;width:.1pt;height:11.05pt;mso-position-horizontal-relative:page;mso-position-vertical-relative:page;z-index:-68800" coordorigin="6936,1142" coordsize="2,221">
          <v:shape style="position:absolute;left:6936;top:1142;width:2;height:221" coordorigin="6936,1142" coordsize="0,221" path="m6936,1142l693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492.299988pt;margin-top:57.119999pt;width:.1pt;height:11.05pt;mso-position-horizontal-relative:page;mso-position-vertical-relative:page;z-index:-68776" coordorigin="9846,1142" coordsize="2,221">
          <v:shape style="position:absolute;left:9846;top:1142;width:2;height:221" coordorigin="9846,1142" coordsize="0,221" path="m9846,1142l984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534.51001pt;margin-top:58.080002pt;width:.1pt;height:10.15pt;mso-position-horizontal-relative:page;mso-position-vertical-relative:page;z-index:-68752" coordorigin="10690,1162" coordsize="2,203">
          <v:shape style="position:absolute;left:10690;top:1162;width:2;height:203" coordorigin="10690,1162" coordsize="0,203" path="m10690,1162l10690,1364e" filled="false" stroked="true" strokeweight="2.08pt" strokecolor="#000000">
            <v:path arrowok="t"/>
          </v:shape>
          <w10:wrap type="none"/>
        </v:group>
      </w:pict>
    </w:r>
    <w:r>
      <w:rPr/>
      <w:pict>
        <v:group style="position:absolute;margin-left:263.519989pt;margin-top:57.959999pt;width:8.2pt;height:10.4pt;mso-position-horizontal-relative:page;mso-position-vertical-relative:page;z-index:-68728" coordorigin="5270,1159" coordsize="164,208">
          <v:shape style="position:absolute;left:5270;top:1159;width:164;height:208" coordorigin="5270,1159" coordsize="164,208" path="m5310,1294l5270,1298,5270,1299,5275,1319,5333,1365,5358,1367,5379,1365,5396,1360,5408,1355,5418,1348,5424,1337,5427,1332,5341,1332,5332,1330,5324,1324,5317,1316,5312,1307,5310,1294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351,1159l5292,1177,5279,1226,5286,1243,5303,1260,5319,1268,5342,1276,5359,1279,5370,1283,5375,1284,5387,1289,5392,1296,5393,1300,5393,1312,5389,1319,5383,1324,5376,1330,5366,1332,5427,1332,5430,1327,5434,1316,5434,1292,5431,1282,5425,1273,5420,1264,5359,1237,5340,1234,5328,1229,5322,1224,5318,1220,5316,1217,5316,1207,5318,1202,5323,1200,5329,1195,5339,1193,5419,1193,5413,1184,5393,1166,5374,1161,5351,1159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419,1193l5362,1193,5370,1195,5376,1199,5382,1204,5386,1211,5387,1222,5428,1216,5424,1200,541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14.940002pt;margin-top:57.959999pt;width:8.2pt;height:10.4pt;mso-position-horizontal-relative:page;mso-position-vertical-relative:page;z-index:-68704" coordorigin="6299,1159" coordsize="164,208">
          <v:shape style="position:absolute;left:6299;top:1159;width:164;height:208" coordorigin="6299,1159" coordsize="164,208" path="m6338,1294l6299,1298,6303,1319,6312,1337,6326,1352,6342,1360,6361,1365,6386,1367,6407,1365,6425,1360,6437,1355,6446,1348,6453,1337,6455,1332,6370,1332,6360,1330,6353,1324,6346,1316,6340,1307,6338,1294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379,1159l6320,1177,6307,1225,6314,1243,6330,1260,6347,1268,6370,1276,6386,1279,6397,1283,6421,1300,6421,1312,6418,1319,6412,1324,6404,1330,6395,1332,6455,1332,6458,1327,6462,1316,6462,1292,6460,1282,6454,1273,6449,1264,6388,1237,6368,1234,6355,1229,6347,1220,6344,1217,6344,1207,6347,1202,6358,1195,6367,1193,6447,1193,6442,1184,6422,1166,6403,1161,6379,1159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447,1193l6390,1193,6398,1195,6404,1199,6410,1204,6414,1211,6415,1222,6456,1217,6452,1201,6447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66.019989pt;margin-top:57.959999pt;width:8.2pt;height:10.4pt;mso-position-horizontal-relative:page;mso-position-vertical-relative:page;z-index:-68680" coordorigin="9320,1159" coordsize="164,208">
          <v:shape style="position:absolute;left:9320;top:1159;width:164;height:208" coordorigin="9320,1159" coordsize="164,208" path="m9360,1294l9320,1298,9325,1319,9334,1337,9348,1352,9363,1360,9383,1365,9408,1367,9429,1365,9446,1360,9458,1355,9468,1348,9474,1337,9477,1332,9391,1332,9382,1330,9374,1324,9367,1316,9362,1307,9360,1294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01,1159l9342,1177,9329,1225,9336,1243,9352,1260,9369,1268,9391,1276,9408,1279,9420,1283,9443,1300,9443,1312,9439,1319,9433,1324,9426,1330,9416,1332,9477,1332,9480,1327,9484,1316,9484,1292,9481,1282,9475,1273,9470,1264,9409,1237,9390,1234,9377,1229,9368,1220,9366,1217,9366,1207,9368,1202,9379,1195,9389,1193,9469,1193,9464,1184,9444,1166,9424,1161,9401,1159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69,1193l9412,1193,9420,1195,9426,1199,9432,1204,9436,1211,9437,1222,9478,1217,9474,1201,946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73.362701pt;margin-top:58.017757pt;width:8.7pt;height:10.35pt;mso-position-horizontal-relative:page;mso-position-vertical-relative:page;z-index:-68656" coordorigin="3467,1160" coordsize="174,207">
          <v:shape style="position:absolute;left:3467;top:1160;width:174;height:207" coordorigin="3467,1160" coordsize="174,207" path="m3543,1160l3482,1201,3467,1286,3472,1307,3523,1360,3567,1366,3585,1363,3603,1354,3623,1340,3627,1332,3568,1332,3552,1332,3509,1274,3509,1244,3513,1224,3522,1210,3532,1199,3544,1194,3630,1194,3620,1180,3607,1171,3591,1165,3570,1161,3543,1160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02,1289l3599,1304,3593,1315,3586,1321,3577,1328,3568,1332,3627,1332,3633,1323,3641,1302,3602,1289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30,1194l3569,1194,3578,1196,3593,1208,3598,1217,3600,1228,3640,1215,3631,1195,3630,119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36.779999pt;margin-top:58.029999pt;width:24.7pt;height:11.2pt;mso-position-horizontal-relative:page;mso-position-vertical-relative:page;z-index:-68632" coordorigin="8736,1161" coordsize="494,224">
          <v:group style="position:absolute;left:8833;top:1196;width:2;height:167" coordorigin="8833,1196" coordsize="2,167">
            <v:shape style="position:absolute;left:8833;top:1196;width:2;height:167" coordorigin="8833,1196" coordsize="0,167" path="m8833,1196l8833,1363e" filled="false" stroked="true" strokeweight="2.14pt" strokecolor="#000000">
              <v:path arrowok="t"/>
            </v:shape>
          </v:group>
          <v:group style="position:absolute;left:8754;top:1179;width:160;height:2" coordorigin="8754,1179" coordsize="160,2">
            <v:shape style="position:absolute;left:8754;top:1179;width:160;height:2" coordorigin="8754,1179" coordsize="160,0" path="m8754,1179l8914,1179e" filled="false" stroked="true" strokeweight="1.84pt" strokecolor="#000000">
              <v:path arrowok="t"/>
            </v:shape>
          </v:group>
          <v:group style="position:absolute;left:8928;top:1214;width:137;height:153" coordorigin="8928,1214" coordsize="137,153">
            <v:shape style="position:absolute;left:8928;top:1214;width:137;height:153" coordorigin="8928,1214" coordsize="137,153" path="m9054,1243l9002,1243,9010,1246,9013,1248,9017,1252,9018,1256,9018,1268,9011,1271,8999,1274,8981,1278,8968,1280,8957,1283,8951,1286,8944,1290,8938,1295,8934,1302,8929,1308,8928,1315,8928,1336,8932,1346,8941,1355,8950,1362,8962,1367,8984,1367,9022,1348,9058,1348,9057,1339,8982,1339,8976,1337,8969,1330,8966,1325,8966,1314,8969,1309,8974,1306,8977,1303,8984,1302,9006,1297,9013,1295,9018,1294,9056,1294,9056,1274,9056,1254,9054,1243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8,1348l9022,1348,9022,1350,9023,1352,9024,1357,9025,1361,9026,1363,9065,1363,9061,1356,9059,1350,9058,1348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6,1294l9018,1294,9018,1316,9017,1320,9016,1325,9012,1330,9007,1332,9001,1337,8995,1339,9057,1339,9056,1338,9055,1330,9056,1303,9056,1294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8990,1214l8935,1242,8932,1255,8966,1262,8969,1255,8972,1250,8980,1246,8986,1243,9054,1243,9054,1242,9015,1216,8990,1214xe" filled="true" fillcolor="#000000" stroked="false">
              <v:path arrowok="t"/>
              <v:fill type="solid"/>
            </v:shape>
          </v:group>
          <v:group style="position:absolute;left:9076;top:1218;width:154;height:146" coordorigin="9076,1218" coordsize="154,146">
            <v:shape style="position:absolute;left:9076;top:1218;width:154;height:146" coordorigin="9076,1218" coordsize="154,146" path="m9125,1218l9078,1218,9128,1289,9076,1363,9121,1363,9151,1318,9196,1318,9174,1286,9195,1258,9151,1258,9125,12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196,1318l9151,1318,9180,1363,9229,1363,9196,13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224,1218l9178,1218,9151,1258,9195,1258,9224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8.5pt;margin-top:58.080002pt;width:30.25pt;height:13.05pt;mso-position-horizontal-relative:page;mso-position-vertical-relative:page;z-index:-68608" coordorigin="4170,1162" coordsize="605,261">
          <v:group style="position:absolute;left:4170;top:1166;width:88;height:201" coordorigin="4170,1166" coordsize="88,201">
            <v:shape style="position:absolute;left:4170;top:1166;width:88;height:201" coordorigin="4170,1166" coordsize="88,201" path="m4228,1248l4188,1248,4188,1334,4189,1339,4190,1345,4208,1363,4213,1366,4219,1367,4238,1367,4248,1364,4258,1361,4254,1334,4234,1334,4231,1333,4230,1331,4229,1330,4229,1327,4228,1326,4228,124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331l4247,1333,4242,1334,4254,1334,4254,1331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218l4170,1218,4170,1248,4254,1248,4254,121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28,1166l4188,1189,4188,1218,4228,1218,4228,1166xe" filled="true" fillcolor="#000000" stroked="false">
              <v:path arrowok="t"/>
              <v:fill type="solid"/>
            </v:shape>
          </v:group>
          <v:group style="position:absolute;left:4267;top:1218;width:149;height:204" coordorigin="4267,1218" coordsize="149,204">
            <v:shape style="position:absolute;left:4267;top:1218;width:149;height:204" coordorigin="4267,1218" coordsize="149,204" path="m4276,1390l4279,1420,4286,1422,4315,1422,4321,1420,4327,1418,4352,1392,4288,1392,4283,1391,4276,1390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308,1218l4267,1218,4322,1363,4320,1372,4316,1379,4313,1384,4308,1388,4302,1392,4352,1392,4356,1384,4366,1357,4379,1321,4343,1321,4308,1218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416,1218l4376,1218,4343,1321,4379,1321,4416,1218xe" filled="true" fillcolor="#000000" stroked="false">
              <v:path arrowok="t"/>
              <v:fill type="solid"/>
            </v:shape>
          </v:group>
          <v:group style="position:absolute;left:4430;top:1272;width:77;height:40" coordorigin="4430,1272" coordsize="77,40">
            <v:shape style="position:absolute;left:4430;top:1272;width:77;height:40" coordorigin="4430,1272" coordsize="77,40" path="m4430,1292l4507,1292e" filled="false" stroked="true" strokeweight="2.08pt" strokecolor="#000000">
              <v:path arrowok="t"/>
            </v:shape>
          </v:group>
          <v:group style="position:absolute;left:4512;top:1162;width:263;height:202" coordorigin="4512,1162" coordsize="263,202">
            <v:shape style="position:absolute;left:4512;top:1162;width:263;height:202" coordorigin="4512,1162" coordsize="263,202" path="m4553,1162l4512,1162,4560,1363,4603,1363,4620,1301,4584,1301,4553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81,1213l4644,1213,4684,1363,4727,1363,4741,1302,4704,1302,4681,1213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775,1162l4734,1162,4704,1302,4741,1302,4775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68,1162l4620,1162,4584,1301,4620,1301,4644,1213,4681,1213,4668,116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3.249741pt;margin-top:58.080002pt;width:7.15pt;height:10.3pt;mso-position-horizontal-relative:page;mso-position-vertical-relative:page;z-index:-68584" coordorigin="4865,1162" coordsize="143,206">
          <v:shape style="position:absolute;left:4865;top:1162;width:143;height:206" coordorigin="4865,1162" coordsize="143,206" path="m4915,1215l4867,1272,4865,1297,4868,1317,4876,1335,4889,1352,4906,1363,4926,1367,4934,1367,4972,1342,5008,1342,5008,1336,4926,1336,4916,1331,4910,1321,4907,1314,4904,1303,4904,1273,4908,1262,4920,1248,4927,1243,5008,1243,5008,1224,4957,1224,4939,1217,4915,1215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342l4972,1342,4972,1363,5008,1363,5008,1342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243l4946,1243,4954,1248,4966,1262,4969,1274,4969,1306,4966,1318,4954,1332,4945,1336,5008,1336,5008,1243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162l4969,1162,4957,1224,5008,1224,5008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2.529755pt;margin-top:58.080002pt;width:7.15pt;height:10.3pt;mso-position-horizontal-relative:page;mso-position-vertical-relative:page;z-index:-68560" coordorigin="6051,1162" coordsize="143,206">
          <v:shape style="position:absolute;left:6051;top:1162;width:143;height:206" coordorigin="6051,1162" coordsize="143,206" path="m6100,1215l6052,1272,6051,1297,6054,1317,6061,1335,6074,1352,6092,1363,6112,1367,6120,1367,6157,1342,6193,1342,6193,1336,6112,1336,6103,1331,6096,1321,6092,1314,6090,1303,6090,1273,6094,1262,6106,1248,6113,1243,6193,1243,6193,1224,6142,1224,6125,1217,6100,1215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342l6157,1342,6157,1363,6193,1363,6193,1342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243l6132,1243,6139,1248,6151,1262,6155,1274,6155,1306,6151,1318,6139,1332,6131,1336,6193,1336,6193,1243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162l6155,1162,6142,1224,6193,1224,6193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7.040009pt;margin-top:58.080002pt;width:7.75pt;height:10.1pt;mso-position-horizontal-relative:page;mso-position-vertical-relative:page;z-index:-68536" coordorigin="7541,1162" coordsize="155,202">
          <v:shape style="position:absolute;left:7541;top:1162;width:155;height:202" coordorigin="7541,1162" coordsize="155,202" path="m7607,1162l7541,1162,7541,1363,7582,1363,7582,1288,7611,1288,7679,1270,7690,1253,7582,1253,7582,1196,7689,1196,7684,1184,7675,1175,7666,1169,7650,1164,7633,1162,7607,1162xe" filled="true" fillcolor="#000000" stroked="false">
            <v:path arrowok="t"/>
            <v:fill type="solid"/>
          </v:shape>
          <v:shape style="position:absolute;left:7541;top:1162;width:155;height:202" coordorigin="7541,1162" coordsize="155,202" path="m7689,1196l7626,1196,7631,1198,7637,1199,7643,1201,7646,1206,7651,1211,7654,1217,7654,1230,7652,1236,7649,1241,7642,1248,7636,1250,7631,1253,7690,1253,7693,1247,7696,1236,7696,1222,7692,1202,7689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4.159973pt;margin-top:58.080002pt;width:7.7pt;height:10.1pt;mso-position-horizontal-relative:page;mso-position-vertical-relative:page;z-index:-68512" coordorigin="10483,1162" coordsize="154,202">
          <v:shape style="position:absolute;left:10483;top:1162;width:154;height:202" coordorigin="10483,1162" coordsize="154,202" path="m10548,1162l10483,1162,10483,1363,10524,1363,10524,1288,10553,1288,10613,1274,10620,1270,10626,1264,10631,1255,10632,1253,10524,1253,10524,1196,10631,1196,10626,1184,10618,1175,10608,1169,10592,1164,10575,1162,10548,1162xe" filled="true" fillcolor="#000000" stroked="false">
            <v:path arrowok="t"/>
            <v:fill type="solid"/>
          </v:shape>
          <v:shape style="position:absolute;left:10483;top:1162;width:154;height:202" coordorigin="10483,1162" coordsize="154,202" path="m10631,1196l10567,1196,10572,1198,10579,1199,10584,1201,10594,1211,10595,1217,10595,1230,10572,1253,10632,1253,10634,1247,10637,1236,10637,1223,10634,1202,10631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73.359985pt;margin-top:58.080002pt;width:6.7pt;height:10.1pt;mso-position-horizontal-relative:page;mso-position-vertical-relative:page;z-index:-68488" coordorigin="5467,1162" coordsize="134,202">
          <v:shape style="position:absolute;left:5467;top:1162;width:134;height:202" coordorigin="5467,1162" coordsize="134,202" path="m5506,1162l5467,1162,5467,1363,5506,1363,5506,1278,5507,1268,5512,1256,5515,1252,5520,1248,5526,1246,5531,1243,5597,1243,5594,1237,5593,1236,5506,1236,5506,1162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97,1243l5543,1243,5548,1246,5558,1253,5560,1258,5561,1261,5562,1271,5562,1363,5600,1363,5600,1265,5599,1255,5597,1243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60,1214l5541,1215,5522,1222,5506,1236,5593,1236,5591,1232,5587,1226,5581,1223,5567,1216,556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16.579987pt;margin-top:58.32pt;width:17pt;height:12.8pt;mso-position-horizontal-relative:page;mso-position-vertical-relative:page;z-index:-68464" coordorigin="8332,1166" coordsize="340,256">
          <v:group style="position:absolute;left:8332;top:1214;width:95;height:149" coordorigin="8332,1214" coordsize="95,149">
            <v:shape style="position:absolute;left:8332;top:1214;width:95;height:149" coordorigin="8332,1214" coordsize="95,149" path="m8368,1218l8332,1218,8332,1363,8371,1363,8371,1305,8372,1283,8392,1249,8417,1249,8420,1238,8368,1238,8368,1218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7,1249l8402,1249,8408,1250,8414,1255,8417,1249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0,1214l8395,1214,8389,1216,8384,1219,8380,1222,8375,1229,8368,1238,8420,1238,8426,1222,8418,1217,8410,1214xe" filled="true" fillcolor="#000000" stroked="false">
              <v:path arrowok="t"/>
              <v:fill type="solid"/>
            </v:shape>
          </v:group>
          <v:group style="position:absolute;left:8428;top:1166;width:87;height:201" coordorigin="8428,1166" coordsize="87,201">
            <v:shape style="position:absolute;left:8428;top:1166;width:87;height:201" coordorigin="8428,1166" coordsize="87,201" path="m8484,1248l8446,1248,8446,1326,8447,1333,8447,1339,8477,1367,8495,1367,8506,1364,8514,1361,8511,1334,8490,1334,8485,1330,8485,1326,8484,1319,8484,124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331l8504,1333,8498,1334,8511,1334,8510,1331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218l8428,1218,8428,1248,8510,1248,8510,121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484,1166l8446,1189,8446,1218,8484,1218,8484,1166xe" filled="true" fillcolor="#000000" stroked="false">
              <v:path arrowok="t"/>
              <v:fill type="solid"/>
            </v:shape>
          </v:group>
          <v:group style="position:absolute;left:8521;top:1218;width:150;height:204" coordorigin="8521,1218" coordsize="150,204">
            <v:shape style="position:absolute;left:8521;top:1218;width:150;height:204" coordorigin="8521,1218" coordsize="150,204" path="m8531,1390l8534,1420,8542,1422,8570,1422,8576,1420,8581,1418,8604,1398,8608,1392,8543,1392,8531,1390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563,1218l8521,1218,8576,1363,8575,1372,8572,1379,8567,1384,8563,1388,8556,1392,8608,1392,8611,1384,8620,1357,8633,1321,8598,1321,8563,1218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671,1218l8632,1218,8598,1321,8633,1321,8671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759995pt;margin-top:60.720001pt;width:6.7pt;height:7.45pt;mso-position-horizontal-relative:page;mso-position-vertical-relative:page;z-index:-68440" coordorigin="4015,1214" coordsize="134,149">
          <v:shape style="position:absolute;left:4015;top:1214;width:134;height:149" coordorigin="4015,1214" coordsize="134,149" path="m4051,1218l4015,1218,4015,1363,4054,1363,4054,1280,4055,1270,4057,1264,4058,1258,4062,1253,4068,1249,4073,1246,4079,1243,4145,1243,4145,1241,4144,1238,4051,1238,4051,1218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45,1243l4091,1243,4096,1246,4103,1250,4105,1254,4106,1259,4109,1264,4109,1363,4148,1363,4148,1261,4147,1253,4145,1243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08,1214l4085,1216,4066,1224,4051,1238,4144,1238,4142,1235,4139,1231,4135,1226,4129,1222,4122,1219,4115,1216,410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89.619995pt;margin-top:60.720001pt;width:11.8pt;height:7.65pt;mso-position-horizontal-relative:page;mso-position-vertical-relative:page;z-index:-68416" coordorigin="5792,1214" coordsize="236,153">
          <v:group style="position:absolute;left:5792;top:1214;width:96;height:149" coordorigin="5792,1214" coordsize="96,149">
            <v:shape style="position:absolute;left:5792;top:1214;width:96;height:149" coordorigin="5792,1214" coordsize="96,149" path="m5828,1218l5792,1218,5792,1363,5831,1363,5831,1305,5832,1283,5851,1249,5879,1249,5882,1238,5828,1238,5828,1218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9,1249l5862,1249,5869,1250,5876,1255,5879,1249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2,1214l5855,1214,5850,1216,5845,1219,5840,1222,5834,1229,5828,1238,5882,1238,5888,1222,5880,1217,5872,1214xe" filled="true" fillcolor="#000000" stroked="false">
              <v:path arrowok="t"/>
              <v:fill type="solid"/>
            </v:shape>
          </v:group>
          <v:group style="position:absolute;left:5893;top:1214;width:135;height:153" coordorigin="5893,1214" coordsize="135,153">
            <v:shape style="position:absolute;left:5893;top:1214;width:135;height:153" coordorigin="5893,1214" coordsize="135,153" path="m5957,1214l5904,1244,5893,1307,5898,1327,5908,1344,5923,1357,5941,1364,5964,1367,5985,1364,6003,1356,6016,1341,6018,1338,5954,1338,5947,1334,5941,1328,5935,1321,5932,1313,5932,1302,6028,1298,6027,1280,6027,1278,5932,1278,5932,1267,5935,1259,5940,1253,5946,1247,5953,1243,6013,1243,6013,1243,5997,1225,5979,1217,5957,1214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5988,1316l5986,1324,5982,1330,5978,1333,5969,1338,6018,1338,6026,1324,5988,1316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6013,1243l5969,1243,5976,1247,5981,1253,5987,1259,5989,1267,5989,1278,6027,1278,6022,1260,6013,124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2.519989pt;margin-top:60.720001pt;width:12.25pt;height:7.45pt;mso-position-horizontal-relative:page;mso-position-vertical-relative:page;z-index:-68392" coordorigin="6650,1214" coordsize="245,149">
          <v:group style="position:absolute;left:6650;top:1214;width:95;height:149" coordorigin="6650,1214" coordsize="95,149">
            <v:shape style="position:absolute;left:6650;top:1214;width:95;height:149" coordorigin="6650,1214" coordsize="95,149" path="m6686,1218l6650,1218,6650,1363,6689,1363,6689,1305,6690,1283,6692,1270,6694,1261,6697,1256,6702,1253,6706,1250,6710,1249,6735,1249,6739,1238,6686,1238,6686,1218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5,1249l6721,1249,6727,1250,6733,1255,6735,1249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0,1214l6714,1214,6708,1216,6703,1219,6697,1222,6692,1229,6686,1238,6739,1238,6745,1222,6738,1217,6730,1214xe" filled="true" fillcolor="#000000" stroked="false">
              <v:path arrowok="t"/>
              <v:fill type="solid"/>
            </v:shape>
          </v:group>
          <v:group style="position:absolute;left:6744;top:1218;width:152;height:146" coordorigin="6744,1218" coordsize="152,146">
            <v:shape style="position:absolute;left:6744;top:1218;width:152;height:146" coordorigin="6744,1218" coordsize="152,146" path="m6785,1218l6744,1218,6803,1363,6838,1363,6856,1316,6820,1316,6812,1292,6785,1218xe" filled="true" fillcolor="#000000" stroked="false">
              <v:path arrowok="t"/>
              <v:fill type="solid"/>
            </v:shape>
            <v:shape style="position:absolute;left:6744;top:1218;width:152;height:146" coordorigin="6744,1218" coordsize="152,146" path="m6895,1218l6856,1218,6828,1292,6826,1300,6824,1304,6823,1307,6822,1310,6820,1316,6856,1316,6895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6.220001pt;margin-top:60.720001pt;width:12.65pt;height:7.65pt;mso-position-horizontal-relative:page;mso-position-vertical-relative:page;z-index:-68368" coordorigin="7724,1214" coordsize="253,153">
          <v:group style="position:absolute;left:7724;top:1214;width:94;height:149" coordorigin="7724,1214" coordsize="94,149">
            <v:shape style="position:absolute;left:7724;top:1214;width:94;height:149" coordorigin="7724,1214" coordsize="94,149" path="m7760,1218l7724,1218,7724,1363,7763,1363,7763,1305,7764,1283,7766,1270,7768,1261,7771,1256,7775,1253,7778,1250,7783,1249,7808,1249,7812,1238,7760,1238,7760,1218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8,1249l7794,1249,7800,1250,7806,1255,7808,1249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2,1214l7787,1214,7781,1216,7776,1219,7771,1222,7766,1229,7760,1238,7812,1238,7818,1222,7811,1217,7802,1214xe" filled="true" fillcolor="#000000" stroked="false">
              <v:path arrowok="t"/>
              <v:fill type="solid"/>
            </v:shape>
          </v:group>
          <v:group style="position:absolute;left:7826;top:1214;width:151;height:153" coordorigin="7826,1214" coordsize="151,153">
            <v:shape style="position:absolute;left:7826;top:1214;width:151;height:153" coordorigin="7826,1214" coordsize="151,153" path="m7902,1214l7888,1214,7874,1218,7864,1224,7852,1230,7843,1240,7836,1252,7830,1264,7826,1276,7827,1295,7868,1359,7909,1367,7927,1363,7944,1354,7962,1338,7964,1336,7892,1336,7884,1331,7870,1316,7866,1304,7866,1276,7870,1265,7877,1258,7884,1249,7892,1246,7961,1246,7960,1244,7941,1225,7923,1217,7902,1214xe" filled="true" fillcolor="#000000" stroked="false">
              <v:path arrowok="t"/>
              <v:fill type="solid"/>
            </v:shape>
            <v:shape style="position:absolute;left:7826;top:1214;width:151;height:153" coordorigin="7826,1214" coordsize="151,153" path="m7961,1246l7912,1246,7920,1249,7927,1258,7934,1265,7938,1276,7938,1304,7934,1316,7920,1331,7912,1336,7964,1336,7971,1323,7976,1303,7977,1278,7971,1261,7961,124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5.299988pt;margin-top:60.720001pt;width:6.7pt;height:7.45pt;mso-position-horizontal-relative:page;mso-position-vertical-relative:page;z-index:-68344" coordorigin="9906,1214" coordsize="134,149">
          <v:shape style="position:absolute;left:9906;top:1214;width:134;height:149" coordorigin="9906,1214" coordsize="134,149" path="m9941,1218l9906,1218,9906,1363,9944,1363,9944,1280,9946,1270,9970,1243,10036,1243,10036,1241,10034,1238,9941,1238,9941,1218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10036,1243l9982,1243,9992,1250,9996,1254,9998,1264,10000,1273,10000,1363,10039,1363,10039,1253,10037,1247,10036,1243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9997,1214l9975,1216,9957,1224,9941,1238,10034,1238,10032,1235,10028,1231,10025,1226,10020,1222,10013,1219,10006,1216,999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45.219971pt;margin-top:60.720001pt;width:6.6pt;height:7.45pt;mso-position-horizontal-relative:page;mso-position-vertical-relative:page;z-index:-68320" coordorigin="10904,1214" coordsize="132,149">
          <v:shape style="position:absolute;left:10904;top:1214;width:132;height:149" coordorigin="10904,1214" coordsize="132,149" path="m10939,1218l10904,1218,10904,1363,10943,1363,10943,1280,10944,1270,10968,1243,11033,1243,11033,1241,11032,1238,10939,1238,10939,1218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1033,1243l10979,1243,10984,1246,10991,1250,10994,1254,10997,1264,10998,1273,10998,1363,11036,1363,11036,1253,11034,1247,11033,1243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0996,1214l10973,1216,10955,1224,10939,1238,11032,1238,11030,1235,11027,1231,11023,1226,11018,1222,11011,1219,11004,1216,10996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83.300003pt;margin-top:60.720001pt;width:7.5pt;height:7.65pt;mso-position-horizontal-relative:page;mso-position-vertical-relative:page;z-index:-68296" coordorigin="3666,1214" coordsize="150,153">
          <v:shape style="position:absolute;left:3666;top:1214;width:150;height:153" coordorigin="3666,1214" coordsize="150,153" path="m3740,1214l3726,1214,3714,1218,3690,1230,3682,1240,3676,1252,3668,1264,3666,1276,3666,1294,3669,1314,3724,1365,3747,1367,3765,1363,3783,1354,3801,1338,3802,1336,3731,1336,3722,1331,3708,1316,3706,1304,3706,1276,3708,1265,3715,1258,3722,1249,3731,1246,3800,1246,3799,1244,3781,1225,3762,1217,3740,1214xe" filled="true" fillcolor="#000000" stroked="false">
            <v:path arrowok="t"/>
            <v:fill type="solid"/>
          </v:shape>
          <v:shape style="position:absolute;left:3666;top:1214;width:150;height:153" coordorigin="3666,1214" coordsize="150,153" path="m3800,1246l3751,1246,3760,1249,3766,1258,3773,1265,3776,1276,3776,1304,3773,1316,3766,1324,3760,1331,3751,1336,3802,1336,3809,1323,3814,1303,3815,1278,3810,1261,3800,124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0.26001pt;margin-top:60.720001pt;width:7.1pt;height:10.2pt;mso-position-horizontal-relative:page;mso-position-vertical-relative:page;z-index:-68272" coordorigin="8005,1214" coordsize="142,204">
          <v:shape style="position:absolute;left:8005;top:1214;width:142;height:204" coordorigin="8005,1214" coordsize="142,204" path="m8041,1218l8005,1218,8005,1418,8044,1418,8044,1345,8129,1345,8132,1343,8136,1336,8068,1336,8059,1332,8053,1324,8046,1316,8044,1304,8044,1273,8046,1262,8052,1255,8059,1248,8066,1244,8136,1244,8131,1238,8041,1238,8041,1218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29,1345l8044,1345,8051,1354,8058,1358,8064,1362,8078,1367,8097,1366,8115,1358,8129,1345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36,1244l8086,1244,8093,1248,8099,1256,8105,1264,8108,1274,8108,1307,8105,1318,8093,1332,8086,1336,8136,1336,8140,1328,8145,1309,8147,1284,8144,1264,8137,1246,8136,1244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087,1214l8077,1214,8068,1217,8060,1222,8052,1225,8046,1231,8041,1238,8131,1238,8124,1228,8107,1218,808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24.295502pt;margin-top:60.720833pt;width:6.75pt;height:7.65pt;mso-position-horizontal-relative:page;mso-position-vertical-relative:page;z-index:-68248" coordorigin="6486,1214" coordsize="135,153">
          <v:shape style="position:absolute;left:6486;top:1214;width:135;height:153" coordorigin="6486,1214" coordsize="135,153" path="m6549,1214l6496,1243,6486,1307,6491,1326,6501,1344,6515,1357,6533,1364,6557,1367,6578,1364,6595,1356,6606,1348,6612,1338,6546,1338,6539,1334,6533,1328,6527,1321,6524,1313,6524,1302,6620,1299,6619,1279,6619,1278,6524,1278,6524,1267,6527,1259,6533,1253,6538,1247,6545,1243,6605,1243,6605,1243,6590,1225,6572,1217,6549,1214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580,1316l6578,1324,6575,1330,6571,1333,6562,1338,6612,1338,6613,1337,6618,1324,6580,1316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605,1243l6562,1243,6568,1247,6580,1259,6582,1267,6582,1278,6619,1278,6614,1260,660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8.356598pt;margin-top:60.720901pt;width:6.75pt;height:7.65pt;mso-position-horizontal-relative:page;mso-position-vertical-relative:page;z-index:-68224" coordorigin="8167,1214" coordsize="135,153">
          <v:shape style="position:absolute;left:8167;top:1214;width:135;height:153" coordorigin="8167,1214" coordsize="135,153" path="m8230,1214l8178,1244,8167,1307,8172,1326,8182,1344,8196,1357,8215,1364,8238,1367,8259,1364,8276,1356,8287,1348,8294,1338,8227,1338,8220,1334,8214,1328,8208,1321,8206,1313,8204,1302,8302,1299,8300,1279,8300,1278,8206,1278,8206,1267,8208,1259,8214,1253,8219,1247,8226,1243,8286,1243,8285,1243,8270,1225,8252,1217,8230,1214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61,1316l8243,1338,8294,1338,8294,1337,8299,1324,8261,1316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86,1243l8243,1243,8249,1247,8255,1253,8260,1259,8263,1267,8263,1278,8300,1278,8295,1260,8286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51.757126pt;margin-top:60.721745pt;width:6.75pt;height:7.65pt;mso-position-horizontal-relative:page;mso-position-vertical-relative:page;z-index:-68200" coordorigin="5035,1214" coordsize="135,153">
          <v:shape style="position:absolute;left:5035;top:1214;width:135;height:153" coordorigin="5035,1214" coordsize="135,153" path="m5099,1214l5046,1244,5035,1307,5040,1327,5050,1344,5065,1357,5083,1364,5106,1367,5127,1364,5145,1356,5159,1341,5161,1338,5096,1338,5089,1334,5083,1328,5077,1321,5074,1313,5074,1302,5170,1298,5169,1280,5169,1278,5074,1278,5074,1267,5077,1259,5082,1253,5088,1247,5095,1243,5155,1243,5155,1243,5140,1225,5122,1217,5099,1214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30,1316l5128,1324,5124,1330,5120,1333,5111,1338,5161,1338,5168,1324,5130,1316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55,1243l5111,1243,5118,1247,5123,1253,5129,1259,5131,1267,5131,1278,5169,1278,5164,1260,515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49.325134pt;margin-top:60.721745pt;width:22.2pt;height:7.65pt;mso-position-horizontal-relative:page;mso-position-vertical-relative:page;z-index:-68176" coordorigin="6987,1214" coordsize="444,153">
          <v:group style="position:absolute;left:6987;top:1216;width:138;height:150" coordorigin="6987,1216" coordsize="138,150">
            <v:shape style="position:absolute;left:6987;top:1216;width:138;height:150" coordorigin="6987,1216" coordsize="138,150" path="m7068,1216l7004,1237,6987,1295,6990,1315,7043,1365,7069,1366,7088,1361,7106,1350,7116,1336,7049,1336,7040,1332,7036,1325,7030,1318,7026,1306,7026,1272,7030,1261,7034,1254,7040,1248,7049,1244,7114,1244,7112,1239,7098,1224,7086,1219,7068,1216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086,1307l7085,1318,7081,1325,7076,1328,7072,1333,7066,1336,7116,1336,7117,1334,7124,1314,7086,1307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114,1244l7066,1244,7072,1247,7075,1250,7080,1254,7084,1260,7085,1267,7122,1261,7121,1257,7114,1244xe" filled="true" fillcolor="#000000" stroked="false">
              <v:path arrowok="t"/>
              <v:fill type="solid"/>
            </v:shape>
          </v:group>
          <v:group style="position:absolute;left:7141;top:1214;width:135;height:153" coordorigin="7141,1214" coordsize="135,153">
            <v:shape style="position:absolute;left:7141;top:1214;width:135;height:153" coordorigin="7141,1214" coordsize="135,153" path="m7205,1214l7152,1244,7141,1307,7146,1327,7156,1344,7171,1357,7189,1364,7212,1367,7233,1364,7251,1356,7265,1341,7267,1338,7202,1338,7195,1334,7189,1328,7183,1321,7180,1313,7180,1302,7276,1298,7275,1278,7181,1278,7181,1267,7183,1259,7188,1253,7194,1247,7201,1243,7261,1243,7260,1243,7245,1225,7227,1217,7205,1214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36,1316l7217,1338,7267,1338,7274,1324,7236,1316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61,1243l7217,1243,7224,1247,7229,1253,7235,1259,7237,1267,7238,1278,7275,1278,7270,1260,7261,1243xe" filled="true" fillcolor="#000000" stroked="false">
              <v:path arrowok="t"/>
              <v:fill type="solid"/>
            </v:shape>
          </v:group>
          <v:group style="position:absolute;left:7294;top:1215;width:137;height:152" coordorigin="7294,1215" coordsize="137,152">
            <v:shape style="position:absolute;left:7294;top:1215;width:137;height:152" coordorigin="7294,1215" coordsize="137,152" path="m7333,1315l7294,1321,7294,1324,7303,1341,7318,1356,7332,1362,7351,1365,7378,1366,7398,1361,7414,1352,7424,1343,7426,1339,7355,1339,7348,1337,7343,1333,7338,1328,7334,1324,7333,13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350,1215l7329,1219,7314,1228,7304,1236,7300,1247,7300,1273,7375,1310,7382,1312,7387,1314,7391,1318,7391,1327,7390,1331,7386,1333,7381,1337,7374,1339,7426,1339,7430,1331,7430,1306,7375,1272,7355,1267,7343,1264,7339,1261,7337,1259,7336,1256,7336,1250,7337,1248,7339,1247,7344,1243,7351,1242,7420,1242,7414,1233,7395,1219,7377,1216,7350,12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420,1242l7369,1242,7375,1243,7380,1247,7385,1249,7387,1254,7388,1260,7424,1248,7420,124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1.399994pt;margin-top:60.724937pt;width:6.85pt;height:7.65pt;mso-position-horizontal-relative:page;mso-position-vertical-relative:page;z-index:-68152" coordorigin="5628,1214" coordsize="137,153">
          <v:shape style="position:absolute;left:5628;top:1214;width:137;height:153" coordorigin="5628,1214" coordsize="137,153" path="m5754,1243l5702,1243,5710,1246,5713,1248,5717,1252,5718,1256,5718,1268,5711,1271,5699,1274,5681,1278,5668,1280,5657,1283,5651,1286,5644,1290,5638,1295,5634,1302,5629,1308,5628,1315,5628,1336,5632,1346,5641,1355,5650,1362,5662,1367,5684,1367,5722,1348,5758,1348,5757,1339,5682,1339,5676,1337,5669,1330,5666,1325,5666,1314,5669,1309,5674,1306,5677,1303,5684,1302,5706,1297,5713,1295,5718,1294,5756,1294,5756,1254,5754,1243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8,1348l5722,1348,5722,1350,5723,1352,5724,1357,5725,1361,5726,1363,5765,1363,5761,1356,5759,1350,5758,1348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6,1294l5718,1294,5718,1316,5717,1320,5716,1325,5712,1330,5707,1332,5701,1337,5695,1339,5757,1339,5756,1338,5756,1294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690,1214l5635,1242,5632,1255,5666,1262,5669,1255,5672,1250,5680,1246,5686,1243,5754,1243,5754,1242,5715,1216,569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75.380005pt;margin-top:60.724937pt;width:14.95pt;height:7.65pt;mso-position-horizontal-relative:page;mso-position-vertical-relative:page;z-index:-68128" coordorigin="9508,1214" coordsize="299,153">
          <v:group style="position:absolute;left:9508;top:1214;width:137;height:153" coordorigin="9508,1214" coordsize="137,153">
            <v:shape style="position:absolute;left:9508;top:1214;width:137;height:153" coordorigin="9508,1214" coordsize="137,153" path="m9634,1243l9582,1243,9589,1246,9593,1248,9596,1252,9598,1256,9598,1268,9590,1271,9578,1274,9560,1278,9547,1280,9536,1283,9522,1290,9517,1295,9514,1302,9509,1308,9508,1315,9508,1336,9511,1346,9520,1355,9529,1362,9541,1367,9564,1367,9601,1348,9638,1348,9636,1339,9560,1339,9556,1337,9552,1333,9547,1330,9546,1325,9546,1314,9548,1309,9553,1306,9557,1303,9564,1302,9575,1300,9584,1297,9593,1295,9598,1294,9635,1294,9636,1278,9636,1254,9634,1243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8,1348l9601,1348,9601,1350,9602,1352,9604,1357,9605,1361,9606,1363,9644,1363,9641,1356,9638,1350,9638,1348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5,1294l9598,1294,9598,1316,9596,1320,9595,1325,9592,1330,9587,1332,9581,1337,9574,1339,9636,1339,9636,1338,9635,1330,9635,1303,9635,1294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569,1214l9515,1242,9511,1255,9546,1262,9548,1255,9552,1250,9559,1246,9565,1243,9634,1243,9634,1242,9630,1236,9628,1230,9622,1224,9611,1219,9594,1216,9569,1214xe" filled="true" fillcolor="#000000" stroked="false">
              <v:path arrowok="t"/>
              <v:fill type="solid"/>
            </v:shape>
          </v:group>
          <v:group style="position:absolute;left:9655;top:1218;width:152;height:146" coordorigin="9655,1218" coordsize="152,146">
            <v:shape style="position:absolute;left:9655;top:1218;width:152;height:146" coordorigin="9655,1218" coordsize="152,146" path="m9695,1218l9655,1218,9714,1363,9749,1363,9767,1316,9731,1316,9722,1292,9695,1218xe" filled="true" fillcolor="#000000" stroked="false">
              <v:path arrowok="t"/>
              <v:fill type="solid"/>
            </v:shape>
            <v:shape style="position:absolute;left:9655;top:1218;width:152;height:146" coordorigin="9655,1218" coordsize="152,146" path="m9806,1218l9767,1218,9739,1292,9737,1296,9736,1300,9734,1304,9734,1307,9733,1310,9731,1316,9767,1316,9806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820007pt;margin-top:60.724937pt;width:6.9pt;height:7.65pt;mso-position-horizontal-relative:page;mso-position-vertical-relative:page;z-index:-68104" coordorigin="10736,1214" coordsize="138,153">
          <v:shape style="position:absolute;left:10736;top:1214;width:138;height:153" coordorigin="10736,1214" coordsize="138,153" path="m10864,1243l10811,1243,10818,1246,10822,1248,10825,1252,10828,1256,10828,1268,10820,1271,10807,1274,10789,1278,10776,1280,10766,1283,10752,1290,10746,1295,10742,1302,10739,1308,10736,1315,10736,1336,10741,1346,10750,1355,10758,1362,10770,1367,10794,1367,10801,1364,10810,1362,10817,1358,10824,1354,10830,1348,10867,1348,10865,1339,10790,1339,10786,1337,10781,1333,10777,1330,10775,1325,10775,1314,10777,1309,10783,1306,10786,1303,10793,1302,10814,1297,10823,1295,10828,1294,10865,1294,10865,1254,10864,1243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7,1348l10830,1348,10831,1350,10831,1352,10834,1357,10835,1361,10835,1363,10874,1363,10871,1356,10867,1350,10867,1348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5,1294l10828,1294,10828,1310,10826,1316,10825,1320,10824,1325,10822,1330,10817,1332,10810,1337,10804,1339,10865,1339,10865,1338,10865,1294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798,1214l10745,1242,10741,1255,10776,1262,10778,1255,10781,1250,10784,1248,10794,1243,10864,1243,10864,1242,10856,1230,10850,1224,10839,1219,10823,1216,1079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73999pt;margin-top:60.742321pt;width:6.8pt;height:7.6pt;mso-position-horizontal-relative:page;mso-position-vertical-relative:page;z-index:-68080" coordorigin="10235,1215" coordsize="136,152">
          <v:shape style="position:absolute;left:10235;top:1215;width:136;height:152" coordorigin="10235,1215" coordsize="136,152" path="m10273,1315l10235,1321,10235,1323,10244,1341,10258,1356,10272,1362,10291,1365,10318,1366,10338,1361,10354,1352,10364,1343,10366,1339,10295,1339,10288,1337,10283,1333,10278,1328,10274,1324,10273,13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290,1215l10270,1219,10254,1228,10244,1236,10240,1247,10240,1273,10316,1310,10322,1312,10327,1314,10331,1318,10332,1320,10332,1327,10330,1331,10326,1333,10321,1337,10314,1339,10366,1339,10370,1331,10370,1306,10315,1272,10295,1267,10283,1264,10279,1261,10277,1259,10276,1256,10276,1250,10277,1248,10279,1247,10284,1243,10291,1242,10360,1242,10355,1233,10336,1220,10318,1216,10290,12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360,1242l10309,1242,10316,1243,10320,1247,10325,1249,10327,1254,10328,1260,10364,1249,10360,124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03.488983pt;margin-top:60.800362pt;width:7.1pt;height:10.3pt;mso-position-horizontal-relative:page;mso-position-vertical-relative:page;z-index:-68056" coordorigin="10070,1216" coordsize="142,206">
          <v:shape style="position:absolute;left:10070;top:1216;width:142;height:206" coordorigin="10070,1216" coordsize="142,206" path="m10074,1373l10117,1420,10141,1422,10154,1422,10165,1421,10174,1418,10183,1416,10195,1406,10200,1402,10204,1396,10204,1393,10133,1393,10127,1392,10123,1388,10121,1387,10118,1384,10118,1378,10074,137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339l10172,1339,10172,1369,10171,1375,10170,1379,10169,1384,10166,1386,10163,1388,10158,1391,10150,1393,10204,1393,10206,1387,10210,1379,10211,1366,10211,1339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116,1216l10071,1275,10070,1302,10074,1322,10083,1340,10096,1353,10114,1360,10139,1362,10157,1355,10172,1339,10211,1339,10211,1332,10130,1332,10123,1328,10111,1314,10109,1303,10109,1273,10111,1261,10123,1247,10130,1243,10211,1243,10211,1235,10172,1235,10159,1223,10141,1217,10116,1216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43l10150,1243,10158,1248,10170,1262,10172,1273,10172,1303,10170,1314,10163,1321,10157,1328,10148,1332,10211,1332,10211,124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18l10175,1218,10172,1235,10211,1235,10211,1218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92.179993pt;margin-top:60.900002pt;width:6.7pt;height:7.45pt;mso-position-horizontal-relative:page;mso-position-vertical-relative:page;z-index:-68032" coordorigin="3844,1218" coordsize="134,149">
          <v:shape style="position:absolute;left:3844;top:1218;width:134;height:149" coordorigin="3844,1218" coordsize="134,149" path="m3883,1218l3844,1218,3844,1324,3846,1334,3850,1342,3853,1350,3858,1356,3866,1360,3874,1364,3883,1367,3902,1367,3941,1342,3977,1342,3977,1337,3901,1337,3896,1336,3889,1331,3887,1327,3884,1322,3883,1318,3883,1218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342l3941,1342,3941,1363,3977,1363,3977,1342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218l3938,1218,3938,1300,3937,1313,3935,1319,3934,1324,3930,1328,3924,1332,3919,1336,3913,1337,3977,1337,3977,1218xe" filled="true" fillcolor="#000000" stroked="false">
            <v:path arrowok="t"/>
            <v:fill type="solid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919998pt;margin-top:35.520pt;width:100.92pt;height:55.5pt;mso-position-horizontal-relative:page;mso-position-vertical-relative:page;z-index:-68008" type="#_x0000_t75" stroked="false">
          <v:imagedata r:id="rId1" o:title=""/>
        </v:shape>
      </w:pict>
    </w:r>
    <w:r>
      <w:rPr/>
      <w:pict>
        <v:group style="position:absolute;margin-left:240.720001pt;margin-top:57.119999pt;width:.1pt;height:11.05pt;mso-position-horizontal-relative:page;mso-position-vertical-relative:page;z-index:-67984" coordorigin="4814,1142" coordsize="2,221">
          <v:shape style="position:absolute;left:4814;top:1142;width:2;height:221" coordorigin="4814,1142" coordsize="0,221" path="m4814,1142l4814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346.799988pt;margin-top:57.119999pt;width:.1pt;height:11.05pt;mso-position-horizontal-relative:page;mso-position-vertical-relative:page;z-index:-67960" coordorigin="6936,1142" coordsize="2,221">
          <v:shape style="position:absolute;left:6936;top:1142;width:2;height:221" coordorigin="6936,1142" coordsize="0,221" path="m6936,1142l693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492.299988pt;margin-top:57.119999pt;width:.1pt;height:11.05pt;mso-position-horizontal-relative:page;mso-position-vertical-relative:page;z-index:-67936" coordorigin="9846,1142" coordsize="2,221">
          <v:shape style="position:absolute;left:9846;top:1142;width:2;height:221" coordorigin="9846,1142" coordsize="0,221" path="m9846,1142l9846,1363e" filled="false" stroked="true" strokeweight="2.02pt" strokecolor="#000000">
            <v:path arrowok="t"/>
          </v:shape>
          <w10:wrap type="none"/>
        </v:group>
      </w:pict>
    </w:r>
    <w:r>
      <w:rPr/>
      <w:pict>
        <v:group style="position:absolute;margin-left:534.51001pt;margin-top:58.080002pt;width:.1pt;height:10.15pt;mso-position-horizontal-relative:page;mso-position-vertical-relative:page;z-index:-67912" coordorigin="10690,1162" coordsize="2,203">
          <v:shape style="position:absolute;left:10690;top:1162;width:2;height:203" coordorigin="10690,1162" coordsize="0,203" path="m10690,1162l10690,1364e" filled="false" stroked="true" strokeweight="2.08pt" strokecolor="#000000">
            <v:path arrowok="t"/>
          </v:shape>
          <w10:wrap type="none"/>
        </v:group>
      </w:pict>
    </w:r>
    <w:r>
      <w:rPr/>
      <w:pict>
        <v:group style="position:absolute;margin-left:263.519989pt;margin-top:57.959999pt;width:8.2pt;height:10.4pt;mso-position-horizontal-relative:page;mso-position-vertical-relative:page;z-index:-67888" coordorigin="5270,1159" coordsize="164,208">
          <v:shape style="position:absolute;left:5270;top:1159;width:164;height:208" coordorigin="5270,1159" coordsize="164,208" path="m5310,1294l5270,1298,5270,1299,5275,1319,5333,1365,5358,1367,5379,1365,5396,1360,5408,1355,5418,1348,5424,1337,5427,1332,5341,1332,5332,1330,5324,1324,5317,1316,5312,1307,5310,1294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351,1159l5292,1177,5279,1226,5286,1243,5303,1260,5319,1268,5342,1276,5359,1279,5370,1283,5375,1284,5387,1289,5392,1296,5393,1300,5393,1312,5389,1319,5383,1324,5376,1330,5366,1332,5427,1332,5430,1327,5434,1316,5434,1292,5431,1282,5425,1273,5420,1264,5359,1237,5340,1234,5328,1229,5322,1224,5318,1220,5316,1217,5316,1207,5318,1202,5323,1200,5329,1195,5339,1193,5419,1193,5413,1184,5393,1166,5374,1161,5351,1159xe" filled="true" fillcolor="#000000" stroked="false">
            <v:path arrowok="t"/>
            <v:fill type="solid"/>
          </v:shape>
          <v:shape style="position:absolute;left:5270;top:1159;width:164;height:208" coordorigin="5270,1159" coordsize="164,208" path="m5419,1193l5362,1193,5370,1195,5376,1199,5382,1204,5386,1211,5387,1222,5428,1216,5424,1200,541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14.940002pt;margin-top:57.959999pt;width:8.2pt;height:10.4pt;mso-position-horizontal-relative:page;mso-position-vertical-relative:page;z-index:-67864" coordorigin="6299,1159" coordsize="164,208">
          <v:shape style="position:absolute;left:6299;top:1159;width:164;height:208" coordorigin="6299,1159" coordsize="164,208" path="m6338,1294l6299,1298,6303,1319,6312,1337,6326,1352,6342,1360,6361,1365,6386,1367,6407,1365,6425,1360,6437,1355,6446,1348,6453,1337,6455,1332,6370,1332,6360,1330,6353,1324,6346,1316,6340,1307,6338,1294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379,1159l6320,1177,6307,1225,6314,1243,6330,1260,6347,1268,6370,1276,6386,1279,6397,1283,6421,1300,6421,1312,6418,1319,6412,1324,6404,1330,6395,1332,6455,1332,6458,1327,6462,1316,6462,1292,6460,1282,6454,1273,6449,1264,6388,1237,6368,1234,6355,1229,6347,1220,6344,1217,6344,1207,6347,1202,6358,1195,6367,1193,6447,1193,6442,1184,6422,1166,6403,1161,6379,1159xe" filled="true" fillcolor="#000000" stroked="false">
            <v:path arrowok="t"/>
            <v:fill type="solid"/>
          </v:shape>
          <v:shape style="position:absolute;left:6299;top:1159;width:164;height:208" coordorigin="6299,1159" coordsize="164,208" path="m6447,1193l6390,1193,6398,1195,6404,1199,6410,1204,6414,1211,6415,1222,6456,1217,6452,1201,6447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66.019989pt;margin-top:57.959999pt;width:8.2pt;height:10.4pt;mso-position-horizontal-relative:page;mso-position-vertical-relative:page;z-index:-67840" coordorigin="9320,1159" coordsize="164,208">
          <v:shape style="position:absolute;left:9320;top:1159;width:164;height:208" coordorigin="9320,1159" coordsize="164,208" path="m9360,1294l9320,1298,9325,1319,9334,1337,9348,1352,9363,1360,9383,1365,9408,1367,9429,1365,9446,1360,9458,1355,9468,1348,9474,1337,9477,1332,9391,1332,9382,1330,9374,1324,9367,1316,9362,1307,9360,1294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01,1159l9342,1177,9329,1225,9336,1243,9352,1260,9369,1268,9391,1276,9408,1279,9420,1283,9443,1300,9443,1312,9439,1319,9433,1324,9426,1330,9416,1332,9477,1332,9480,1327,9484,1316,9484,1292,9481,1282,9475,1273,9470,1264,9409,1237,9390,1234,9377,1229,9368,1220,9366,1217,9366,1207,9368,1202,9379,1195,9389,1193,9469,1193,9464,1184,9444,1166,9424,1161,9401,1159xe" filled="true" fillcolor="#000000" stroked="false">
            <v:path arrowok="t"/>
            <v:fill type="solid"/>
          </v:shape>
          <v:shape style="position:absolute;left:9320;top:1159;width:164;height:208" coordorigin="9320,1159" coordsize="164,208" path="m9469,1193l9412,1193,9420,1195,9426,1199,9432,1204,9436,1211,9437,1222,9478,1217,9474,1201,9469,119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73.362701pt;margin-top:58.017757pt;width:8.7pt;height:10.35pt;mso-position-horizontal-relative:page;mso-position-vertical-relative:page;z-index:-67816" coordorigin="3467,1160" coordsize="174,207">
          <v:shape style="position:absolute;left:3467;top:1160;width:174;height:207" coordorigin="3467,1160" coordsize="174,207" path="m3543,1160l3482,1201,3467,1286,3472,1307,3523,1360,3567,1366,3585,1363,3603,1354,3623,1340,3627,1332,3568,1332,3552,1332,3509,1274,3509,1244,3513,1224,3522,1210,3532,1199,3544,1194,3630,1194,3620,1180,3607,1171,3591,1165,3570,1161,3543,1160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02,1289l3599,1304,3593,1315,3586,1321,3577,1328,3568,1332,3627,1332,3633,1323,3641,1302,3602,1289xe" filled="true" fillcolor="#000000" stroked="false">
            <v:path arrowok="t"/>
            <v:fill type="solid"/>
          </v:shape>
          <v:shape style="position:absolute;left:3467;top:1160;width:174;height:207" coordorigin="3467,1160" coordsize="174,207" path="m3630,1194l3569,1194,3578,1196,3593,1208,3598,1217,3600,1228,3640,1215,3631,1195,3630,119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36.779999pt;margin-top:58.029999pt;width:24.7pt;height:11.2pt;mso-position-horizontal-relative:page;mso-position-vertical-relative:page;z-index:-67792" coordorigin="8736,1161" coordsize="494,224">
          <v:group style="position:absolute;left:8833;top:1196;width:2;height:167" coordorigin="8833,1196" coordsize="2,167">
            <v:shape style="position:absolute;left:8833;top:1196;width:2;height:167" coordorigin="8833,1196" coordsize="0,167" path="m8833,1196l8833,1363e" filled="false" stroked="true" strokeweight="2.14pt" strokecolor="#000000">
              <v:path arrowok="t"/>
            </v:shape>
          </v:group>
          <v:group style="position:absolute;left:8754;top:1179;width:160;height:2" coordorigin="8754,1179" coordsize="160,2">
            <v:shape style="position:absolute;left:8754;top:1179;width:160;height:2" coordorigin="8754,1179" coordsize="160,0" path="m8754,1179l8914,1179e" filled="false" stroked="true" strokeweight="1.84pt" strokecolor="#000000">
              <v:path arrowok="t"/>
            </v:shape>
          </v:group>
          <v:group style="position:absolute;left:8928;top:1214;width:137;height:153" coordorigin="8928,1214" coordsize="137,153">
            <v:shape style="position:absolute;left:8928;top:1214;width:137;height:153" coordorigin="8928,1214" coordsize="137,153" path="m9054,1243l9002,1243,9010,1246,9013,1248,9017,1252,9018,1256,9018,1268,9011,1271,8999,1274,8981,1278,8968,1280,8957,1283,8951,1286,8944,1290,8938,1295,8934,1302,8929,1308,8928,1315,8928,1336,8932,1346,8941,1355,8950,1362,8962,1367,8984,1367,9022,1348,9058,1348,9057,1339,8982,1339,8976,1337,8969,1330,8966,1325,8966,1314,8969,1309,8974,1306,8977,1303,8984,1302,9006,1297,9013,1295,9018,1294,9056,1294,9056,1274,9056,1254,9054,1243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8,1348l9022,1348,9022,1350,9023,1352,9024,1357,9025,1361,9026,1363,9065,1363,9061,1356,9059,1350,9058,1348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9056,1294l9018,1294,9018,1316,9017,1320,9016,1325,9012,1330,9007,1332,9001,1337,8995,1339,9057,1339,9056,1338,9055,1330,9056,1303,9056,1294xe" filled="true" fillcolor="#000000" stroked="false">
              <v:path arrowok="t"/>
              <v:fill type="solid"/>
            </v:shape>
            <v:shape style="position:absolute;left:8928;top:1214;width:137;height:153" coordorigin="8928,1214" coordsize="137,153" path="m8990,1214l8935,1242,8932,1255,8966,1262,8969,1255,8972,1250,8980,1246,8986,1243,9054,1243,9054,1242,9015,1216,8990,1214xe" filled="true" fillcolor="#000000" stroked="false">
              <v:path arrowok="t"/>
              <v:fill type="solid"/>
            </v:shape>
          </v:group>
          <v:group style="position:absolute;left:9076;top:1218;width:154;height:146" coordorigin="9076,1218" coordsize="154,146">
            <v:shape style="position:absolute;left:9076;top:1218;width:154;height:146" coordorigin="9076,1218" coordsize="154,146" path="m9125,1218l9078,1218,9128,1289,9076,1363,9121,1363,9151,1318,9196,1318,9174,1286,9195,1258,9151,1258,9125,12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196,1318l9151,1318,9180,1363,9229,1363,9196,1318xe" filled="true" fillcolor="#000000" stroked="false">
              <v:path arrowok="t"/>
              <v:fill type="solid"/>
            </v:shape>
            <v:shape style="position:absolute;left:9076;top:1218;width:154;height:146" coordorigin="9076,1218" coordsize="154,146" path="m9224,1218l9178,1218,9151,1258,9195,1258,9224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8.5pt;margin-top:58.080002pt;width:30.25pt;height:13.05pt;mso-position-horizontal-relative:page;mso-position-vertical-relative:page;z-index:-67768" coordorigin="4170,1162" coordsize="605,261">
          <v:group style="position:absolute;left:4170;top:1166;width:88;height:201" coordorigin="4170,1166" coordsize="88,201">
            <v:shape style="position:absolute;left:4170;top:1166;width:88;height:201" coordorigin="4170,1166" coordsize="88,201" path="m4228,1248l4188,1248,4188,1334,4189,1339,4190,1345,4208,1363,4213,1366,4219,1367,4238,1367,4248,1364,4258,1361,4254,1334,4234,1334,4231,1333,4230,1331,4229,1330,4229,1327,4228,1326,4228,124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331l4247,1333,4242,1334,4254,1334,4254,1331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54,1218l4170,1218,4170,1248,4254,1248,4254,1218xe" filled="true" fillcolor="#000000" stroked="false">
              <v:path arrowok="t"/>
              <v:fill type="solid"/>
            </v:shape>
            <v:shape style="position:absolute;left:4170;top:1166;width:88;height:201" coordorigin="4170,1166" coordsize="88,201" path="m4228,1166l4188,1189,4188,1218,4228,1218,4228,1166xe" filled="true" fillcolor="#000000" stroked="false">
              <v:path arrowok="t"/>
              <v:fill type="solid"/>
            </v:shape>
          </v:group>
          <v:group style="position:absolute;left:4267;top:1218;width:149;height:204" coordorigin="4267,1218" coordsize="149,204">
            <v:shape style="position:absolute;left:4267;top:1218;width:149;height:204" coordorigin="4267,1218" coordsize="149,204" path="m4276,1390l4279,1420,4286,1422,4315,1422,4321,1420,4327,1418,4352,1392,4288,1392,4283,1391,4276,1390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308,1218l4267,1218,4322,1363,4320,1372,4316,1379,4313,1384,4308,1388,4302,1392,4352,1392,4356,1384,4366,1357,4379,1321,4343,1321,4308,1218xe" filled="true" fillcolor="#000000" stroked="false">
              <v:path arrowok="t"/>
              <v:fill type="solid"/>
            </v:shape>
            <v:shape style="position:absolute;left:4267;top:1218;width:149;height:204" coordorigin="4267,1218" coordsize="149,204" path="m4416,1218l4376,1218,4343,1321,4379,1321,4416,1218xe" filled="true" fillcolor="#000000" stroked="false">
              <v:path arrowok="t"/>
              <v:fill type="solid"/>
            </v:shape>
          </v:group>
          <v:group style="position:absolute;left:4430;top:1272;width:77;height:40" coordorigin="4430,1272" coordsize="77,40">
            <v:shape style="position:absolute;left:4430;top:1272;width:77;height:40" coordorigin="4430,1272" coordsize="77,40" path="m4430,1292l4507,1292e" filled="false" stroked="true" strokeweight="2.08pt" strokecolor="#000000">
              <v:path arrowok="t"/>
            </v:shape>
          </v:group>
          <v:group style="position:absolute;left:4512;top:1162;width:263;height:202" coordorigin="4512,1162" coordsize="263,202">
            <v:shape style="position:absolute;left:4512;top:1162;width:263;height:202" coordorigin="4512,1162" coordsize="263,202" path="m4553,1162l4512,1162,4560,1363,4603,1363,4620,1301,4584,1301,4553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81,1213l4644,1213,4684,1363,4727,1363,4741,1302,4704,1302,4681,1213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775,1162l4734,1162,4704,1302,4741,1302,4775,1162xe" filled="true" fillcolor="#000000" stroked="false">
              <v:path arrowok="t"/>
              <v:fill type="solid"/>
            </v:shape>
            <v:shape style="position:absolute;left:4512;top:1162;width:263;height:202" coordorigin="4512,1162" coordsize="263,202" path="m4668,1162l4620,1162,4584,1301,4620,1301,4644,1213,4681,1213,4668,116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3.249741pt;margin-top:58.080002pt;width:7.15pt;height:10.3pt;mso-position-horizontal-relative:page;mso-position-vertical-relative:page;z-index:-67744" coordorigin="4865,1162" coordsize="143,206">
          <v:shape style="position:absolute;left:4865;top:1162;width:143;height:206" coordorigin="4865,1162" coordsize="143,206" path="m4915,1215l4867,1272,4865,1297,4868,1317,4876,1335,4889,1352,4906,1363,4926,1367,4934,1367,4972,1342,5008,1342,5008,1336,4926,1336,4916,1331,4910,1321,4907,1314,4904,1303,4904,1273,4908,1262,4920,1248,4927,1243,5008,1243,5008,1224,4957,1224,4939,1217,4915,1215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342l4972,1342,4972,1363,5008,1363,5008,1342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243l4946,1243,4954,1248,4966,1262,4969,1274,4969,1306,4966,1318,4954,1332,4945,1336,5008,1336,5008,1243xe" filled="true" fillcolor="#000000" stroked="false">
            <v:path arrowok="t"/>
            <v:fill type="solid"/>
          </v:shape>
          <v:shape style="position:absolute;left:4865;top:1162;width:143;height:206" coordorigin="4865,1162" coordsize="143,206" path="m5008,1162l4969,1162,4957,1224,5008,1224,5008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2.529755pt;margin-top:58.080002pt;width:7.15pt;height:10.3pt;mso-position-horizontal-relative:page;mso-position-vertical-relative:page;z-index:-67720" coordorigin="6051,1162" coordsize="143,206">
          <v:shape style="position:absolute;left:6051;top:1162;width:143;height:206" coordorigin="6051,1162" coordsize="143,206" path="m6100,1215l6052,1272,6051,1297,6054,1317,6061,1335,6074,1352,6092,1363,6112,1367,6120,1367,6157,1342,6193,1342,6193,1336,6112,1336,6103,1331,6096,1321,6092,1314,6090,1303,6090,1273,6094,1262,6106,1248,6113,1243,6193,1243,6193,1224,6142,1224,6125,1217,6100,1215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342l6157,1342,6157,1363,6193,1363,6193,1342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243l6132,1243,6139,1248,6151,1262,6155,1274,6155,1306,6151,1318,6139,1332,6131,1336,6193,1336,6193,1243xe" filled="true" fillcolor="#000000" stroked="false">
            <v:path arrowok="t"/>
            <v:fill type="solid"/>
          </v:shape>
          <v:shape style="position:absolute;left:6051;top:1162;width:143;height:206" coordorigin="6051,1162" coordsize="143,206" path="m6193,1162l6155,1162,6142,1224,6193,1224,6193,116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7.040009pt;margin-top:58.080002pt;width:7.75pt;height:10.1pt;mso-position-horizontal-relative:page;mso-position-vertical-relative:page;z-index:-67696" coordorigin="7541,1162" coordsize="155,202">
          <v:shape style="position:absolute;left:7541;top:1162;width:155;height:202" coordorigin="7541,1162" coordsize="155,202" path="m7607,1162l7541,1162,7541,1363,7582,1363,7582,1288,7611,1288,7679,1270,7690,1253,7582,1253,7582,1196,7689,1196,7684,1184,7675,1175,7666,1169,7650,1164,7633,1162,7607,1162xe" filled="true" fillcolor="#000000" stroked="false">
            <v:path arrowok="t"/>
            <v:fill type="solid"/>
          </v:shape>
          <v:shape style="position:absolute;left:7541;top:1162;width:155;height:202" coordorigin="7541,1162" coordsize="155,202" path="m7689,1196l7626,1196,7631,1198,7637,1199,7643,1201,7646,1206,7651,1211,7654,1217,7654,1230,7652,1236,7649,1241,7642,1248,7636,1250,7631,1253,7690,1253,7693,1247,7696,1236,7696,1222,7692,1202,7689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24.159973pt;margin-top:58.080002pt;width:7.7pt;height:10.1pt;mso-position-horizontal-relative:page;mso-position-vertical-relative:page;z-index:-67672" coordorigin="10483,1162" coordsize="154,202">
          <v:shape style="position:absolute;left:10483;top:1162;width:154;height:202" coordorigin="10483,1162" coordsize="154,202" path="m10548,1162l10483,1162,10483,1363,10524,1363,10524,1288,10553,1288,10613,1274,10620,1270,10626,1264,10631,1255,10632,1253,10524,1253,10524,1196,10631,1196,10626,1184,10618,1175,10608,1169,10592,1164,10575,1162,10548,1162xe" filled="true" fillcolor="#000000" stroked="false">
            <v:path arrowok="t"/>
            <v:fill type="solid"/>
          </v:shape>
          <v:shape style="position:absolute;left:10483;top:1162;width:154;height:202" coordorigin="10483,1162" coordsize="154,202" path="m10631,1196l10567,1196,10572,1198,10579,1199,10584,1201,10594,1211,10595,1217,10595,1230,10572,1253,10632,1253,10634,1247,10637,1236,10637,1223,10634,1202,10631,119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73.359985pt;margin-top:58.080002pt;width:6.7pt;height:10.1pt;mso-position-horizontal-relative:page;mso-position-vertical-relative:page;z-index:-67648" coordorigin="5467,1162" coordsize="134,202">
          <v:shape style="position:absolute;left:5467;top:1162;width:134;height:202" coordorigin="5467,1162" coordsize="134,202" path="m5506,1162l5467,1162,5467,1363,5506,1363,5506,1278,5507,1268,5512,1256,5515,1252,5520,1248,5526,1246,5531,1243,5597,1243,5594,1237,5593,1236,5506,1236,5506,1162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97,1243l5543,1243,5548,1246,5558,1253,5560,1258,5561,1261,5562,1271,5562,1363,5600,1363,5600,1265,5599,1255,5597,1243xe" filled="true" fillcolor="#000000" stroked="false">
            <v:path arrowok="t"/>
            <v:fill type="solid"/>
          </v:shape>
          <v:shape style="position:absolute;left:5467;top:1162;width:134;height:202" coordorigin="5467,1162" coordsize="134,202" path="m5560,1214l5541,1215,5522,1222,5506,1236,5593,1236,5591,1232,5587,1226,5581,1223,5567,1216,556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16.579987pt;margin-top:58.32pt;width:17pt;height:12.8pt;mso-position-horizontal-relative:page;mso-position-vertical-relative:page;z-index:-67624" coordorigin="8332,1166" coordsize="340,256">
          <v:group style="position:absolute;left:8332;top:1214;width:95;height:149" coordorigin="8332,1214" coordsize="95,149">
            <v:shape style="position:absolute;left:8332;top:1214;width:95;height:149" coordorigin="8332,1214" coordsize="95,149" path="m8368,1218l8332,1218,8332,1363,8371,1363,8371,1305,8372,1283,8392,1249,8417,1249,8420,1238,8368,1238,8368,1218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7,1249l8402,1249,8408,1250,8414,1255,8417,1249xe" filled="true" fillcolor="#000000" stroked="false">
              <v:path arrowok="t"/>
              <v:fill type="solid"/>
            </v:shape>
            <v:shape style="position:absolute;left:8332;top:1214;width:95;height:149" coordorigin="8332,1214" coordsize="95,149" path="m8410,1214l8395,1214,8389,1216,8384,1219,8380,1222,8375,1229,8368,1238,8420,1238,8426,1222,8418,1217,8410,1214xe" filled="true" fillcolor="#000000" stroked="false">
              <v:path arrowok="t"/>
              <v:fill type="solid"/>
            </v:shape>
          </v:group>
          <v:group style="position:absolute;left:8428;top:1166;width:87;height:201" coordorigin="8428,1166" coordsize="87,201">
            <v:shape style="position:absolute;left:8428;top:1166;width:87;height:201" coordorigin="8428,1166" coordsize="87,201" path="m8484,1248l8446,1248,8446,1326,8447,1333,8447,1339,8477,1367,8495,1367,8506,1364,8514,1361,8511,1334,8490,1334,8485,1330,8485,1326,8484,1319,8484,124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331l8504,1333,8498,1334,8511,1334,8510,1331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510,1218l8428,1218,8428,1248,8510,1248,8510,1218xe" filled="true" fillcolor="#000000" stroked="false">
              <v:path arrowok="t"/>
              <v:fill type="solid"/>
            </v:shape>
            <v:shape style="position:absolute;left:8428;top:1166;width:87;height:201" coordorigin="8428,1166" coordsize="87,201" path="m8484,1166l8446,1189,8446,1218,8484,1218,8484,1166xe" filled="true" fillcolor="#000000" stroked="false">
              <v:path arrowok="t"/>
              <v:fill type="solid"/>
            </v:shape>
          </v:group>
          <v:group style="position:absolute;left:8521;top:1218;width:150;height:204" coordorigin="8521,1218" coordsize="150,204">
            <v:shape style="position:absolute;left:8521;top:1218;width:150;height:204" coordorigin="8521,1218" coordsize="150,204" path="m8531,1390l8534,1420,8542,1422,8570,1422,8576,1420,8581,1418,8604,1398,8608,1392,8543,1392,8531,1390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563,1218l8521,1218,8576,1363,8575,1372,8572,1379,8567,1384,8563,1388,8556,1392,8608,1392,8611,1384,8620,1357,8633,1321,8598,1321,8563,1218xe" filled="true" fillcolor="#000000" stroked="false">
              <v:path arrowok="t"/>
              <v:fill type="solid"/>
            </v:shape>
            <v:shape style="position:absolute;left:8521;top:1218;width:150;height:204" coordorigin="8521,1218" coordsize="150,204" path="m8671,1218l8632,1218,8598,1321,8633,1321,8671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759995pt;margin-top:60.720001pt;width:6.7pt;height:7.45pt;mso-position-horizontal-relative:page;mso-position-vertical-relative:page;z-index:-67600" coordorigin="4015,1214" coordsize="134,149">
          <v:shape style="position:absolute;left:4015;top:1214;width:134;height:149" coordorigin="4015,1214" coordsize="134,149" path="m4051,1218l4015,1218,4015,1363,4054,1363,4054,1280,4055,1270,4057,1264,4058,1258,4062,1253,4068,1249,4073,1246,4079,1243,4145,1243,4145,1241,4144,1238,4051,1238,4051,1218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45,1243l4091,1243,4096,1246,4103,1250,4105,1254,4106,1259,4109,1264,4109,1363,4148,1363,4148,1261,4147,1253,4145,1243xe" filled="true" fillcolor="#000000" stroked="false">
            <v:path arrowok="t"/>
            <v:fill type="solid"/>
          </v:shape>
          <v:shape style="position:absolute;left:4015;top:1214;width:134;height:149" coordorigin="4015,1214" coordsize="134,149" path="m4108,1214l4085,1216,4066,1224,4051,1238,4144,1238,4142,1235,4139,1231,4135,1226,4129,1222,4122,1219,4115,1216,410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89.619995pt;margin-top:60.720001pt;width:11.8pt;height:7.65pt;mso-position-horizontal-relative:page;mso-position-vertical-relative:page;z-index:-67576" coordorigin="5792,1214" coordsize="236,153">
          <v:group style="position:absolute;left:5792;top:1214;width:96;height:149" coordorigin="5792,1214" coordsize="96,149">
            <v:shape style="position:absolute;left:5792;top:1214;width:96;height:149" coordorigin="5792,1214" coordsize="96,149" path="m5828,1218l5792,1218,5792,1363,5831,1363,5831,1305,5832,1283,5851,1249,5879,1249,5882,1238,5828,1238,5828,1218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9,1249l5862,1249,5869,1250,5876,1255,5879,1249xe" filled="true" fillcolor="#000000" stroked="false">
              <v:path arrowok="t"/>
              <v:fill type="solid"/>
            </v:shape>
            <v:shape style="position:absolute;left:5792;top:1214;width:96;height:149" coordorigin="5792,1214" coordsize="96,149" path="m5872,1214l5855,1214,5850,1216,5845,1219,5840,1222,5834,1229,5828,1238,5882,1238,5888,1222,5880,1217,5872,1214xe" filled="true" fillcolor="#000000" stroked="false">
              <v:path arrowok="t"/>
              <v:fill type="solid"/>
            </v:shape>
          </v:group>
          <v:group style="position:absolute;left:5893;top:1214;width:135;height:153" coordorigin="5893,1214" coordsize="135,153">
            <v:shape style="position:absolute;left:5893;top:1214;width:135;height:153" coordorigin="5893,1214" coordsize="135,153" path="m5957,1214l5904,1244,5893,1307,5898,1327,5908,1344,5923,1357,5941,1364,5964,1367,5985,1364,6003,1356,6016,1341,6018,1338,5954,1338,5947,1334,5941,1328,5935,1321,5932,1313,5932,1302,6028,1298,6027,1280,6027,1278,5932,1278,5932,1267,5935,1259,5940,1253,5946,1247,5953,1243,6013,1243,6013,1243,5997,1225,5979,1217,5957,1214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5988,1316l5986,1324,5982,1330,5978,1333,5969,1338,6018,1338,6026,1324,5988,1316xe" filled="true" fillcolor="#000000" stroked="false">
              <v:path arrowok="t"/>
              <v:fill type="solid"/>
            </v:shape>
            <v:shape style="position:absolute;left:5893;top:1214;width:135;height:153" coordorigin="5893,1214" coordsize="135,153" path="m6013,1243l5969,1243,5976,1247,5981,1253,5987,1259,5989,1267,5989,1278,6027,1278,6022,1260,6013,124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2.519989pt;margin-top:60.720001pt;width:12.25pt;height:7.45pt;mso-position-horizontal-relative:page;mso-position-vertical-relative:page;z-index:-67552" coordorigin="6650,1214" coordsize="245,149">
          <v:group style="position:absolute;left:6650;top:1214;width:95;height:149" coordorigin="6650,1214" coordsize="95,149">
            <v:shape style="position:absolute;left:6650;top:1214;width:95;height:149" coordorigin="6650,1214" coordsize="95,149" path="m6686,1218l6650,1218,6650,1363,6689,1363,6689,1305,6690,1283,6692,1270,6694,1261,6697,1256,6702,1253,6706,1250,6710,1249,6735,1249,6739,1238,6686,1238,6686,1218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5,1249l6721,1249,6727,1250,6733,1255,6735,1249xe" filled="true" fillcolor="#000000" stroked="false">
              <v:path arrowok="t"/>
              <v:fill type="solid"/>
            </v:shape>
            <v:shape style="position:absolute;left:6650;top:1214;width:95;height:149" coordorigin="6650,1214" coordsize="95,149" path="m6730,1214l6714,1214,6708,1216,6703,1219,6697,1222,6692,1229,6686,1238,6739,1238,6745,1222,6738,1217,6730,1214xe" filled="true" fillcolor="#000000" stroked="false">
              <v:path arrowok="t"/>
              <v:fill type="solid"/>
            </v:shape>
          </v:group>
          <v:group style="position:absolute;left:6744;top:1218;width:152;height:146" coordorigin="6744,1218" coordsize="152,146">
            <v:shape style="position:absolute;left:6744;top:1218;width:152;height:146" coordorigin="6744,1218" coordsize="152,146" path="m6785,1218l6744,1218,6803,1363,6838,1363,6856,1316,6820,1316,6812,1292,6785,1218xe" filled="true" fillcolor="#000000" stroked="false">
              <v:path arrowok="t"/>
              <v:fill type="solid"/>
            </v:shape>
            <v:shape style="position:absolute;left:6744;top:1218;width:152;height:146" coordorigin="6744,1218" coordsize="152,146" path="m6895,1218l6856,1218,6828,1292,6826,1300,6824,1304,6823,1307,6822,1310,6820,1316,6856,1316,6895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6.220001pt;margin-top:60.720001pt;width:12.65pt;height:7.65pt;mso-position-horizontal-relative:page;mso-position-vertical-relative:page;z-index:-67528" coordorigin="7724,1214" coordsize="253,153">
          <v:group style="position:absolute;left:7724;top:1214;width:94;height:149" coordorigin="7724,1214" coordsize="94,149">
            <v:shape style="position:absolute;left:7724;top:1214;width:94;height:149" coordorigin="7724,1214" coordsize="94,149" path="m7760,1218l7724,1218,7724,1363,7763,1363,7763,1305,7764,1283,7766,1270,7768,1261,7771,1256,7775,1253,7778,1250,7783,1249,7808,1249,7812,1238,7760,1238,7760,1218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8,1249l7794,1249,7800,1250,7806,1255,7808,1249xe" filled="true" fillcolor="#000000" stroked="false">
              <v:path arrowok="t"/>
              <v:fill type="solid"/>
            </v:shape>
            <v:shape style="position:absolute;left:7724;top:1214;width:94;height:149" coordorigin="7724,1214" coordsize="94,149" path="m7802,1214l7787,1214,7781,1216,7776,1219,7771,1222,7766,1229,7760,1238,7812,1238,7818,1222,7811,1217,7802,1214xe" filled="true" fillcolor="#000000" stroked="false">
              <v:path arrowok="t"/>
              <v:fill type="solid"/>
            </v:shape>
          </v:group>
          <v:group style="position:absolute;left:7826;top:1214;width:151;height:153" coordorigin="7826,1214" coordsize="151,153">
            <v:shape style="position:absolute;left:7826;top:1214;width:151;height:153" coordorigin="7826,1214" coordsize="151,153" path="m7902,1214l7888,1214,7874,1218,7864,1224,7852,1230,7843,1240,7836,1252,7830,1264,7826,1276,7827,1295,7868,1359,7909,1367,7927,1363,7944,1354,7962,1338,7964,1336,7892,1336,7884,1331,7870,1316,7866,1304,7866,1276,7870,1265,7877,1258,7884,1249,7892,1246,7961,1246,7960,1244,7941,1225,7923,1217,7902,1214xe" filled="true" fillcolor="#000000" stroked="false">
              <v:path arrowok="t"/>
              <v:fill type="solid"/>
            </v:shape>
            <v:shape style="position:absolute;left:7826;top:1214;width:151;height:153" coordorigin="7826,1214" coordsize="151,153" path="m7961,1246l7912,1246,7920,1249,7927,1258,7934,1265,7938,1276,7938,1304,7934,1316,7920,1331,7912,1336,7964,1336,7971,1323,7976,1303,7977,1278,7971,1261,7961,124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5.299988pt;margin-top:60.720001pt;width:6.7pt;height:7.45pt;mso-position-horizontal-relative:page;mso-position-vertical-relative:page;z-index:-67504" coordorigin="9906,1214" coordsize="134,149">
          <v:shape style="position:absolute;left:9906;top:1214;width:134;height:149" coordorigin="9906,1214" coordsize="134,149" path="m9941,1218l9906,1218,9906,1363,9944,1363,9944,1280,9946,1270,9970,1243,10036,1243,10036,1241,10034,1238,9941,1238,9941,1218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10036,1243l9982,1243,9992,1250,9996,1254,9998,1264,10000,1273,10000,1363,10039,1363,10039,1253,10037,1247,10036,1243xe" filled="true" fillcolor="#000000" stroked="false">
            <v:path arrowok="t"/>
            <v:fill type="solid"/>
          </v:shape>
          <v:shape style="position:absolute;left:9906;top:1214;width:134;height:149" coordorigin="9906,1214" coordsize="134,149" path="m9997,1214l9975,1216,9957,1224,9941,1238,10034,1238,10032,1235,10028,1231,10025,1226,10020,1222,10013,1219,10006,1216,999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45.219971pt;margin-top:60.720001pt;width:6.6pt;height:7.45pt;mso-position-horizontal-relative:page;mso-position-vertical-relative:page;z-index:-67480" coordorigin="10904,1214" coordsize="132,149">
          <v:shape style="position:absolute;left:10904;top:1214;width:132;height:149" coordorigin="10904,1214" coordsize="132,149" path="m10939,1218l10904,1218,10904,1363,10943,1363,10943,1280,10944,1270,10968,1243,11033,1243,11033,1241,11032,1238,10939,1238,10939,1218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1033,1243l10979,1243,10984,1246,10991,1250,10994,1254,10997,1264,10998,1273,10998,1363,11036,1363,11036,1253,11034,1247,11033,1243xe" filled="true" fillcolor="#000000" stroked="false">
            <v:path arrowok="t"/>
            <v:fill type="solid"/>
          </v:shape>
          <v:shape style="position:absolute;left:10904;top:1214;width:132;height:149" coordorigin="10904,1214" coordsize="132,149" path="m10996,1214l10973,1216,10955,1224,10939,1238,11032,1238,11030,1235,11027,1231,11023,1226,11018,1222,11011,1219,11004,1216,10996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83.300003pt;margin-top:60.720001pt;width:7.5pt;height:7.65pt;mso-position-horizontal-relative:page;mso-position-vertical-relative:page;z-index:-67456" coordorigin="3666,1214" coordsize="150,153">
          <v:shape style="position:absolute;left:3666;top:1214;width:150;height:153" coordorigin="3666,1214" coordsize="150,153" path="m3740,1214l3726,1214,3714,1218,3690,1230,3682,1240,3676,1252,3668,1264,3666,1276,3666,1294,3669,1314,3724,1365,3747,1367,3765,1363,3783,1354,3801,1338,3802,1336,3731,1336,3722,1331,3708,1316,3706,1304,3706,1276,3708,1265,3715,1258,3722,1249,3731,1246,3800,1246,3799,1244,3781,1225,3762,1217,3740,1214xe" filled="true" fillcolor="#000000" stroked="false">
            <v:path arrowok="t"/>
            <v:fill type="solid"/>
          </v:shape>
          <v:shape style="position:absolute;left:3666;top:1214;width:150;height:153" coordorigin="3666,1214" coordsize="150,153" path="m3800,1246l3751,1246,3760,1249,3766,1258,3773,1265,3776,1276,3776,1304,3773,1316,3766,1324,3760,1331,3751,1336,3802,1336,3809,1323,3814,1303,3815,1278,3810,1261,3800,1246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0.26001pt;margin-top:60.720001pt;width:7.1pt;height:10.2pt;mso-position-horizontal-relative:page;mso-position-vertical-relative:page;z-index:-67432" coordorigin="8005,1214" coordsize="142,204">
          <v:shape style="position:absolute;left:8005;top:1214;width:142;height:204" coordorigin="8005,1214" coordsize="142,204" path="m8041,1218l8005,1218,8005,1418,8044,1418,8044,1345,8129,1345,8132,1343,8136,1336,8068,1336,8059,1332,8053,1324,8046,1316,8044,1304,8044,1273,8046,1262,8052,1255,8059,1248,8066,1244,8136,1244,8131,1238,8041,1238,8041,1218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29,1345l8044,1345,8051,1354,8058,1358,8064,1362,8078,1367,8097,1366,8115,1358,8129,1345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136,1244l8086,1244,8093,1248,8099,1256,8105,1264,8108,1274,8108,1307,8105,1318,8093,1332,8086,1336,8136,1336,8140,1328,8145,1309,8147,1284,8144,1264,8137,1246,8136,1244xe" filled="true" fillcolor="#000000" stroked="false">
            <v:path arrowok="t"/>
            <v:fill type="solid"/>
          </v:shape>
          <v:shape style="position:absolute;left:8005;top:1214;width:142;height:204" coordorigin="8005,1214" coordsize="142,204" path="m8087,1214l8077,1214,8068,1217,8060,1222,8052,1225,8046,1231,8041,1238,8131,1238,8124,1228,8107,1218,8087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24.295502pt;margin-top:60.720833pt;width:6.75pt;height:7.65pt;mso-position-horizontal-relative:page;mso-position-vertical-relative:page;z-index:-67408" coordorigin="6486,1214" coordsize="135,153">
          <v:shape style="position:absolute;left:6486;top:1214;width:135;height:153" coordorigin="6486,1214" coordsize="135,153" path="m6549,1214l6496,1243,6486,1307,6491,1326,6501,1344,6515,1357,6533,1364,6557,1367,6578,1364,6595,1356,6606,1348,6612,1338,6546,1338,6539,1334,6533,1328,6527,1321,6524,1313,6524,1302,6620,1299,6619,1279,6619,1278,6524,1278,6524,1267,6527,1259,6533,1253,6538,1247,6545,1243,6605,1243,6605,1243,6590,1225,6572,1217,6549,1214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580,1316l6578,1324,6575,1330,6571,1333,6562,1338,6612,1338,6613,1337,6618,1324,6580,1316xe" filled="true" fillcolor="#000000" stroked="false">
            <v:path arrowok="t"/>
            <v:fill type="solid"/>
          </v:shape>
          <v:shape style="position:absolute;left:6486;top:1214;width:135;height:153" coordorigin="6486,1214" coordsize="135,153" path="m6605,1243l6562,1243,6568,1247,6580,1259,6582,1267,6582,1278,6619,1278,6614,1260,660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08.356598pt;margin-top:60.720901pt;width:6.75pt;height:7.65pt;mso-position-horizontal-relative:page;mso-position-vertical-relative:page;z-index:-67384" coordorigin="8167,1214" coordsize="135,153">
          <v:shape style="position:absolute;left:8167;top:1214;width:135;height:153" coordorigin="8167,1214" coordsize="135,153" path="m8230,1214l8178,1244,8167,1307,8172,1326,8182,1344,8196,1357,8215,1364,8238,1367,8259,1364,8276,1356,8287,1348,8294,1338,8227,1338,8220,1334,8214,1328,8208,1321,8206,1313,8204,1302,8302,1299,8300,1279,8300,1278,8206,1278,8206,1267,8208,1259,8214,1253,8219,1247,8226,1243,8286,1243,8285,1243,8270,1225,8252,1217,8230,1214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61,1316l8243,1338,8294,1338,8294,1337,8299,1324,8261,1316xe" filled="true" fillcolor="#000000" stroked="false">
            <v:path arrowok="t"/>
            <v:fill type="solid"/>
          </v:shape>
          <v:shape style="position:absolute;left:8167;top:1214;width:135;height:153" coordorigin="8167,1214" coordsize="135,153" path="m8286,1243l8243,1243,8249,1247,8255,1253,8260,1259,8263,1267,8263,1278,8300,1278,8295,1260,8286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51.757126pt;margin-top:60.721745pt;width:6.75pt;height:7.65pt;mso-position-horizontal-relative:page;mso-position-vertical-relative:page;z-index:-67360" coordorigin="5035,1214" coordsize="135,153">
          <v:shape style="position:absolute;left:5035;top:1214;width:135;height:153" coordorigin="5035,1214" coordsize="135,153" path="m5099,1214l5046,1244,5035,1307,5040,1327,5050,1344,5065,1357,5083,1364,5106,1367,5127,1364,5145,1356,5159,1341,5161,1338,5096,1338,5089,1334,5083,1328,5077,1321,5074,1313,5074,1302,5170,1298,5169,1280,5169,1278,5074,1278,5074,1267,5077,1259,5082,1253,5088,1247,5095,1243,5155,1243,5155,1243,5140,1225,5122,1217,5099,1214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30,1316l5128,1324,5124,1330,5120,1333,5111,1338,5161,1338,5168,1324,5130,1316xe" filled="true" fillcolor="#000000" stroked="false">
            <v:path arrowok="t"/>
            <v:fill type="solid"/>
          </v:shape>
          <v:shape style="position:absolute;left:5035;top:1214;width:135;height:153" coordorigin="5035,1214" coordsize="135,153" path="m5155,1243l5111,1243,5118,1247,5123,1253,5129,1259,5131,1267,5131,1278,5169,1278,5164,1260,5155,1243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49.325134pt;margin-top:60.721745pt;width:22.2pt;height:7.65pt;mso-position-horizontal-relative:page;mso-position-vertical-relative:page;z-index:-67336" coordorigin="6987,1214" coordsize="444,153">
          <v:group style="position:absolute;left:6987;top:1216;width:138;height:150" coordorigin="6987,1216" coordsize="138,150">
            <v:shape style="position:absolute;left:6987;top:1216;width:138;height:150" coordorigin="6987,1216" coordsize="138,150" path="m7068,1216l7004,1237,6987,1295,6990,1315,7043,1365,7069,1366,7088,1361,7106,1350,7116,1336,7049,1336,7040,1332,7036,1325,7030,1318,7026,1306,7026,1272,7030,1261,7034,1254,7040,1248,7049,1244,7114,1244,7112,1239,7098,1224,7086,1219,7068,1216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086,1307l7085,1318,7081,1325,7076,1328,7072,1333,7066,1336,7116,1336,7117,1334,7124,1314,7086,1307xe" filled="true" fillcolor="#000000" stroked="false">
              <v:path arrowok="t"/>
              <v:fill type="solid"/>
            </v:shape>
            <v:shape style="position:absolute;left:6987;top:1216;width:138;height:150" coordorigin="6987,1216" coordsize="138,150" path="m7114,1244l7066,1244,7072,1247,7075,1250,7080,1254,7084,1260,7085,1267,7122,1261,7121,1257,7114,1244xe" filled="true" fillcolor="#000000" stroked="false">
              <v:path arrowok="t"/>
              <v:fill type="solid"/>
            </v:shape>
          </v:group>
          <v:group style="position:absolute;left:7141;top:1214;width:135;height:153" coordorigin="7141,1214" coordsize="135,153">
            <v:shape style="position:absolute;left:7141;top:1214;width:135;height:153" coordorigin="7141,1214" coordsize="135,153" path="m7205,1214l7152,1244,7141,1307,7146,1327,7156,1344,7171,1357,7189,1364,7212,1367,7233,1364,7251,1356,7265,1341,7267,1338,7202,1338,7195,1334,7189,1328,7183,1321,7180,1313,7180,1302,7276,1298,7275,1278,7181,1278,7181,1267,7183,1259,7188,1253,7194,1247,7201,1243,7261,1243,7260,1243,7245,1225,7227,1217,7205,1214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36,1316l7217,1338,7267,1338,7274,1324,7236,1316xe" filled="true" fillcolor="#000000" stroked="false">
              <v:path arrowok="t"/>
              <v:fill type="solid"/>
            </v:shape>
            <v:shape style="position:absolute;left:7141;top:1214;width:135;height:153" coordorigin="7141,1214" coordsize="135,153" path="m7261,1243l7217,1243,7224,1247,7229,1253,7235,1259,7237,1267,7238,1278,7275,1278,7270,1260,7261,1243xe" filled="true" fillcolor="#000000" stroked="false">
              <v:path arrowok="t"/>
              <v:fill type="solid"/>
            </v:shape>
          </v:group>
          <v:group style="position:absolute;left:7294;top:1215;width:137;height:152" coordorigin="7294,1215" coordsize="137,152">
            <v:shape style="position:absolute;left:7294;top:1215;width:137;height:152" coordorigin="7294,1215" coordsize="137,152" path="m7333,1315l7294,1321,7294,1324,7303,1341,7318,1356,7332,1362,7351,1365,7378,1366,7398,1361,7414,1352,7424,1343,7426,1339,7355,1339,7348,1337,7343,1333,7338,1328,7334,1324,7333,13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350,1215l7329,1219,7314,1228,7304,1236,7300,1247,7300,1273,7375,1310,7382,1312,7387,1314,7391,1318,7391,1327,7390,1331,7386,1333,7381,1337,7374,1339,7426,1339,7430,1331,7430,1306,7375,1272,7355,1267,7343,1264,7339,1261,7337,1259,7336,1256,7336,1250,7337,1248,7339,1247,7344,1243,7351,1242,7420,1242,7414,1233,7395,1219,7377,1216,7350,1215xe" filled="true" fillcolor="#000000" stroked="false">
              <v:path arrowok="t"/>
              <v:fill type="solid"/>
            </v:shape>
            <v:shape style="position:absolute;left:7294;top:1215;width:137;height:152" coordorigin="7294,1215" coordsize="137,152" path="m7420,1242l7369,1242,7375,1243,7380,1247,7385,1249,7387,1254,7388,1260,7424,1248,7420,124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1.399994pt;margin-top:60.724937pt;width:6.85pt;height:7.65pt;mso-position-horizontal-relative:page;mso-position-vertical-relative:page;z-index:-67312" coordorigin="5628,1214" coordsize="137,153">
          <v:shape style="position:absolute;left:5628;top:1214;width:137;height:153" coordorigin="5628,1214" coordsize="137,153" path="m5754,1243l5702,1243,5710,1246,5713,1248,5717,1252,5718,1256,5718,1268,5711,1271,5699,1274,5681,1278,5668,1280,5657,1283,5651,1286,5644,1290,5638,1295,5634,1302,5629,1308,5628,1315,5628,1336,5632,1346,5641,1355,5650,1362,5662,1367,5684,1367,5722,1348,5758,1348,5757,1339,5682,1339,5676,1337,5669,1330,5666,1325,5666,1314,5669,1309,5674,1306,5677,1303,5684,1302,5706,1297,5713,1295,5718,1294,5756,1294,5756,1254,5754,1243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8,1348l5722,1348,5722,1350,5723,1352,5724,1357,5725,1361,5726,1363,5765,1363,5761,1356,5759,1350,5758,1348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756,1294l5718,1294,5718,1316,5717,1320,5716,1325,5712,1330,5707,1332,5701,1337,5695,1339,5757,1339,5756,1338,5756,1294xe" filled="true" fillcolor="#000000" stroked="false">
            <v:path arrowok="t"/>
            <v:fill type="solid"/>
          </v:shape>
          <v:shape style="position:absolute;left:5628;top:1214;width:137;height:153" coordorigin="5628,1214" coordsize="137,153" path="m5690,1214l5635,1242,5632,1255,5666,1262,5669,1255,5672,1250,5680,1246,5686,1243,5754,1243,5754,1242,5715,1216,5690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75.380005pt;margin-top:60.724937pt;width:14.95pt;height:7.65pt;mso-position-horizontal-relative:page;mso-position-vertical-relative:page;z-index:-67288" coordorigin="9508,1214" coordsize="299,153">
          <v:group style="position:absolute;left:9508;top:1214;width:137;height:153" coordorigin="9508,1214" coordsize="137,153">
            <v:shape style="position:absolute;left:9508;top:1214;width:137;height:153" coordorigin="9508,1214" coordsize="137,153" path="m9634,1243l9582,1243,9589,1246,9593,1248,9596,1252,9598,1256,9598,1268,9590,1271,9578,1274,9560,1278,9547,1280,9536,1283,9522,1290,9517,1295,9514,1302,9509,1308,9508,1315,9508,1336,9511,1346,9520,1355,9529,1362,9541,1367,9564,1367,9601,1348,9638,1348,9636,1339,9560,1339,9556,1337,9552,1333,9547,1330,9546,1325,9546,1314,9548,1309,9553,1306,9557,1303,9564,1302,9575,1300,9584,1297,9593,1295,9598,1294,9635,1294,9636,1278,9636,1254,9634,1243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8,1348l9601,1348,9601,1350,9602,1352,9604,1357,9605,1361,9606,1363,9644,1363,9641,1356,9638,1350,9638,1348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635,1294l9598,1294,9598,1316,9596,1320,9595,1325,9592,1330,9587,1332,9581,1337,9574,1339,9636,1339,9636,1338,9635,1330,9635,1303,9635,1294xe" filled="true" fillcolor="#000000" stroked="false">
              <v:path arrowok="t"/>
              <v:fill type="solid"/>
            </v:shape>
            <v:shape style="position:absolute;left:9508;top:1214;width:137;height:153" coordorigin="9508,1214" coordsize="137,153" path="m9569,1214l9515,1242,9511,1255,9546,1262,9548,1255,9552,1250,9559,1246,9565,1243,9634,1243,9634,1242,9630,1236,9628,1230,9622,1224,9611,1219,9594,1216,9569,1214xe" filled="true" fillcolor="#000000" stroked="false">
              <v:path arrowok="t"/>
              <v:fill type="solid"/>
            </v:shape>
          </v:group>
          <v:group style="position:absolute;left:9655;top:1218;width:152;height:146" coordorigin="9655,1218" coordsize="152,146">
            <v:shape style="position:absolute;left:9655;top:1218;width:152;height:146" coordorigin="9655,1218" coordsize="152,146" path="m9695,1218l9655,1218,9714,1363,9749,1363,9767,1316,9731,1316,9722,1292,9695,1218xe" filled="true" fillcolor="#000000" stroked="false">
              <v:path arrowok="t"/>
              <v:fill type="solid"/>
            </v:shape>
            <v:shape style="position:absolute;left:9655;top:1218;width:152;height:146" coordorigin="9655,1218" coordsize="152,146" path="m9806,1218l9767,1218,9739,1292,9737,1296,9736,1300,9734,1304,9734,1307,9733,1310,9731,1316,9767,1316,9806,121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820007pt;margin-top:60.724937pt;width:6.9pt;height:7.65pt;mso-position-horizontal-relative:page;mso-position-vertical-relative:page;z-index:-67264" coordorigin="10736,1214" coordsize="138,153">
          <v:shape style="position:absolute;left:10736;top:1214;width:138;height:153" coordorigin="10736,1214" coordsize="138,153" path="m10864,1243l10811,1243,10818,1246,10822,1248,10825,1252,10828,1256,10828,1268,10820,1271,10807,1274,10789,1278,10776,1280,10766,1283,10752,1290,10746,1295,10742,1302,10739,1308,10736,1315,10736,1336,10741,1346,10750,1355,10758,1362,10770,1367,10794,1367,10801,1364,10810,1362,10817,1358,10824,1354,10830,1348,10867,1348,10865,1339,10790,1339,10786,1337,10781,1333,10777,1330,10775,1325,10775,1314,10777,1309,10783,1306,10786,1303,10793,1302,10814,1297,10823,1295,10828,1294,10865,1294,10865,1254,10864,1243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7,1348l10830,1348,10831,1350,10831,1352,10834,1357,10835,1361,10835,1363,10874,1363,10871,1356,10867,1350,10867,1348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865,1294l10828,1294,10828,1310,10826,1316,10825,1320,10824,1325,10822,1330,10817,1332,10810,1337,10804,1339,10865,1339,10865,1338,10865,1294xe" filled="true" fillcolor="#000000" stroked="false">
            <v:path arrowok="t"/>
            <v:fill type="solid"/>
          </v:shape>
          <v:shape style="position:absolute;left:10736;top:1214;width:138;height:153" coordorigin="10736,1214" coordsize="138,153" path="m10798,1214l10745,1242,10741,1255,10776,1262,10778,1255,10781,1250,10784,1248,10794,1243,10864,1243,10864,1242,10856,1230,10850,1224,10839,1219,10823,1216,10798,1214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1.73999pt;margin-top:60.742321pt;width:6.8pt;height:7.6pt;mso-position-horizontal-relative:page;mso-position-vertical-relative:page;z-index:-67240" coordorigin="10235,1215" coordsize="136,152">
          <v:shape style="position:absolute;left:10235;top:1215;width:136;height:152" coordorigin="10235,1215" coordsize="136,152" path="m10273,1315l10235,1321,10235,1323,10244,1341,10258,1356,10272,1362,10291,1365,10318,1366,10338,1361,10354,1352,10364,1343,10366,1339,10295,1339,10288,1337,10283,1333,10278,1328,10274,1324,10273,13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290,1215l10270,1219,10254,1228,10244,1236,10240,1247,10240,1273,10316,1310,10322,1312,10327,1314,10331,1318,10332,1320,10332,1327,10330,1331,10326,1333,10321,1337,10314,1339,10366,1339,10370,1331,10370,1306,10315,1272,10295,1267,10283,1264,10279,1261,10277,1259,10276,1256,10276,1250,10277,1248,10279,1247,10284,1243,10291,1242,10360,1242,10355,1233,10336,1220,10318,1216,10290,1215xe" filled="true" fillcolor="#000000" stroked="false">
            <v:path arrowok="t"/>
            <v:fill type="solid"/>
          </v:shape>
          <v:shape style="position:absolute;left:10235;top:1215;width:136;height:152" coordorigin="10235,1215" coordsize="136,152" path="m10360,1242l10309,1242,10316,1243,10320,1247,10325,1249,10327,1254,10328,1260,10364,1249,10360,1242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03.488983pt;margin-top:60.800362pt;width:7.1pt;height:10.3pt;mso-position-horizontal-relative:page;mso-position-vertical-relative:page;z-index:-67216" coordorigin="10070,1216" coordsize="142,206">
          <v:shape style="position:absolute;left:10070;top:1216;width:142;height:206" coordorigin="10070,1216" coordsize="142,206" path="m10074,1373l10117,1420,10141,1422,10154,1422,10165,1421,10174,1418,10183,1416,10195,1406,10200,1402,10204,1396,10204,1393,10133,1393,10127,1392,10123,1388,10121,1387,10118,1384,10118,1378,10074,137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339l10172,1339,10172,1369,10171,1375,10170,1379,10169,1384,10166,1386,10163,1388,10158,1391,10150,1393,10204,1393,10206,1387,10210,1379,10211,1366,10211,1339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116,1216l10071,1275,10070,1302,10074,1322,10083,1340,10096,1353,10114,1360,10139,1362,10157,1355,10172,1339,10211,1339,10211,1332,10130,1332,10123,1328,10111,1314,10109,1303,10109,1273,10111,1261,10123,1247,10130,1243,10211,1243,10211,1235,10172,1235,10159,1223,10141,1217,10116,1216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43l10150,1243,10158,1248,10170,1262,10172,1273,10172,1303,10170,1314,10163,1321,10157,1328,10148,1332,10211,1332,10211,1243xe" filled="true" fillcolor="#000000" stroked="false">
            <v:path arrowok="t"/>
            <v:fill type="solid"/>
          </v:shape>
          <v:shape style="position:absolute;left:10070;top:1216;width:142;height:206" coordorigin="10070,1216" coordsize="142,206" path="m10211,1218l10175,1218,10172,1235,10211,1235,10211,1218xe" filled="true" fillcolor="#00000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92.179993pt;margin-top:60.900002pt;width:6.7pt;height:7.45pt;mso-position-horizontal-relative:page;mso-position-vertical-relative:page;z-index:-67192" coordorigin="3844,1218" coordsize="134,149">
          <v:shape style="position:absolute;left:3844;top:1218;width:134;height:149" coordorigin="3844,1218" coordsize="134,149" path="m3883,1218l3844,1218,3844,1324,3846,1334,3850,1342,3853,1350,3858,1356,3866,1360,3874,1364,3883,1367,3902,1367,3941,1342,3977,1342,3977,1337,3901,1337,3896,1336,3889,1331,3887,1327,3884,1322,3883,1318,3883,1218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342l3941,1342,3941,1363,3977,1363,3977,1342xe" filled="true" fillcolor="#000000" stroked="false">
            <v:path arrowok="t"/>
            <v:fill type="solid"/>
          </v:shape>
          <v:shape style="position:absolute;left:3844;top:1218;width:134;height:149" coordorigin="3844,1218" coordsize="134,149" path="m3977,1218l3938,1218,3938,1300,3937,1313,3935,1319,3934,1324,3930,1328,3924,1332,3919,1336,3913,1337,3977,1337,3977,1218xe" filled="true" fillcolor="#000000" stroked="false">
            <v:path arrowok="t"/>
            <v:fill type="solid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4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2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footer" Target="footer3.xml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footer" Target="footer4.xml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header" Target="header1.xml"/><Relationship Id="rId82" Type="http://schemas.openxmlformats.org/officeDocument/2006/relationships/footer" Target="footer5.xml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header" Target="header2.xml"/><Relationship Id="rId100" Type="http://schemas.openxmlformats.org/officeDocument/2006/relationships/footer" Target="footer6.xml"/><Relationship Id="rId101" Type="http://schemas.openxmlformats.org/officeDocument/2006/relationships/image" Target="media/image73.jpe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header" Target="header3.xml"/><Relationship Id="rId119" Type="http://schemas.openxmlformats.org/officeDocument/2006/relationships/footer" Target="footer7.xml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header" Target="header4.xml"/><Relationship Id="rId136" Type="http://schemas.openxmlformats.org/officeDocument/2006/relationships/footer" Target="footer8.xml"/><Relationship Id="rId137" Type="http://schemas.openxmlformats.org/officeDocument/2006/relationships/image" Target="media/image122.pn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JMareane</dc:creator>
  <dc:title>CWSSI.GuidanceDoc.pdf</dc:title>
  <dcterms:created xsi:type="dcterms:W3CDTF">2017-06-27T13:36:41Z</dcterms:created>
  <dcterms:modified xsi:type="dcterms:W3CDTF">2017-06-27T13:36:41Z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2017-04-23T00:00:00Z</vt:filetime>
  </property>
  <property fmtid="{D5CDD505-2E9C-101B-9397-08002B2CF9AE}" pid="3" name="LastSaved">
    <vt:filetime>2017-06-27T00:00:00Z</vt:filetime>
  </property>
</Properties>
</file>